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091D4" w14:textId="77777777" w:rsidR="00114056" w:rsidRPr="00A77885" w:rsidRDefault="00114056">
      <w:pPr>
        <w:pStyle w:val="afffe"/>
        <w:rPr>
          <w:rFonts w:ascii="思源黑体 CN Light" w:eastAsia="思源黑体 CN Light" w:hAnsi="思源黑体 CN Light"/>
          <w:sz w:val="36"/>
          <w:szCs w:val="36"/>
        </w:rPr>
      </w:pPr>
    </w:p>
    <w:p w14:paraId="38D74410" w14:textId="5CE3D71A" w:rsidR="00114056" w:rsidRPr="00A77885" w:rsidRDefault="00114056">
      <w:pPr>
        <w:pStyle w:val="afffe"/>
        <w:rPr>
          <w:rFonts w:ascii="思源黑体 CN Light" w:eastAsia="思源黑体 CN Light" w:hAnsi="思源黑体 CN Light"/>
          <w:sz w:val="36"/>
          <w:szCs w:val="36"/>
        </w:rPr>
      </w:pPr>
    </w:p>
    <w:p w14:paraId="2BBFF7CF" w14:textId="77777777" w:rsidR="000903AE" w:rsidRPr="00A77885" w:rsidRDefault="000903AE">
      <w:pPr>
        <w:pStyle w:val="afffe"/>
        <w:rPr>
          <w:rFonts w:ascii="思源黑体 CN Light" w:eastAsia="思源黑体 CN Light" w:hAnsi="思源黑体 CN Light"/>
          <w:sz w:val="36"/>
          <w:szCs w:val="36"/>
        </w:rPr>
      </w:pPr>
    </w:p>
    <w:p w14:paraId="355AEFAE" w14:textId="77777777" w:rsidR="00114056" w:rsidRPr="00A77885" w:rsidRDefault="00114056">
      <w:pPr>
        <w:pStyle w:val="afffe"/>
        <w:rPr>
          <w:rFonts w:ascii="思源黑体 CN Light" w:eastAsia="思源黑体 CN Light" w:hAnsi="思源黑体 CN Light"/>
          <w:sz w:val="36"/>
          <w:szCs w:val="36"/>
        </w:rPr>
      </w:pPr>
    </w:p>
    <w:p w14:paraId="4DD38ACD" w14:textId="76CCF539" w:rsidR="004D5ABB" w:rsidRPr="00A77885" w:rsidRDefault="003C05F6" w:rsidP="00752924">
      <w:pPr>
        <w:pStyle w:val="afff1"/>
        <w:spacing w:before="0" w:beforeAutospacing="0" w:after="0" w:afterAutospacing="0"/>
        <w:jc w:val="center"/>
        <w:rPr>
          <w:rFonts w:ascii="思源黑体 CN Light" w:eastAsia="思源黑体 CN Light" w:hAnsi="思源黑体 CN Light"/>
          <w:b/>
          <w:sz w:val="52"/>
        </w:rPr>
      </w:pPr>
      <w:r w:rsidRPr="003C05F6">
        <w:rPr>
          <w:rFonts w:ascii="思源黑体 CN Light" w:eastAsia="思源黑体 CN Light" w:hAnsi="思源黑体 CN Light"/>
          <w:b/>
          <w:sz w:val="52"/>
        </w:rPr>
        <w:t>IS40B4GDP</w:t>
      </w:r>
      <w:proofErr w:type="gramStart"/>
      <w:r w:rsidR="00616CBC">
        <w:rPr>
          <w:rFonts w:ascii="思源黑体 CN Light" w:eastAsia="思源黑体 CN Light" w:hAnsi="思源黑体 CN Light" w:hint="eastAsia"/>
          <w:b/>
          <w:sz w:val="52"/>
        </w:rPr>
        <w:t>系列蓝牙网关</w:t>
      </w:r>
      <w:proofErr w:type="gramEnd"/>
    </w:p>
    <w:p w14:paraId="7CA9C631" w14:textId="773BD7D2" w:rsidR="00752924" w:rsidRPr="00A77885" w:rsidRDefault="00752924" w:rsidP="00752924">
      <w:pPr>
        <w:pStyle w:val="afff1"/>
        <w:spacing w:before="0" w:beforeAutospacing="0" w:after="0" w:afterAutospacing="0"/>
        <w:jc w:val="center"/>
        <w:rPr>
          <w:rFonts w:ascii="思源黑体 CN Light" w:eastAsia="思源黑体 CN Light" w:hAnsi="思源黑体 CN Light"/>
          <w:b/>
          <w:sz w:val="52"/>
        </w:rPr>
      </w:pPr>
      <w:r w:rsidRPr="00A77885">
        <w:rPr>
          <w:rFonts w:ascii="思源黑体 CN Light" w:eastAsia="思源黑体 CN Light" w:hAnsi="思源黑体 CN Light" w:hint="eastAsia"/>
          <w:b/>
          <w:sz w:val="52"/>
        </w:rPr>
        <w:t>产品</w:t>
      </w:r>
      <w:r w:rsidR="00E276BF" w:rsidRPr="00A77885">
        <w:rPr>
          <w:rFonts w:ascii="思源黑体 CN Light" w:eastAsia="思源黑体 CN Light" w:hAnsi="思源黑体 CN Light" w:hint="eastAsia"/>
          <w:b/>
          <w:sz w:val="52"/>
        </w:rPr>
        <w:t>规格书</w:t>
      </w:r>
    </w:p>
    <w:p w14:paraId="7AD1E1A6" w14:textId="60CA927E" w:rsidR="001C5576" w:rsidRPr="00A77885" w:rsidRDefault="001C5576">
      <w:pPr>
        <w:pStyle w:val="afffe"/>
        <w:rPr>
          <w:rFonts w:ascii="思源黑体 CN Light" w:eastAsia="思源黑体 CN Light" w:hAnsi="思源黑体 CN Light"/>
          <w:b/>
          <w:sz w:val="44"/>
          <w:szCs w:val="44"/>
        </w:rPr>
      </w:pPr>
    </w:p>
    <w:p w14:paraId="5662C8E9" w14:textId="26C26405" w:rsidR="001C5576" w:rsidRPr="00A77885" w:rsidRDefault="001C5576">
      <w:pPr>
        <w:pStyle w:val="afffe"/>
        <w:rPr>
          <w:rFonts w:ascii="思源黑体 CN Light" w:eastAsia="思源黑体 CN Light" w:hAnsi="思源黑体 CN Light"/>
          <w:b/>
          <w:sz w:val="44"/>
          <w:szCs w:val="44"/>
        </w:rPr>
      </w:pPr>
    </w:p>
    <w:p w14:paraId="0A83D156" w14:textId="7E028896" w:rsidR="001C5576" w:rsidRPr="00A77885" w:rsidRDefault="001C5576">
      <w:pPr>
        <w:pStyle w:val="afffe"/>
        <w:rPr>
          <w:rFonts w:ascii="思源黑体 CN Light" w:eastAsia="思源黑体 CN Light" w:hAnsi="思源黑体 CN Light"/>
          <w:b/>
          <w:sz w:val="44"/>
          <w:szCs w:val="44"/>
        </w:rPr>
      </w:pPr>
    </w:p>
    <w:p w14:paraId="423ED31C" w14:textId="7F35B34F" w:rsidR="001C5576" w:rsidRPr="00A77885" w:rsidRDefault="001C5576">
      <w:pPr>
        <w:pStyle w:val="afffe"/>
        <w:rPr>
          <w:rFonts w:ascii="思源黑体 CN Light" w:eastAsia="思源黑体 CN Light" w:hAnsi="思源黑体 CN Light"/>
          <w:b/>
          <w:sz w:val="44"/>
          <w:szCs w:val="44"/>
        </w:rPr>
      </w:pPr>
    </w:p>
    <w:p w14:paraId="4A2CCB3E" w14:textId="77777777" w:rsidR="001C5576" w:rsidRPr="00A77885" w:rsidRDefault="001C5576">
      <w:pPr>
        <w:pStyle w:val="afffe"/>
        <w:rPr>
          <w:rFonts w:ascii="思源黑体 CN Light" w:eastAsia="思源黑体 CN Light" w:hAnsi="思源黑体 CN Light"/>
          <w:b/>
          <w:sz w:val="44"/>
          <w:szCs w:val="44"/>
        </w:rPr>
      </w:pPr>
    </w:p>
    <w:p w14:paraId="12D45092" w14:textId="77777777" w:rsidR="00114056" w:rsidRPr="00A77885" w:rsidRDefault="00114056">
      <w:pPr>
        <w:pStyle w:val="affff"/>
        <w:rPr>
          <w:rFonts w:ascii="思源黑体 CN Light" w:eastAsia="思源黑体 CN Light" w:hAnsi="思源黑体 CN Light" w:cs="Times New Roman"/>
          <w:kern w:val="0"/>
          <w:sz w:val="28"/>
          <w:szCs w:val="24"/>
          <w:bdr w:val="none" w:sz="0" w:space="0" w:color="auto"/>
          <w:shd w:val="clear" w:color="auto" w:fill="auto"/>
        </w:rPr>
      </w:pPr>
    </w:p>
    <w:p w14:paraId="1CA6553E" w14:textId="77777777" w:rsidR="00114056" w:rsidRPr="00A77885" w:rsidRDefault="00114056">
      <w:pPr>
        <w:jc w:val="center"/>
        <w:rPr>
          <w:rFonts w:ascii="思源黑体 CN Light" w:eastAsia="思源黑体 CN Light" w:hAnsi="思源黑体 CN Light"/>
          <w:sz w:val="36"/>
          <w:szCs w:val="36"/>
        </w:rPr>
        <w:sectPr w:rsidR="00114056" w:rsidRPr="00A77885">
          <w:headerReference w:type="default" r:id="rId9"/>
          <w:footerReference w:type="even" r:id="rId10"/>
          <w:footerReference w:type="default" r:id="rId11"/>
          <w:headerReference w:type="first" r:id="rId12"/>
          <w:footerReference w:type="first" r:id="rId13"/>
          <w:pgSz w:w="11907" w:h="16840"/>
          <w:pgMar w:top="1440" w:right="1797" w:bottom="1440" w:left="1797" w:header="851" w:footer="992" w:gutter="0"/>
          <w:pgBorders w:offsetFrom="page">
            <w:bottom w:val="single" w:sz="4" w:space="24" w:color="auto"/>
          </w:pgBorders>
          <w:cols w:space="720"/>
          <w:titlePg/>
          <w:docGrid w:type="lines" w:linePitch="312"/>
        </w:sectPr>
      </w:pPr>
    </w:p>
    <w:p w14:paraId="6BB05400" w14:textId="77777777" w:rsidR="000B5728" w:rsidRDefault="000B5728">
      <w:pPr>
        <w:widowControl/>
        <w:adjustRightInd/>
        <w:spacing w:before="0" w:line="240" w:lineRule="auto"/>
        <w:textAlignment w:val="auto"/>
        <w:rPr>
          <w:rFonts w:ascii="思源黑体 CN Light" w:eastAsia="思源黑体 CN Light" w:hAnsi="思源黑体 CN Light"/>
          <w:b/>
          <w:sz w:val="28"/>
          <w:szCs w:val="28"/>
        </w:rPr>
      </w:pPr>
    </w:p>
    <w:p w14:paraId="09924864" w14:textId="757D86FB" w:rsidR="00E276BF" w:rsidRPr="00A77885" w:rsidRDefault="00E276BF">
      <w:pPr>
        <w:widowControl/>
        <w:adjustRightInd/>
        <w:spacing w:before="0" w:line="240" w:lineRule="auto"/>
        <w:textAlignment w:val="auto"/>
        <w:rPr>
          <w:rFonts w:ascii="思源黑体 CN Light" w:eastAsia="思源黑体 CN Light" w:hAnsi="思源黑体 CN Light"/>
          <w:b/>
          <w:sz w:val="28"/>
          <w:szCs w:val="28"/>
        </w:rPr>
      </w:pPr>
      <w:r w:rsidRPr="00A77885">
        <w:rPr>
          <w:rFonts w:ascii="思源黑体 CN Light" w:eastAsia="思源黑体 CN Light" w:hAnsi="思源黑体 CN Light" w:hint="eastAsia"/>
          <w:b/>
          <w:sz w:val="28"/>
          <w:szCs w:val="28"/>
        </w:rPr>
        <w:t>重要声明</w:t>
      </w:r>
    </w:p>
    <w:p w14:paraId="3EE77B1D" w14:textId="77777777" w:rsidR="00E276BF" w:rsidRPr="00A77885" w:rsidRDefault="00E276BF">
      <w:pPr>
        <w:widowControl/>
        <w:adjustRightInd/>
        <w:spacing w:before="0" w:line="240" w:lineRule="auto"/>
        <w:textAlignment w:val="auto"/>
        <w:rPr>
          <w:rFonts w:ascii="思源黑体 CN Light" w:eastAsia="思源黑体 CN Light" w:hAnsi="思源黑体 CN Light"/>
          <w:b/>
          <w:sz w:val="24"/>
          <w:szCs w:val="24"/>
        </w:rPr>
      </w:pPr>
      <w:r w:rsidRPr="00A77885">
        <w:rPr>
          <w:rFonts w:ascii="思源黑体 CN Light" w:eastAsia="思源黑体 CN Light" w:hAnsi="思源黑体 CN Light" w:hint="eastAsia"/>
          <w:b/>
          <w:sz w:val="24"/>
          <w:szCs w:val="24"/>
        </w:rPr>
        <w:t>不作保证声明</w:t>
      </w:r>
    </w:p>
    <w:p w14:paraId="516ACB32" w14:textId="77777777" w:rsidR="00E276BF" w:rsidRPr="00A77885" w:rsidRDefault="00E276BF">
      <w:pPr>
        <w:widowControl/>
        <w:adjustRightInd/>
        <w:spacing w:before="0" w:line="240" w:lineRule="auto"/>
        <w:textAlignment w:val="auto"/>
        <w:rPr>
          <w:rFonts w:ascii="思源黑体 CN Light" w:eastAsia="思源黑体 CN Light" w:hAnsi="思源黑体 CN Light"/>
          <w:sz w:val="24"/>
          <w:szCs w:val="24"/>
        </w:rPr>
      </w:pPr>
      <w:proofErr w:type="gramStart"/>
      <w:r w:rsidRPr="00A77885">
        <w:rPr>
          <w:rFonts w:ascii="思源黑体 CN Light" w:eastAsia="思源黑体 CN Light" w:hAnsi="思源黑体 CN Light" w:hint="eastAsia"/>
          <w:sz w:val="24"/>
          <w:szCs w:val="24"/>
        </w:rPr>
        <w:t>不</w:t>
      </w:r>
      <w:proofErr w:type="gramEnd"/>
      <w:r w:rsidRPr="00A77885">
        <w:rPr>
          <w:rFonts w:ascii="思源黑体 CN Light" w:eastAsia="思源黑体 CN Light" w:hAnsi="思源黑体 CN Light" w:hint="eastAsia"/>
          <w:sz w:val="24"/>
          <w:szCs w:val="24"/>
        </w:rPr>
        <w:t>对此文档中的任何内容作任何明示或暗示的陈述或保证，而且不对特定目的的</w:t>
      </w:r>
      <w:r w:rsidR="008D200E" w:rsidRPr="00A77885">
        <w:rPr>
          <w:rFonts w:ascii="思源黑体 CN Light" w:eastAsia="思源黑体 CN Light" w:hAnsi="思源黑体 CN Light" w:hint="eastAsia"/>
          <w:sz w:val="24"/>
          <w:szCs w:val="24"/>
        </w:rPr>
        <w:t>适销性及适用性或者任何间接、特殊或连带的损失承担任何责任。</w:t>
      </w:r>
    </w:p>
    <w:p w14:paraId="090217D5" w14:textId="77777777" w:rsidR="008D200E" w:rsidRPr="00A77885" w:rsidRDefault="008D200E">
      <w:pPr>
        <w:widowControl/>
        <w:adjustRightInd/>
        <w:spacing w:before="0" w:line="240" w:lineRule="auto"/>
        <w:textAlignment w:val="auto"/>
        <w:rPr>
          <w:rFonts w:ascii="思源黑体 CN Light" w:eastAsia="思源黑体 CN Light" w:hAnsi="思源黑体 CN Light"/>
          <w:b/>
          <w:sz w:val="24"/>
          <w:szCs w:val="24"/>
        </w:rPr>
      </w:pPr>
      <w:r w:rsidRPr="00A77885">
        <w:rPr>
          <w:rFonts w:ascii="思源黑体 CN Light" w:eastAsia="思源黑体 CN Light" w:hAnsi="思源黑体 CN Light" w:hint="eastAsia"/>
          <w:b/>
          <w:sz w:val="24"/>
          <w:szCs w:val="24"/>
        </w:rPr>
        <w:t>保密声明</w:t>
      </w:r>
    </w:p>
    <w:p w14:paraId="3058F19D" w14:textId="77777777" w:rsidR="008D200E" w:rsidRPr="00A77885" w:rsidRDefault="008D200E">
      <w:pPr>
        <w:widowControl/>
        <w:adjustRightInd/>
        <w:spacing w:before="0" w:line="240" w:lineRule="auto"/>
        <w:textAlignment w:val="auto"/>
        <w:rPr>
          <w:rFonts w:ascii="思源黑体 CN Light" w:eastAsia="思源黑体 CN Light" w:hAnsi="思源黑体 CN Light"/>
          <w:sz w:val="24"/>
          <w:szCs w:val="24"/>
        </w:rPr>
      </w:pPr>
      <w:r w:rsidRPr="00A77885">
        <w:rPr>
          <w:rFonts w:ascii="思源黑体 CN Light" w:eastAsia="思源黑体 CN Light" w:hAnsi="思源黑体 CN Light" w:hint="eastAsia"/>
          <w:sz w:val="24"/>
          <w:szCs w:val="24"/>
        </w:rPr>
        <w:t>本文档（包含任何附件）包含的信息是保密信息。接收人了解其获得的本文档是保密的，除用于规定的目的外不得用于任何目的，也不得将本文档泄露给任何第三方。</w:t>
      </w:r>
    </w:p>
    <w:p w14:paraId="5F39E674" w14:textId="77777777" w:rsidR="00E276BF" w:rsidRPr="00A77885" w:rsidRDefault="00E276BF">
      <w:pPr>
        <w:widowControl/>
        <w:adjustRightInd/>
        <w:spacing w:before="0" w:line="240" w:lineRule="auto"/>
        <w:textAlignment w:val="auto"/>
        <w:rPr>
          <w:rFonts w:ascii="思源黑体 CN Light" w:eastAsia="思源黑体 CN Light" w:hAnsi="思源黑体 CN Light"/>
          <w:b/>
          <w:sz w:val="28"/>
          <w:szCs w:val="28"/>
        </w:rPr>
      </w:pPr>
      <w:r w:rsidRPr="00A77885">
        <w:rPr>
          <w:rFonts w:ascii="思源黑体 CN Light" w:eastAsia="思源黑体 CN Light" w:hAnsi="思源黑体 CN Light"/>
          <w:b/>
          <w:sz w:val="28"/>
          <w:szCs w:val="28"/>
        </w:rPr>
        <w:br w:type="page"/>
      </w:r>
    </w:p>
    <w:p w14:paraId="4B4AE8DA" w14:textId="77777777" w:rsidR="00E276BF" w:rsidRPr="00A77885" w:rsidRDefault="00E276BF">
      <w:pPr>
        <w:widowControl/>
        <w:adjustRightInd/>
        <w:spacing w:before="0" w:line="240" w:lineRule="auto"/>
        <w:textAlignment w:val="auto"/>
        <w:rPr>
          <w:rFonts w:ascii="思源黑体 CN Light" w:eastAsia="思源黑体 CN Light" w:hAnsi="思源黑体 CN Light"/>
          <w:b/>
          <w:sz w:val="28"/>
          <w:szCs w:val="28"/>
        </w:rPr>
      </w:pPr>
    </w:p>
    <w:p w14:paraId="13D3BE94" w14:textId="77777777" w:rsidR="00114056" w:rsidRPr="00A77885" w:rsidRDefault="00B03C97">
      <w:pPr>
        <w:jc w:val="center"/>
        <w:rPr>
          <w:rFonts w:ascii="思源黑体 CN Light" w:eastAsia="思源黑体 CN Light" w:hAnsi="思源黑体 CN Light"/>
          <w:b/>
          <w:sz w:val="28"/>
          <w:szCs w:val="28"/>
        </w:rPr>
      </w:pPr>
      <w:r w:rsidRPr="00A77885">
        <w:rPr>
          <w:rFonts w:ascii="思源黑体 CN Light" w:eastAsia="思源黑体 CN Light" w:hAnsi="思源黑体 CN Light" w:hint="eastAsia"/>
          <w:b/>
          <w:sz w:val="28"/>
          <w:szCs w:val="28"/>
        </w:rPr>
        <w:t>目 录</w:t>
      </w:r>
    </w:p>
    <w:p w14:paraId="32055D64" w14:textId="48DD9B6A" w:rsidR="000346AE" w:rsidRDefault="00B03C97">
      <w:pPr>
        <w:pStyle w:val="TOC1"/>
        <w:tabs>
          <w:tab w:val="right" w:leader="dot" w:pos="8302"/>
        </w:tabs>
        <w:rPr>
          <w:rFonts w:asciiTheme="minorHAnsi" w:eastAsiaTheme="minorEastAsia" w:hAnsiTheme="minorHAnsi" w:cstheme="minorBidi"/>
          <w:noProof/>
          <w:kern w:val="2"/>
          <w:szCs w:val="22"/>
        </w:rPr>
      </w:pPr>
      <w:r w:rsidRPr="00A77885">
        <w:rPr>
          <w:rFonts w:ascii="思源黑体 CN Light" w:eastAsia="思源黑体 CN Light" w:hAnsi="思源黑体 CN Light"/>
          <w:sz w:val="24"/>
          <w:szCs w:val="24"/>
        </w:rPr>
        <w:fldChar w:fldCharType="begin"/>
      </w:r>
      <w:r w:rsidRPr="00A77885">
        <w:rPr>
          <w:rFonts w:ascii="思源黑体 CN Light" w:eastAsia="思源黑体 CN Light" w:hAnsi="思源黑体 CN Light"/>
          <w:sz w:val="24"/>
          <w:szCs w:val="24"/>
        </w:rPr>
        <w:instrText xml:space="preserve"> TOC \o "1-3" \h \z \u </w:instrText>
      </w:r>
      <w:r w:rsidRPr="00A77885">
        <w:rPr>
          <w:rFonts w:ascii="思源黑体 CN Light" w:eastAsia="思源黑体 CN Light" w:hAnsi="思源黑体 CN Light"/>
          <w:sz w:val="24"/>
          <w:szCs w:val="24"/>
        </w:rPr>
        <w:fldChar w:fldCharType="separate"/>
      </w:r>
      <w:hyperlink w:anchor="_Toc84583843" w:history="1">
        <w:r w:rsidR="000346AE" w:rsidRPr="00CE3E32">
          <w:rPr>
            <w:rStyle w:val="afff5"/>
            <w:b/>
            <w:bCs/>
            <w:noProof/>
          </w:rPr>
          <w:t>第</w:t>
        </w:r>
        <w:r w:rsidR="000346AE" w:rsidRPr="00CE3E32">
          <w:rPr>
            <w:rStyle w:val="afff5"/>
            <w:b/>
            <w:bCs/>
            <w:noProof/>
          </w:rPr>
          <w:t>1</w:t>
        </w:r>
        <w:r w:rsidR="000346AE" w:rsidRPr="00CE3E32">
          <w:rPr>
            <w:rStyle w:val="afff5"/>
            <w:b/>
            <w:bCs/>
            <w:noProof/>
          </w:rPr>
          <w:t>章</w:t>
        </w:r>
        <w:r w:rsidR="000346AE" w:rsidRPr="00CE3E32">
          <w:rPr>
            <w:rStyle w:val="afff5"/>
            <w:b/>
            <w:bCs/>
            <w:noProof/>
          </w:rPr>
          <w:t>IS40B4GDP</w:t>
        </w:r>
        <w:r w:rsidR="000346AE" w:rsidRPr="00CE3E32">
          <w:rPr>
            <w:rStyle w:val="afff5"/>
            <w:b/>
            <w:bCs/>
            <w:noProof/>
          </w:rPr>
          <w:t>导轨蓝牙</w:t>
        </w:r>
        <w:r w:rsidR="000346AE" w:rsidRPr="00CE3E32">
          <w:rPr>
            <w:rStyle w:val="afff5"/>
            <w:b/>
            <w:bCs/>
            <w:noProof/>
          </w:rPr>
          <w:t>4G</w:t>
        </w:r>
        <w:r w:rsidR="000346AE" w:rsidRPr="00CE3E32">
          <w:rPr>
            <w:rStyle w:val="afff5"/>
            <w:b/>
            <w:bCs/>
            <w:noProof/>
          </w:rPr>
          <w:t>网关</w:t>
        </w:r>
        <w:r w:rsidR="000346AE">
          <w:rPr>
            <w:noProof/>
            <w:webHidden/>
          </w:rPr>
          <w:tab/>
        </w:r>
        <w:r w:rsidR="000346AE">
          <w:rPr>
            <w:noProof/>
            <w:webHidden/>
          </w:rPr>
          <w:fldChar w:fldCharType="begin"/>
        </w:r>
        <w:r w:rsidR="000346AE">
          <w:rPr>
            <w:noProof/>
            <w:webHidden/>
          </w:rPr>
          <w:instrText xml:space="preserve"> PAGEREF _Toc84583843 \h </w:instrText>
        </w:r>
        <w:r w:rsidR="000346AE">
          <w:rPr>
            <w:noProof/>
            <w:webHidden/>
          </w:rPr>
        </w:r>
        <w:r w:rsidR="000346AE">
          <w:rPr>
            <w:noProof/>
            <w:webHidden/>
          </w:rPr>
          <w:fldChar w:fldCharType="separate"/>
        </w:r>
        <w:r w:rsidR="000346AE">
          <w:rPr>
            <w:noProof/>
            <w:webHidden/>
          </w:rPr>
          <w:t>3</w:t>
        </w:r>
        <w:r w:rsidR="000346AE">
          <w:rPr>
            <w:noProof/>
            <w:webHidden/>
          </w:rPr>
          <w:fldChar w:fldCharType="end"/>
        </w:r>
      </w:hyperlink>
    </w:p>
    <w:p w14:paraId="12DCA670" w14:textId="0CB13CA1" w:rsidR="000346AE" w:rsidRDefault="000346AE">
      <w:pPr>
        <w:pStyle w:val="TOC2"/>
        <w:rPr>
          <w:rFonts w:asciiTheme="minorHAnsi" w:eastAsiaTheme="minorEastAsia" w:hAnsiTheme="minorHAnsi" w:cstheme="minorBidi"/>
          <w:noProof/>
          <w:kern w:val="2"/>
          <w:szCs w:val="22"/>
        </w:rPr>
      </w:pPr>
      <w:hyperlink w:anchor="_Toc84583844" w:history="1">
        <w:r w:rsidRPr="00CE3E32">
          <w:rPr>
            <w:rStyle w:val="afff5"/>
            <w:rFonts w:ascii="思源黑体 CN Light" w:eastAsia="思源黑体 CN Light" w:hAnsi="思源黑体 CN Light"/>
            <w:noProof/>
          </w:rPr>
          <w:t>1.1电气规格</w:t>
        </w:r>
        <w:r>
          <w:rPr>
            <w:noProof/>
            <w:webHidden/>
          </w:rPr>
          <w:tab/>
        </w:r>
        <w:r>
          <w:rPr>
            <w:noProof/>
            <w:webHidden/>
          </w:rPr>
          <w:fldChar w:fldCharType="begin"/>
        </w:r>
        <w:r>
          <w:rPr>
            <w:noProof/>
            <w:webHidden/>
          </w:rPr>
          <w:instrText xml:space="preserve"> PAGEREF _Toc84583844 \h </w:instrText>
        </w:r>
        <w:r>
          <w:rPr>
            <w:noProof/>
            <w:webHidden/>
          </w:rPr>
        </w:r>
        <w:r>
          <w:rPr>
            <w:noProof/>
            <w:webHidden/>
          </w:rPr>
          <w:fldChar w:fldCharType="separate"/>
        </w:r>
        <w:r>
          <w:rPr>
            <w:noProof/>
            <w:webHidden/>
          </w:rPr>
          <w:t>3</w:t>
        </w:r>
        <w:r>
          <w:rPr>
            <w:noProof/>
            <w:webHidden/>
          </w:rPr>
          <w:fldChar w:fldCharType="end"/>
        </w:r>
      </w:hyperlink>
    </w:p>
    <w:p w14:paraId="35E9D9C0" w14:textId="08E42A02" w:rsidR="000346AE" w:rsidRDefault="000346AE">
      <w:pPr>
        <w:pStyle w:val="TOC2"/>
        <w:rPr>
          <w:rFonts w:asciiTheme="minorHAnsi" w:eastAsiaTheme="minorEastAsia" w:hAnsiTheme="minorHAnsi" w:cstheme="minorBidi"/>
          <w:noProof/>
          <w:kern w:val="2"/>
          <w:szCs w:val="22"/>
        </w:rPr>
      </w:pPr>
      <w:hyperlink w:anchor="_Toc84583845" w:history="1">
        <w:r w:rsidRPr="00CE3E32">
          <w:rPr>
            <w:rStyle w:val="afff5"/>
            <w:rFonts w:ascii="思源黑体 CN Light" w:eastAsia="思源黑体 CN Light" w:hAnsi="思源黑体 CN Light"/>
            <w:noProof/>
          </w:rPr>
          <w:t>1.2技术参数</w:t>
        </w:r>
        <w:r>
          <w:rPr>
            <w:noProof/>
            <w:webHidden/>
          </w:rPr>
          <w:tab/>
        </w:r>
        <w:r>
          <w:rPr>
            <w:noProof/>
            <w:webHidden/>
          </w:rPr>
          <w:fldChar w:fldCharType="begin"/>
        </w:r>
        <w:r>
          <w:rPr>
            <w:noProof/>
            <w:webHidden/>
          </w:rPr>
          <w:instrText xml:space="preserve"> PAGEREF _Toc84583845 \h </w:instrText>
        </w:r>
        <w:r>
          <w:rPr>
            <w:noProof/>
            <w:webHidden/>
          </w:rPr>
        </w:r>
        <w:r>
          <w:rPr>
            <w:noProof/>
            <w:webHidden/>
          </w:rPr>
          <w:fldChar w:fldCharType="separate"/>
        </w:r>
        <w:r>
          <w:rPr>
            <w:noProof/>
            <w:webHidden/>
          </w:rPr>
          <w:t>3</w:t>
        </w:r>
        <w:r>
          <w:rPr>
            <w:noProof/>
            <w:webHidden/>
          </w:rPr>
          <w:fldChar w:fldCharType="end"/>
        </w:r>
      </w:hyperlink>
    </w:p>
    <w:p w14:paraId="67536407" w14:textId="1F16993B" w:rsidR="000346AE" w:rsidRDefault="000346AE">
      <w:pPr>
        <w:pStyle w:val="TOC2"/>
        <w:rPr>
          <w:rFonts w:asciiTheme="minorHAnsi" w:eastAsiaTheme="minorEastAsia" w:hAnsiTheme="minorHAnsi" w:cstheme="minorBidi"/>
          <w:noProof/>
          <w:kern w:val="2"/>
          <w:szCs w:val="22"/>
        </w:rPr>
      </w:pPr>
      <w:hyperlink w:anchor="_Toc84583846" w:history="1">
        <w:r w:rsidRPr="00CE3E32">
          <w:rPr>
            <w:rStyle w:val="afff5"/>
            <w:rFonts w:ascii="思源黑体 CN Light" w:eastAsia="思源黑体 CN Light" w:hAnsi="思源黑体 CN Light"/>
            <w:noProof/>
          </w:rPr>
          <w:t>1.3物理参数</w:t>
        </w:r>
        <w:r>
          <w:rPr>
            <w:noProof/>
            <w:webHidden/>
          </w:rPr>
          <w:tab/>
        </w:r>
        <w:r>
          <w:rPr>
            <w:noProof/>
            <w:webHidden/>
          </w:rPr>
          <w:fldChar w:fldCharType="begin"/>
        </w:r>
        <w:r>
          <w:rPr>
            <w:noProof/>
            <w:webHidden/>
          </w:rPr>
          <w:instrText xml:space="preserve"> PAGEREF _Toc84583846 \h </w:instrText>
        </w:r>
        <w:r>
          <w:rPr>
            <w:noProof/>
            <w:webHidden/>
          </w:rPr>
        </w:r>
        <w:r>
          <w:rPr>
            <w:noProof/>
            <w:webHidden/>
          </w:rPr>
          <w:fldChar w:fldCharType="separate"/>
        </w:r>
        <w:r>
          <w:rPr>
            <w:noProof/>
            <w:webHidden/>
          </w:rPr>
          <w:t>3</w:t>
        </w:r>
        <w:r>
          <w:rPr>
            <w:noProof/>
            <w:webHidden/>
          </w:rPr>
          <w:fldChar w:fldCharType="end"/>
        </w:r>
      </w:hyperlink>
    </w:p>
    <w:p w14:paraId="0531531D" w14:textId="7C3A27DF" w:rsidR="000346AE" w:rsidRDefault="000346AE">
      <w:pPr>
        <w:pStyle w:val="TOC2"/>
        <w:rPr>
          <w:rFonts w:asciiTheme="minorHAnsi" w:eastAsiaTheme="minorEastAsia" w:hAnsiTheme="minorHAnsi" w:cstheme="minorBidi"/>
          <w:noProof/>
          <w:kern w:val="2"/>
          <w:szCs w:val="22"/>
        </w:rPr>
      </w:pPr>
      <w:hyperlink w:anchor="_Toc84583847" w:history="1">
        <w:r w:rsidRPr="00CE3E32">
          <w:rPr>
            <w:rStyle w:val="afff5"/>
            <w:rFonts w:ascii="思源黑体 CN Light" w:eastAsia="思源黑体 CN Light" w:hAnsi="思源黑体 CN Light"/>
            <w:noProof/>
          </w:rPr>
          <w:t>1.4其他参数</w:t>
        </w:r>
        <w:r>
          <w:rPr>
            <w:noProof/>
            <w:webHidden/>
          </w:rPr>
          <w:tab/>
        </w:r>
        <w:r>
          <w:rPr>
            <w:noProof/>
            <w:webHidden/>
          </w:rPr>
          <w:fldChar w:fldCharType="begin"/>
        </w:r>
        <w:r>
          <w:rPr>
            <w:noProof/>
            <w:webHidden/>
          </w:rPr>
          <w:instrText xml:space="preserve"> PAGEREF _Toc84583847 \h </w:instrText>
        </w:r>
        <w:r>
          <w:rPr>
            <w:noProof/>
            <w:webHidden/>
          </w:rPr>
        </w:r>
        <w:r>
          <w:rPr>
            <w:noProof/>
            <w:webHidden/>
          </w:rPr>
          <w:fldChar w:fldCharType="separate"/>
        </w:r>
        <w:r>
          <w:rPr>
            <w:noProof/>
            <w:webHidden/>
          </w:rPr>
          <w:t>4</w:t>
        </w:r>
        <w:r>
          <w:rPr>
            <w:noProof/>
            <w:webHidden/>
          </w:rPr>
          <w:fldChar w:fldCharType="end"/>
        </w:r>
      </w:hyperlink>
    </w:p>
    <w:p w14:paraId="504E2898" w14:textId="1919526E" w:rsidR="000346AE" w:rsidRDefault="000346AE">
      <w:pPr>
        <w:pStyle w:val="TOC2"/>
        <w:rPr>
          <w:rFonts w:asciiTheme="minorHAnsi" w:eastAsiaTheme="minorEastAsia" w:hAnsiTheme="minorHAnsi" w:cstheme="minorBidi"/>
          <w:noProof/>
          <w:kern w:val="2"/>
          <w:szCs w:val="22"/>
        </w:rPr>
      </w:pPr>
      <w:hyperlink w:anchor="_Toc84583848" w:history="1">
        <w:r w:rsidRPr="00CE3E32">
          <w:rPr>
            <w:rStyle w:val="afff5"/>
            <w:rFonts w:ascii="思源黑体 CN Light" w:eastAsia="思源黑体 CN Light" w:hAnsi="思源黑体 CN Light"/>
            <w:noProof/>
          </w:rPr>
          <w:t>1.5配置功能</w:t>
        </w:r>
        <w:r>
          <w:rPr>
            <w:noProof/>
            <w:webHidden/>
          </w:rPr>
          <w:tab/>
        </w:r>
        <w:r>
          <w:rPr>
            <w:noProof/>
            <w:webHidden/>
          </w:rPr>
          <w:fldChar w:fldCharType="begin"/>
        </w:r>
        <w:r>
          <w:rPr>
            <w:noProof/>
            <w:webHidden/>
          </w:rPr>
          <w:instrText xml:space="preserve"> PAGEREF _Toc84583848 \h </w:instrText>
        </w:r>
        <w:r>
          <w:rPr>
            <w:noProof/>
            <w:webHidden/>
          </w:rPr>
        </w:r>
        <w:r>
          <w:rPr>
            <w:noProof/>
            <w:webHidden/>
          </w:rPr>
          <w:fldChar w:fldCharType="separate"/>
        </w:r>
        <w:r>
          <w:rPr>
            <w:noProof/>
            <w:webHidden/>
          </w:rPr>
          <w:t>4</w:t>
        </w:r>
        <w:r>
          <w:rPr>
            <w:noProof/>
            <w:webHidden/>
          </w:rPr>
          <w:fldChar w:fldCharType="end"/>
        </w:r>
      </w:hyperlink>
    </w:p>
    <w:p w14:paraId="61783DBC" w14:textId="6408F85B" w:rsidR="000346AE" w:rsidRDefault="000346AE">
      <w:pPr>
        <w:pStyle w:val="TOC2"/>
        <w:rPr>
          <w:rFonts w:asciiTheme="minorHAnsi" w:eastAsiaTheme="minorEastAsia" w:hAnsiTheme="minorHAnsi" w:cstheme="minorBidi"/>
          <w:noProof/>
          <w:kern w:val="2"/>
          <w:szCs w:val="22"/>
        </w:rPr>
      </w:pPr>
      <w:hyperlink w:anchor="_Toc84583849" w:history="1">
        <w:r w:rsidRPr="00CE3E32">
          <w:rPr>
            <w:rStyle w:val="afff5"/>
            <w:rFonts w:ascii="思源黑体 CN Light" w:eastAsia="思源黑体 CN Light" w:hAnsi="思源黑体 CN Light"/>
            <w:noProof/>
          </w:rPr>
          <w:t>1.6天线接口</w:t>
        </w:r>
        <w:r>
          <w:rPr>
            <w:noProof/>
            <w:webHidden/>
          </w:rPr>
          <w:tab/>
        </w:r>
        <w:r>
          <w:rPr>
            <w:noProof/>
            <w:webHidden/>
          </w:rPr>
          <w:fldChar w:fldCharType="begin"/>
        </w:r>
        <w:r>
          <w:rPr>
            <w:noProof/>
            <w:webHidden/>
          </w:rPr>
          <w:instrText xml:space="preserve"> PAGEREF _Toc84583849 \h </w:instrText>
        </w:r>
        <w:r>
          <w:rPr>
            <w:noProof/>
            <w:webHidden/>
          </w:rPr>
        </w:r>
        <w:r>
          <w:rPr>
            <w:noProof/>
            <w:webHidden/>
          </w:rPr>
          <w:fldChar w:fldCharType="separate"/>
        </w:r>
        <w:r>
          <w:rPr>
            <w:noProof/>
            <w:webHidden/>
          </w:rPr>
          <w:t>5</w:t>
        </w:r>
        <w:r>
          <w:rPr>
            <w:noProof/>
            <w:webHidden/>
          </w:rPr>
          <w:fldChar w:fldCharType="end"/>
        </w:r>
      </w:hyperlink>
    </w:p>
    <w:p w14:paraId="5CE5526D" w14:textId="7E591F6E" w:rsidR="000346AE" w:rsidRDefault="000346AE">
      <w:pPr>
        <w:pStyle w:val="TOC2"/>
        <w:rPr>
          <w:rFonts w:asciiTheme="minorHAnsi" w:eastAsiaTheme="minorEastAsia" w:hAnsiTheme="minorHAnsi" w:cstheme="minorBidi"/>
          <w:noProof/>
          <w:kern w:val="2"/>
          <w:szCs w:val="22"/>
        </w:rPr>
      </w:pPr>
      <w:hyperlink w:anchor="_Toc84583850" w:history="1">
        <w:r w:rsidRPr="00CE3E32">
          <w:rPr>
            <w:rStyle w:val="afff5"/>
            <w:rFonts w:ascii="思源黑体 CN Light" w:eastAsia="思源黑体 CN Light" w:hAnsi="思源黑体 CN Light"/>
            <w:noProof/>
          </w:rPr>
          <w:t>1.7产品外观</w:t>
        </w:r>
        <w:r>
          <w:rPr>
            <w:noProof/>
            <w:webHidden/>
          </w:rPr>
          <w:tab/>
        </w:r>
        <w:r>
          <w:rPr>
            <w:noProof/>
            <w:webHidden/>
          </w:rPr>
          <w:fldChar w:fldCharType="begin"/>
        </w:r>
        <w:r>
          <w:rPr>
            <w:noProof/>
            <w:webHidden/>
          </w:rPr>
          <w:instrText xml:space="preserve"> PAGEREF _Toc84583850 \h </w:instrText>
        </w:r>
        <w:r>
          <w:rPr>
            <w:noProof/>
            <w:webHidden/>
          </w:rPr>
        </w:r>
        <w:r>
          <w:rPr>
            <w:noProof/>
            <w:webHidden/>
          </w:rPr>
          <w:fldChar w:fldCharType="separate"/>
        </w:r>
        <w:r>
          <w:rPr>
            <w:noProof/>
            <w:webHidden/>
          </w:rPr>
          <w:t>5</w:t>
        </w:r>
        <w:r>
          <w:rPr>
            <w:noProof/>
            <w:webHidden/>
          </w:rPr>
          <w:fldChar w:fldCharType="end"/>
        </w:r>
      </w:hyperlink>
    </w:p>
    <w:p w14:paraId="4C8CB6EF" w14:textId="64980679" w:rsidR="0054730D" w:rsidRDefault="00B03C97" w:rsidP="00215CF3">
      <w:pPr>
        <w:rPr>
          <w:rFonts w:asciiTheme="minorHAnsi" w:eastAsiaTheme="minorEastAsia" w:hAnsiTheme="minorHAnsi" w:cstheme="minorBidi"/>
          <w:noProof/>
          <w:kern w:val="2"/>
          <w:szCs w:val="22"/>
        </w:rPr>
      </w:pPr>
      <w:r w:rsidRPr="00A77885">
        <w:rPr>
          <w:rFonts w:ascii="思源黑体 CN Light" w:eastAsia="思源黑体 CN Light" w:hAnsi="思源黑体 CN Light"/>
          <w:sz w:val="24"/>
          <w:szCs w:val="24"/>
        </w:rPr>
        <w:fldChar w:fldCharType="end"/>
      </w:r>
      <w:r w:rsidR="00215CF3">
        <w:rPr>
          <w:rFonts w:asciiTheme="minorHAnsi" w:eastAsiaTheme="minorEastAsia" w:hAnsiTheme="minorHAnsi" w:cstheme="minorBidi"/>
          <w:noProof/>
          <w:kern w:val="2"/>
          <w:szCs w:val="22"/>
        </w:rPr>
        <w:t xml:space="preserve"> </w:t>
      </w:r>
    </w:p>
    <w:p w14:paraId="1C56101B" w14:textId="77777777" w:rsidR="00114056" w:rsidRPr="0054730D" w:rsidRDefault="00114056">
      <w:pPr>
        <w:pStyle w:val="1"/>
        <w:numPr>
          <w:ilvl w:val="0"/>
          <w:numId w:val="0"/>
        </w:numPr>
        <w:jc w:val="left"/>
        <w:rPr>
          <w:rFonts w:ascii="思源黑体 CN Light" w:eastAsia="思源黑体 CN Light" w:hAnsi="思源黑体 CN Light"/>
          <w:snapToGrid w:val="0"/>
        </w:rPr>
        <w:sectPr w:rsidR="00114056" w:rsidRPr="0054730D">
          <w:headerReference w:type="default" r:id="rId14"/>
          <w:footerReference w:type="default" r:id="rId15"/>
          <w:footerReference w:type="first" r:id="rId16"/>
          <w:pgSz w:w="11906" w:h="16838"/>
          <w:pgMar w:top="1440" w:right="1797" w:bottom="1440" w:left="1797" w:header="851" w:footer="992" w:gutter="0"/>
          <w:pgBorders w:offsetFrom="page">
            <w:bottom w:val="single" w:sz="4" w:space="24" w:color="auto"/>
          </w:pgBorders>
          <w:pgNumType w:fmt="upperRoman" w:start="1"/>
          <w:cols w:space="425"/>
          <w:docGrid w:type="lines" w:linePitch="312"/>
        </w:sectPr>
      </w:pPr>
    </w:p>
    <w:p w14:paraId="312F6E0A" w14:textId="0D16B215" w:rsidR="00CF7624" w:rsidRDefault="00CF7624" w:rsidP="00CF7624">
      <w:pPr>
        <w:rPr>
          <w:rFonts w:ascii="思源黑体 CN Light" w:eastAsia="思源黑体 CN Light" w:hAnsi="思源黑体 CN Light"/>
        </w:rPr>
      </w:pPr>
      <w:bookmarkStart w:id="0" w:name="_Toc208857499"/>
      <w:bookmarkStart w:id="1" w:name="_Toc208857498"/>
      <w:bookmarkEnd w:id="0"/>
      <w:bookmarkEnd w:id="1"/>
    </w:p>
    <w:p w14:paraId="0EC55E7C" w14:textId="44C67C3C" w:rsidR="00044C35" w:rsidRDefault="00044C35" w:rsidP="007F567E"/>
    <w:p w14:paraId="3D89F414" w14:textId="7A742649" w:rsidR="00044C35" w:rsidRPr="00A70C38" w:rsidRDefault="00044C35" w:rsidP="00215CF3">
      <w:pPr>
        <w:pStyle w:val="1"/>
        <w:numPr>
          <w:ilvl w:val="0"/>
          <w:numId w:val="0"/>
        </w:numPr>
        <w:ind w:firstLineChars="400" w:firstLine="1205"/>
        <w:jc w:val="left"/>
        <w:rPr>
          <w:b/>
          <w:bCs/>
        </w:rPr>
      </w:pPr>
      <w:bookmarkStart w:id="2" w:name="_Toc84583843"/>
      <w:r w:rsidRPr="00A70C38">
        <w:rPr>
          <w:rFonts w:hint="eastAsia"/>
          <w:b/>
          <w:bCs/>
        </w:rPr>
        <w:t>第</w:t>
      </w:r>
      <w:r w:rsidR="003C05F6">
        <w:rPr>
          <w:b/>
          <w:bCs/>
        </w:rPr>
        <w:t>1</w:t>
      </w:r>
      <w:r w:rsidRPr="00A70C38">
        <w:rPr>
          <w:rFonts w:hint="eastAsia"/>
          <w:b/>
          <w:bCs/>
        </w:rPr>
        <w:t>章</w:t>
      </w:r>
      <w:r w:rsidRPr="00A70C38">
        <w:rPr>
          <w:b/>
          <w:bCs/>
        </w:rPr>
        <w:t>IS40B</w:t>
      </w:r>
      <w:r w:rsidRPr="00A70C38">
        <w:rPr>
          <w:rFonts w:hint="eastAsia"/>
          <w:b/>
          <w:bCs/>
        </w:rPr>
        <w:t>4GD</w:t>
      </w:r>
      <w:r w:rsidR="00215CF3" w:rsidRPr="00A70C38">
        <w:rPr>
          <w:rFonts w:hint="eastAsia"/>
          <w:b/>
          <w:bCs/>
        </w:rPr>
        <w:t>P</w:t>
      </w:r>
      <w:proofErr w:type="gramStart"/>
      <w:r w:rsidRPr="00A70C38">
        <w:rPr>
          <w:rFonts w:hint="eastAsia"/>
          <w:b/>
          <w:bCs/>
        </w:rPr>
        <w:t>导轨蓝牙</w:t>
      </w:r>
      <w:proofErr w:type="gramEnd"/>
      <w:r w:rsidRPr="00A70C38">
        <w:rPr>
          <w:rFonts w:hint="eastAsia"/>
          <w:b/>
          <w:bCs/>
        </w:rPr>
        <w:t>4G</w:t>
      </w:r>
      <w:r w:rsidRPr="00A70C38">
        <w:rPr>
          <w:rFonts w:hint="eastAsia"/>
          <w:b/>
          <w:bCs/>
        </w:rPr>
        <w:t>网关</w:t>
      </w:r>
      <w:bookmarkEnd w:id="2"/>
    </w:p>
    <w:p w14:paraId="70656952" w14:textId="16E253AA" w:rsidR="00044C35" w:rsidRPr="00A77885" w:rsidRDefault="003C05F6" w:rsidP="00E6314E">
      <w:pPr>
        <w:pStyle w:val="20"/>
        <w:numPr>
          <w:ilvl w:val="0"/>
          <w:numId w:val="0"/>
        </w:numPr>
        <w:spacing w:after="120"/>
        <w:rPr>
          <w:rFonts w:ascii="思源黑体 CN Light" w:eastAsia="思源黑体 CN Light" w:hAnsi="思源黑体 CN Light"/>
        </w:rPr>
      </w:pPr>
      <w:bookmarkStart w:id="3" w:name="_Toc84583844"/>
      <w:r>
        <w:rPr>
          <w:rFonts w:ascii="思源黑体 CN Light" w:eastAsia="思源黑体 CN Light" w:hAnsi="思源黑体 CN Light"/>
        </w:rPr>
        <w:t>1</w:t>
      </w:r>
      <w:r w:rsidR="00E6314E">
        <w:rPr>
          <w:rFonts w:ascii="思源黑体 CN Light" w:eastAsia="思源黑体 CN Light" w:hAnsi="思源黑体 CN Light" w:hint="eastAsia"/>
        </w:rPr>
        <w:t>.1</w:t>
      </w:r>
      <w:r w:rsidR="00044C35" w:rsidRPr="00A77885">
        <w:rPr>
          <w:rFonts w:ascii="思源黑体 CN Light" w:eastAsia="思源黑体 CN Light" w:hAnsi="思源黑体 CN Light" w:hint="eastAsia"/>
        </w:rPr>
        <w:t>电气规格</w:t>
      </w:r>
      <w:bookmarkEnd w:id="3"/>
    </w:p>
    <w:tbl>
      <w:tblPr>
        <w:tblStyle w:val="afff7"/>
        <w:tblW w:w="0" w:type="auto"/>
        <w:tblLook w:val="04A0" w:firstRow="1" w:lastRow="0" w:firstColumn="1" w:lastColumn="0" w:noHBand="0" w:noVBand="1"/>
      </w:tblPr>
      <w:tblGrid>
        <w:gridCol w:w="1696"/>
        <w:gridCol w:w="6607"/>
      </w:tblGrid>
      <w:tr w:rsidR="00044C35" w:rsidRPr="00A77885" w14:paraId="4C79CF6A" w14:textId="77777777" w:rsidTr="00044C35">
        <w:tc>
          <w:tcPr>
            <w:tcW w:w="1696" w:type="dxa"/>
          </w:tcPr>
          <w:p w14:paraId="7D86689E"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供电方式</w:t>
            </w:r>
          </w:p>
        </w:tc>
        <w:tc>
          <w:tcPr>
            <w:tcW w:w="6607" w:type="dxa"/>
          </w:tcPr>
          <w:p w14:paraId="28688317" w14:textId="1E437146" w:rsidR="00044C35" w:rsidRPr="00A77885" w:rsidRDefault="00044C35" w:rsidP="00044C35">
            <w:pPr>
              <w:rPr>
                <w:rFonts w:ascii="思源黑体 CN Light" w:eastAsia="思源黑体 CN Light" w:hAnsi="思源黑体 CN Light"/>
                <w:vertAlign w:val="superscript"/>
              </w:rPr>
            </w:pPr>
            <w:r w:rsidRPr="00A77885">
              <w:rPr>
                <w:rFonts w:ascii="思源黑体 CN Light" w:eastAsia="思源黑体 CN Light" w:hAnsi="思源黑体 CN Light" w:hint="eastAsia"/>
              </w:rPr>
              <w:t>P</w:t>
            </w:r>
            <w:r w:rsidRPr="00A77885">
              <w:rPr>
                <w:rFonts w:ascii="思源黑体 CN Light" w:eastAsia="思源黑体 CN Light" w:hAnsi="思源黑体 CN Light"/>
              </w:rPr>
              <w:t>OE</w:t>
            </w:r>
            <w:r>
              <w:rPr>
                <w:rFonts w:ascii="思源黑体 CN Light" w:eastAsia="思源黑体 CN Light" w:hAnsi="思源黑体 CN Light" w:hint="eastAsia"/>
              </w:rPr>
              <w:t>或DC12V-</w:t>
            </w:r>
            <w:r w:rsidR="005E7152">
              <w:rPr>
                <w:rFonts w:ascii="思源黑体 CN Light" w:eastAsia="思源黑体 CN Light" w:hAnsi="思源黑体 CN Light"/>
              </w:rPr>
              <w:t>36</w:t>
            </w:r>
            <w:r>
              <w:rPr>
                <w:rFonts w:ascii="思源黑体 CN Light" w:eastAsia="思源黑体 CN Light" w:hAnsi="思源黑体 CN Light" w:hint="eastAsia"/>
              </w:rPr>
              <w:t>V</w:t>
            </w:r>
          </w:p>
        </w:tc>
      </w:tr>
      <w:tr w:rsidR="00044C35" w:rsidRPr="00A77885" w14:paraId="4191061F" w14:textId="77777777" w:rsidTr="00044C35">
        <w:tc>
          <w:tcPr>
            <w:tcW w:w="1696" w:type="dxa"/>
          </w:tcPr>
          <w:p w14:paraId="7816E8FA" w14:textId="77777777" w:rsidR="00044C35" w:rsidRPr="00A77885" w:rsidRDefault="00044C35" w:rsidP="00044C35">
            <w:pPr>
              <w:rPr>
                <w:rFonts w:ascii="思源黑体 CN Light" w:eastAsia="思源黑体 CN Light" w:hAnsi="思源黑体 CN Light"/>
              </w:rPr>
            </w:pPr>
            <w:r>
              <w:rPr>
                <w:rFonts w:ascii="思源黑体 CN Light" w:eastAsia="思源黑体 CN Light" w:hAnsi="思源黑体 CN Light" w:hint="eastAsia"/>
              </w:rPr>
              <w:t>功率</w:t>
            </w:r>
          </w:p>
        </w:tc>
        <w:tc>
          <w:tcPr>
            <w:tcW w:w="6607" w:type="dxa"/>
          </w:tcPr>
          <w:p w14:paraId="21F4A600" w14:textId="77777777" w:rsidR="00044C35" w:rsidRPr="00A77885" w:rsidRDefault="00044C35" w:rsidP="00044C35">
            <w:pPr>
              <w:rPr>
                <w:rFonts w:ascii="思源黑体 CN Light" w:eastAsia="思源黑体 CN Light" w:hAnsi="思源黑体 CN Light"/>
              </w:rPr>
            </w:pPr>
            <w:r>
              <w:rPr>
                <w:rFonts w:ascii="思源黑体 CN Light" w:eastAsia="思源黑体 CN Light" w:hAnsi="思源黑体 CN Light" w:hint="eastAsia"/>
              </w:rPr>
              <w:t>5W</w:t>
            </w:r>
          </w:p>
        </w:tc>
      </w:tr>
      <w:tr w:rsidR="00044C35" w:rsidRPr="00A77885" w14:paraId="2332FFA2" w14:textId="77777777" w:rsidTr="00044C35">
        <w:tc>
          <w:tcPr>
            <w:tcW w:w="1696" w:type="dxa"/>
          </w:tcPr>
          <w:p w14:paraId="73A4AEF9"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工作温度</w:t>
            </w:r>
          </w:p>
        </w:tc>
        <w:tc>
          <w:tcPr>
            <w:tcW w:w="6607" w:type="dxa"/>
          </w:tcPr>
          <w:p w14:paraId="0FD96CE3"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w:t>
            </w:r>
            <w:r w:rsidRPr="00A77885">
              <w:rPr>
                <w:rFonts w:ascii="思源黑体 CN Light" w:eastAsia="思源黑体 CN Light" w:hAnsi="思源黑体 CN Light"/>
              </w:rPr>
              <w:t>20</w:t>
            </w:r>
            <w:r w:rsidRPr="00A77885">
              <w:rPr>
                <w:rFonts w:ascii="思源黑体 CN Light" w:eastAsia="思源黑体 CN Light" w:hAnsi="思源黑体 CN Light" w:cs="宋体" w:hint="eastAsia"/>
              </w:rPr>
              <w:t>℃—6</w:t>
            </w:r>
            <w:r w:rsidRPr="00A77885">
              <w:rPr>
                <w:rFonts w:ascii="思源黑体 CN Light" w:eastAsia="思源黑体 CN Light" w:hAnsi="思源黑体 CN Light" w:cs="宋体"/>
              </w:rPr>
              <w:t>0</w:t>
            </w:r>
            <w:r w:rsidRPr="00A77885">
              <w:rPr>
                <w:rFonts w:ascii="思源黑体 CN Light" w:eastAsia="思源黑体 CN Light" w:hAnsi="思源黑体 CN Light" w:cs="宋体" w:hint="eastAsia"/>
              </w:rPr>
              <w:t>℃</w:t>
            </w:r>
          </w:p>
        </w:tc>
      </w:tr>
      <w:tr w:rsidR="00044C35" w:rsidRPr="00A77885" w14:paraId="32E42704" w14:textId="77777777" w:rsidTr="00044C35">
        <w:tc>
          <w:tcPr>
            <w:tcW w:w="1696" w:type="dxa"/>
          </w:tcPr>
          <w:p w14:paraId="7685A20B"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工作湿度</w:t>
            </w:r>
          </w:p>
        </w:tc>
        <w:tc>
          <w:tcPr>
            <w:tcW w:w="6607" w:type="dxa"/>
          </w:tcPr>
          <w:p w14:paraId="7FA68909"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0-</w:t>
            </w:r>
            <w:r w:rsidRPr="00A77885">
              <w:rPr>
                <w:rFonts w:ascii="思源黑体 CN Light" w:eastAsia="思源黑体 CN Light" w:hAnsi="思源黑体 CN Light"/>
              </w:rPr>
              <w:t>95</w:t>
            </w:r>
            <w:r w:rsidRPr="00A77885">
              <w:rPr>
                <w:rFonts w:ascii="思源黑体 CN Light" w:eastAsia="思源黑体 CN Light" w:hAnsi="思源黑体 CN Light" w:hint="eastAsia"/>
              </w:rPr>
              <w:t>%，无凝露</w:t>
            </w:r>
          </w:p>
        </w:tc>
      </w:tr>
    </w:tbl>
    <w:p w14:paraId="75B98AF5" w14:textId="1FEF8436" w:rsidR="00044C35" w:rsidRPr="00A77885" w:rsidRDefault="003C05F6" w:rsidP="00E6314E">
      <w:pPr>
        <w:pStyle w:val="20"/>
        <w:numPr>
          <w:ilvl w:val="0"/>
          <w:numId w:val="0"/>
        </w:numPr>
        <w:spacing w:after="120"/>
        <w:rPr>
          <w:rFonts w:ascii="思源黑体 CN Light" w:eastAsia="思源黑体 CN Light" w:hAnsi="思源黑体 CN Light"/>
        </w:rPr>
      </w:pPr>
      <w:bookmarkStart w:id="4" w:name="_Toc84583845"/>
      <w:r>
        <w:rPr>
          <w:rFonts w:ascii="思源黑体 CN Light" w:eastAsia="思源黑体 CN Light" w:hAnsi="思源黑体 CN Light"/>
        </w:rPr>
        <w:t>1</w:t>
      </w:r>
      <w:r w:rsidR="00E6314E">
        <w:rPr>
          <w:rFonts w:ascii="思源黑体 CN Light" w:eastAsia="思源黑体 CN Light" w:hAnsi="思源黑体 CN Light" w:hint="eastAsia"/>
        </w:rPr>
        <w:t>.2</w:t>
      </w:r>
      <w:r w:rsidR="00044C35" w:rsidRPr="00A77885">
        <w:rPr>
          <w:rFonts w:ascii="思源黑体 CN Light" w:eastAsia="思源黑体 CN Light" w:hAnsi="思源黑体 CN Light" w:hint="eastAsia"/>
        </w:rPr>
        <w:t>技术参数</w:t>
      </w:r>
      <w:bookmarkEnd w:id="4"/>
    </w:p>
    <w:tbl>
      <w:tblPr>
        <w:tblStyle w:val="afff7"/>
        <w:tblpPr w:leftFromText="180" w:rightFromText="180" w:vertAnchor="text" w:horzAnchor="margin" w:tblpY="280"/>
        <w:tblW w:w="0" w:type="auto"/>
        <w:tblLook w:val="04A0" w:firstRow="1" w:lastRow="0" w:firstColumn="1" w:lastColumn="0" w:noHBand="0" w:noVBand="1"/>
      </w:tblPr>
      <w:tblGrid>
        <w:gridCol w:w="1696"/>
        <w:gridCol w:w="6607"/>
      </w:tblGrid>
      <w:tr w:rsidR="00044C35" w:rsidRPr="00A77885" w14:paraId="4F6016C0" w14:textId="77777777" w:rsidTr="00044C35">
        <w:tc>
          <w:tcPr>
            <w:tcW w:w="1696" w:type="dxa"/>
          </w:tcPr>
          <w:p w14:paraId="6A14D648"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主控M</w:t>
            </w:r>
            <w:r w:rsidRPr="00A77885">
              <w:rPr>
                <w:rFonts w:ascii="思源黑体 CN Light" w:eastAsia="思源黑体 CN Light" w:hAnsi="思源黑体 CN Light"/>
              </w:rPr>
              <w:t xml:space="preserve">CU </w:t>
            </w:r>
          </w:p>
        </w:tc>
        <w:tc>
          <w:tcPr>
            <w:tcW w:w="6607" w:type="dxa"/>
          </w:tcPr>
          <w:p w14:paraId="3C6D7CF8"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rPr>
              <w:t>ARM 32</w:t>
            </w:r>
            <w:r w:rsidRPr="00A77885">
              <w:rPr>
                <w:rFonts w:ascii="思源黑体 CN Light" w:eastAsia="思源黑体 CN Light" w:hAnsi="思源黑体 CN Light" w:hint="eastAsia"/>
              </w:rPr>
              <w:t xml:space="preserve">位 </w:t>
            </w:r>
            <w:r w:rsidRPr="00A77885">
              <w:rPr>
                <w:rFonts w:ascii="思源黑体 CN Light" w:eastAsia="思源黑体 CN Light" w:hAnsi="思源黑体 CN Light"/>
              </w:rPr>
              <w:t>M4</w:t>
            </w:r>
          </w:p>
        </w:tc>
      </w:tr>
      <w:tr w:rsidR="00044C35" w:rsidRPr="00A77885" w14:paraId="719DC5B8" w14:textId="77777777" w:rsidTr="00044C35">
        <w:tc>
          <w:tcPr>
            <w:tcW w:w="1696" w:type="dxa"/>
          </w:tcPr>
          <w:p w14:paraId="3455A9BA"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工作频率</w:t>
            </w:r>
          </w:p>
        </w:tc>
        <w:tc>
          <w:tcPr>
            <w:tcW w:w="6607" w:type="dxa"/>
          </w:tcPr>
          <w:p w14:paraId="555D2693"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rPr>
              <w:t>2.4GHz</w:t>
            </w:r>
          </w:p>
        </w:tc>
      </w:tr>
      <w:tr w:rsidR="00044C35" w:rsidRPr="00A77885" w14:paraId="74B7D461" w14:textId="77777777" w:rsidTr="00044C35">
        <w:tc>
          <w:tcPr>
            <w:tcW w:w="1696" w:type="dxa"/>
          </w:tcPr>
          <w:p w14:paraId="4CB70866"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发射功率</w:t>
            </w:r>
          </w:p>
        </w:tc>
        <w:tc>
          <w:tcPr>
            <w:tcW w:w="6607" w:type="dxa"/>
          </w:tcPr>
          <w:p w14:paraId="24CA01E8"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蓝牙：</w:t>
            </w:r>
            <w:r>
              <w:rPr>
                <w:rFonts w:ascii="思源黑体 CN Light" w:eastAsia="思源黑体 CN Light" w:hAnsi="思源黑体 CN Light" w:hint="eastAsia"/>
              </w:rPr>
              <w:t>10</w:t>
            </w:r>
            <w:r w:rsidRPr="00A77885">
              <w:rPr>
                <w:rFonts w:ascii="思源黑体 CN Light" w:eastAsia="思源黑体 CN Light" w:hAnsi="思源黑体 CN Light" w:hint="eastAsia"/>
              </w:rPr>
              <w:t>dBm</w:t>
            </w:r>
          </w:p>
        </w:tc>
      </w:tr>
      <w:tr w:rsidR="00044C35" w:rsidRPr="00A77885" w14:paraId="1F674240" w14:textId="77777777" w:rsidTr="00044C35">
        <w:tc>
          <w:tcPr>
            <w:tcW w:w="1696" w:type="dxa"/>
          </w:tcPr>
          <w:p w14:paraId="4B5B88CB"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协议</w:t>
            </w:r>
          </w:p>
        </w:tc>
        <w:tc>
          <w:tcPr>
            <w:tcW w:w="6607" w:type="dxa"/>
          </w:tcPr>
          <w:p w14:paraId="119BC1D2" w14:textId="77777777" w:rsidR="00044C35" w:rsidRPr="00A77885" w:rsidRDefault="00044C35" w:rsidP="00044C35">
            <w:pPr>
              <w:rPr>
                <w:rFonts w:ascii="思源黑体 CN Light" w:eastAsia="思源黑体 CN Light" w:hAnsi="思源黑体 CN Light"/>
              </w:rPr>
            </w:pPr>
            <w:proofErr w:type="gramStart"/>
            <w:r w:rsidRPr="00A77885">
              <w:rPr>
                <w:rFonts w:ascii="思源黑体 CN Light" w:eastAsia="思源黑体 CN Light" w:hAnsi="思源黑体 CN Light" w:hint="eastAsia"/>
              </w:rPr>
              <w:t>蓝牙</w:t>
            </w:r>
            <w:proofErr w:type="gramEnd"/>
            <w:r w:rsidRPr="00A77885">
              <w:rPr>
                <w:rFonts w:ascii="思源黑体 CN Light" w:eastAsia="思源黑体 CN Light" w:hAnsi="思源黑体 CN Light" w:hint="eastAsia"/>
              </w:rPr>
              <w:t>5.0</w:t>
            </w:r>
          </w:p>
        </w:tc>
      </w:tr>
      <w:tr w:rsidR="00044C35" w:rsidRPr="00A77885" w14:paraId="2EA785CA" w14:textId="77777777" w:rsidTr="00044C35">
        <w:tc>
          <w:tcPr>
            <w:tcW w:w="1696" w:type="dxa"/>
          </w:tcPr>
          <w:p w14:paraId="57654420"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接收灵敏度</w:t>
            </w:r>
          </w:p>
        </w:tc>
        <w:tc>
          <w:tcPr>
            <w:tcW w:w="6607" w:type="dxa"/>
          </w:tcPr>
          <w:p w14:paraId="62F36646"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B</w:t>
            </w:r>
            <w:r w:rsidRPr="00A77885">
              <w:rPr>
                <w:rFonts w:ascii="思源黑体 CN Light" w:eastAsia="思源黑体 CN Light" w:hAnsi="思源黑体 CN Light"/>
              </w:rPr>
              <w:t>LE:</w:t>
            </w:r>
            <w:r w:rsidRPr="00A77885">
              <w:rPr>
                <w:rFonts w:ascii="思源黑体 CN Light" w:eastAsia="思源黑体 CN Light" w:hAnsi="思源黑体 CN Light" w:hint="eastAsia"/>
              </w:rPr>
              <w:t>&gt;</w:t>
            </w:r>
            <w:r w:rsidRPr="00A77885">
              <w:rPr>
                <w:rFonts w:ascii="思源黑体 CN Light" w:eastAsia="思源黑体 CN Light" w:hAnsi="思源黑体 CN Light"/>
              </w:rPr>
              <w:t>-104dBm</w:t>
            </w:r>
          </w:p>
        </w:tc>
      </w:tr>
      <w:tr w:rsidR="00044C35" w:rsidRPr="00A77885" w14:paraId="51CF1606" w14:textId="77777777" w:rsidTr="00044C35">
        <w:tc>
          <w:tcPr>
            <w:tcW w:w="1696" w:type="dxa"/>
          </w:tcPr>
          <w:p w14:paraId="6BC4619C" w14:textId="77777777" w:rsidR="00044C35" w:rsidRPr="00A77885" w:rsidRDefault="00044C35" w:rsidP="00044C35">
            <w:pPr>
              <w:rPr>
                <w:rFonts w:ascii="思源黑体 CN Light" w:eastAsia="思源黑体 CN Light" w:hAnsi="思源黑体 CN Light"/>
                <w:vertAlign w:val="superscript"/>
              </w:rPr>
            </w:pPr>
            <w:r w:rsidRPr="00A77885">
              <w:rPr>
                <w:rFonts w:ascii="思源黑体 CN Light" w:eastAsia="思源黑体 CN Light" w:hAnsi="思源黑体 CN Light" w:hint="eastAsia"/>
              </w:rPr>
              <w:t>传输距离</w:t>
            </w:r>
            <w:r w:rsidRPr="00A77885">
              <w:rPr>
                <w:rFonts w:ascii="思源黑体 CN Light" w:eastAsia="思源黑体 CN Light" w:hAnsi="思源黑体 CN Light" w:hint="eastAsia"/>
                <w:vertAlign w:val="superscript"/>
              </w:rPr>
              <w:t>*</w:t>
            </w:r>
          </w:p>
        </w:tc>
        <w:tc>
          <w:tcPr>
            <w:tcW w:w="6607" w:type="dxa"/>
          </w:tcPr>
          <w:p w14:paraId="67E18598"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B</w:t>
            </w:r>
            <w:r w:rsidRPr="00A77885">
              <w:rPr>
                <w:rFonts w:ascii="思源黑体 CN Light" w:eastAsia="思源黑体 CN Light" w:hAnsi="思源黑体 CN Light"/>
              </w:rPr>
              <w:t>LE</w:t>
            </w:r>
            <w:r w:rsidRPr="00A77885">
              <w:rPr>
                <w:rFonts w:ascii="思源黑体 CN Light" w:eastAsia="思源黑体 CN Light" w:hAnsi="思源黑体 CN Light" w:hint="eastAsia"/>
              </w:rPr>
              <w:t>：300</w:t>
            </w:r>
            <w:r w:rsidRPr="00A77885">
              <w:rPr>
                <w:rFonts w:ascii="思源黑体 CN Light" w:eastAsia="思源黑体 CN Light" w:hAnsi="思源黑体 CN Light"/>
              </w:rPr>
              <w:t>m</w:t>
            </w:r>
          </w:p>
        </w:tc>
      </w:tr>
      <w:tr w:rsidR="00044C35" w:rsidRPr="00A77885" w14:paraId="01C70F3A" w14:textId="77777777" w:rsidTr="00044C35">
        <w:tc>
          <w:tcPr>
            <w:tcW w:w="1696" w:type="dxa"/>
          </w:tcPr>
          <w:p w14:paraId="108CBD0C"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加密方式</w:t>
            </w:r>
          </w:p>
        </w:tc>
        <w:tc>
          <w:tcPr>
            <w:tcW w:w="6607" w:type="dxa"/>
          </w:tcPr>
          <w:p w14:paraId="023D392C"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支持A</w:t>
            </w:r>
            <w:r w:rsidRPr="00A77885">
              <w:rPr>
                <w:rFonts w:ascii="思源黑体 CN Light" w:eastAsia="思源黑体 CN Light" w:hAnsi="思源黑体 CN Light"/>
              </w:rPr>
              <w:t>ES</w:t>
            </w:r>
            <w:r w:rsidRPr="00A77885">
              <w:rPr>
                <w:rFonts w:ascii="思源黑体 CN Light" w:eastAsia="思源黑体 CN Light" w:hAnsi="思源黑体 CN Light" w:hint="eastAsia"/>
              </w:rPr>
              <w:t>加密</w:t>
            </w:r>
          </w:p>
        </w:tc>
      </w:tr>
    </w:tbl>
    <w:p w14:paraId="4C9FC710"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备注：传输距离为可视距离；</w:t>
      </w:r>
    </w:p>
    <w:p w14:paraId="28A49AFC" w14:textId="77777777" w:rsidR="00044C35" w:rsidRPr="00A77885" w:rsidRDefault="00044C35" w:rsidP="00044C35">
      <w:pPr>
        <w:rPr>
          <w:rFonts w:ascii="思源黑体 CN Light" w:eastAsia="思源黑体 CN Light" w:hAnsi="思源黑体 CN Light"/>
        </w:rPr>
      </w:pPr>
    </w:p>
    <w:p w14:paraId="4DDA7024" w14:textId="6D0EB8B2" w:rsidR="00044C35" w:rsidRDefault="003C05F6" w:rsidP="00E6314E">
      <w:pPr>
        <w:pStyle w:val="20"/>
        <w:numPr>
          <w:ilvl w:val="0"/>
          <w:numId w:val="0"/>
        </w:numPr>
        <w:spacing w:after="120"/>
        <w:rPr>
          <w:rFonts w:ascii="思源黑体 CN Light" w:eastAsia="思源黑体 CN Light" w:hAnsi="思源黑体 CN Light"/>
        </w:rPr>
      </w:pPr>
      <w:bookmarkStart w:id="5" w:name="_Toc84583846"/>
      <w:r>
        <w:rPr>
          <w:rFonts w:ascii="思源黑体 CN Light" w:eastAsia="思源黑体 CN Light" w:hAnsi="思源黑体 CN Light"/>
        </w:rPr>
        <w:t>1</w:t>
      </w:r>
      <w:r w:rsidR="00E6314E">
        <w:rPr>
          <w:rFonts w:ascii="思源黑体 CN Light" w:eastAsia="思源黑体 CN Light" w:hAnsi="思源黑体 CN Light" w:hint="eastAsia"/>
        </w:rPr>
        <w:t>.3</w:t>
      </w:r>
      <w:r w:rsidR="00044C35" w:rsidRPr="00A77885">
        <w:rPr>
          <w:rFonts w:ascii="思源黑体 CN Light" w:eastAsia="思源黑体 CN Light" w:hAnsi="思源黑体 CN Light" w:hint="eastAsia"/>
        </w:rPr>
        <w:t>物理参数</w:t>
      </w:r>
      <w:bookmarkEnd w:id="5"/>
    </w:p>
    <w:tbl>
      <w:tblPr>
        <w:tblStyle w:val="afff7"/>
        <w:tblW w:w="0" w:type="auto"/>
        <w:tblInd w:w="220" w:type="dxa"/>
        <w:tblLook w:val="04A0" w:firstRow="1" w:lastRow="0" w:firstColumn="1" w:lastColumn="0" w:noHBand="0" w:noVBand="1"/>
      </w:tblPr>
      <w:tblGrid>
        <w:gridCol w:w="1476"/>
        <w:gridCol w:w="6607"/>
      </w:tblGrid>
      <w:tr w:rsidR="005E7152" w:rsidRPr="00A77885" w14:paraId="7EE82A97" w14:textId="77777777" w:rsidTr="005E7152">
        <w:tc>
          <w:tcPr>
            <w:tcW w:w="1476" w:type="dxa"/>
          </w:tcPr>
          <w:p w14:paraId="55DB09C0" w14:textId="77777777" w:rsidR="005E7152" w:rsidRPr="00A77885" w:rsidRDefault="005E7152" w:rsidP="005D3F9A">
            <w:pPr>
              <w:rPr>
                <w:rFonts w:ascii="思源黑体 CN Light" w:eastAsia="思源黑体 CN Light" w:hAnsi="思源黑体 CN Light"/>
              </w:rPr>
            </w:pPr>
            <w:r w:rsidRPr="00A77885">
              <w:rPr>
                <w:rFonts w:ascii="思源黑体 CN Light" w:eastAsia="思源黑体 CN Light" w:hAnsi="思源黑体 CN Light" w:hint="eastAsia"/>
              </w:rPr>
              <w:t>产品尺寸</w:t>
            </w:r>
          </w:p>
        </w:tc>
        <w:tc>
          <w:tcPr>
            <w:tcW w:w="6607" w:type="dxa"/>
          </w:tcPr>
          <w:p w14:paraId="4F11F4C6" w14:textId="77777777" w:rsidR="005E7152" w:rsidRPr="00A77885" w:rsidRDefault="005E7152" w:rsidP="005D3F9A">
            <w:pPr>
              <w:rPr>
                <w:rFonts w:ascii="思源黑体 CN Light" w:eastAsia="思源黑体 CN Light" w:hAnsi="思源黑体 CN Light"/>
              </w:rPr>
            </w:pPr>
            <w:r>
              <w:rPr>
                <w:rFonts w:ascii="思源黑体 CN Light" w:eastAsia="思源黑体 CN Light" w:hAnsi="思源黑体 CN Light" w:hint="eastAsia"/>
              </w:rPr>
              <w:t>挂耳未展开185</w:t>
            </w:r>
            <w:r w:rsidRPr="00A77885">
              <w:rPr>
                <w:rFonts w:ascii="思源黑体 CN Light" w:eastAsia="思源黑体 CN Light" w:hAnsi="思源黑体 CN Light" w:hint="eastAsia"/>
              </w:rPr>
              <w:t>*</w:t>
            </w:r>
            <w:r>
              <w:rPr>
                <w:rFonts w:ascii="思源黑体 CN Light" w:eastAsia="思源黑体 CN Light" w:hAnsi="思源黑体 CN Light" w:hint="eastAsia"/>
              </w:rPr>
              <w:t>140</w:t>
            </w:r>
            <w:r w:rsidRPr="00A77885">
              <w:rPr>
                <w:rFonts w:ascii="思源黑体 CN Light" w:eastAsia="思源黑体 CN Light" w:hAnsi="思源黑体 CN Light" w:hint="eastAsia"/>
              </w:rPr>
              <w:t>*</w:t>
            </w:r>
            <w:r>
              <w:rPr>
                <w:rFonts w:ascii="思源黑体 CN Light" w:eastAsia="思源黑体 CN Light" w:hAnsi="思源黑体 CN Light" w:hint="eastAsia"/>
              </w:rPr>
              <w:t>30mm，挂耳展开后210*140*30mm，天线</w:t>
            </w:r>
            <w:r>
              <w:rPr>
                <w:rFonts w:ascii="思源黑体 CN Light" w:eastAsia="思源黑体 CN Light" w:hAnsi="思源黑体 CN Light" w:hint="eastAsia"/>
              </w:rPr>
              <w:lastRenderedPageBreak/>
              <w:t>高230mm</w:t>
            </w:r>
          </w:p>
        </w:tc>
      </w:tr>
      <w:tr w:rsidR="005E7152" w:rsidRPr="00A77885" w14:paraId="7F01468C" w14:textId="77777777" w:rsidTr="005E7152">
        <w:tc>
          <w:tcPr>
            <w:tcW w:w="1476" w:type="dxa"/>
          </w:tcPr>
          <w:p w14:paraId="2BB6DAD1" w14:textId="77777777" w:rsidR="005E7152" w:rsidRPr="00A77885" w:rsidRDefault="005E7152" w:rsidP="005D3F9A">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lastRenderedPageBreak/>
              <w:t>颜色</w:t>
            </w:r>
          </w:p>
        </w:tc>
        <w:tc>
          <w:tcPr>
            <w:tcW w:w="6607" w:type="dxa"/>
          </w:tcPr>
          <w:p w14:paraId="20F5566D" w14:textId="77777777" w:rsidR="005E7152" w:rsidRPr="00A77885" w:rsidRDefault="005E7152" w:rsidP="005D3F9A">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黑色</w:t>
            </w:r>
          </w:p>
        </w:tc>
      </w:tr>
      <w:tr w:rsidR="005E7152" w:rsidRPr="00A77885" w14:paraId="32502580" w14:textId="77777777" w:rsidTr="005E7152">
        <w:tc>
          <w:tcPr>
            <w:tcW w:w="1476" w:type="dxa"/>
          </w:tcPr>
          <w:p w14:paraId="6EFC567A" w14:textId="77777777" w:rsidR="005E7152" w:rsidRPr="00A77885" w:rsidRDefault="005E7152" w:rsidP="005D3F9A">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重量</w:t>
            </w:r>
          </w:p>
        </w:tc>
        <w:tc>
          <w:tcPr>
            <w:tcW w:w="6607" w:type="dxa"/>
          </w:tcPr>
          <w:p w14:paraId="618E7CA1" w14:textId="77777777" w:rsidR="005E7152" w:rsidRPr="00A77885" w:rsidRDefault="005E7152" w:rsidP="005D3F9A">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580g</w:t>
            </w:r>
          </w:p>
        </w:tc>
      </w:tr>
      <w:tr w:rsidR="005E7152" w:rsidRPr="00A77885" w14:paraId="59ED4F97" w14:textId="77777777" w:rsidTr="005E7152">
        <w:tc>
          <w:tcPr>
            <w:tcW w:w="1476" w:type="dxa"/>
          </w:tcPr>
          <w:p w14:paraId="47BB6063" w14:textId="77777777" w:rsidR="005E7152" w:rsidRPr="00A77885" w:rsidRDefault="005E7152" w:rsidP="005D3F9A">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材质</w:t>
            </w:r>
          </w:p>
        </w:tc>
        <w:tc>
          <w:tcPr>
            <w:tcW w:w="6607" w:type="dxa"/>
          </w:tcPr>
          <w:p w14:paraId="7A6D9B57" w14:textId="77777777" w:rsidR="005E7152" w:rsidRPr="00A77885" w:rsidRDefault="005E7152" w:rsidP="005D3F9A">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铁板</w:t>
            </w:r>
          </w:p>
        </w:tc>
      </w:tr>
      <w:tr w:rsidR="005E7152" w:rsidRPr="00A77885" w14:paraId="562426B4" w14:textId="77777777" w:rsidTr="005E7152">
        <w:tc>
          <w:tcPr>
            <w:tcW w:w="1476" w:type="dxa"/>
          </w:tcPr>
          <w:p w14:paraId="00133EC8" w14:textId="77777777" w:rsidR="005E7152" w:rsidRPr="00A77885" w:rsidRDefault="005E7152" w:rsidP="005D3F9A">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防护等级</w:t>
            </w:r>
          </w:p>
        </w:tc>
        <w:tc>
          <w:tcPr>
            <w:tcW w:w="6607" w:type="dxa"/>
          </w:tcPr>
          <w:p w14:paraId="7D5C39D9" w14:textId="77777777" w:rsidR="005E7152" w:rsidRPr="00A77885" w:rsidRDefault="005E7152" w:rsidP="005D3F9A">
            <w:pPr>
              <w:pStyle w:val="cont"/>
              <w:spacing w:before="0"/>
              <w:ind w:firstLineChars="0" w:firstLine="0"/>
              <w:rPr>
                <w:rFonts w:ascii="思源黑体 CN Light" w:eastAsia="思源黑体 CN Light" w:hAnsi="思源黑体 CN Light"/>
              </w:rPr>
            </w:pPr>
            <w:r>
              <w:rPr>
                <w:rFonts w:ascii="思源黑体 CN Light" w:eastAsia="思源黑体 CN Light" w:hAnsi="思源黑体 CN Light" w:hint="eastAsia"/>
              </w:rPr>
              <w:t>无</w:t>
            </w:r>
          </w:p>
        </w:tc>
      </w:tr>
    </w:tbl>
    <w:p w14:paraId="0FED137C" w14:textId="77777777" w:rsidR="005E7152" w:rsidRDefault="005E7152" w:rsidP="00E6314E">
      <w:pPr>
        <w:pStyle w:val="20"/>
        <w:numPr>
          <w:ilvl w:val="0"/>
          <w:numId w:val="0"/>
        </w:numPr>
        <w:spacing w:after="120"/>
        <w:ind w:left="851" w:hanging="681"/>
        <w:rPr>
          <w:rFonts w:ascii="思源黑体 CN Light" w:eastAsia="思源黑体 CN Light" w:hAnsi="思源黑体 CN Light"/>
        </w:rPr>
      </w:pPr>
    </w:p>
    <w:p w14:paraId="5C83C352" w14:textId="2160D797" w:rsidR="00044C35" w:rsidRPr="00A77885" w:rsidRDefault="003C05F6" w:rsidP="00E6314E">
      <w:pPr>
        <w:pStyle w:val="20"/>
        <w:numPr>
          <w:ilvl w:val="0"/>
          <w:numId w:val="0"/>
        </w:numPr>
        <w:spacing w:after="120"/>
        <w:ind w:left="851" w:hanging="681"/>
        <w:rPr>
          <w:rFonts w:ascii="思源黑体 CN Light" w:eastAsia="思源黑体 CN Light" w:hAnsi="思源黑体 CN Light"/>
        </w:rPr>
      </w:pPr>
      <w:bookmarkStart w:id="6" w:name="_Toc84583847"/>
      <w:r>
        <w:rPr>
          <w:rFonts w:ascii="思源黑体 CN Light" w:eastAsia="思源黑体 CN Light" w:hAnsi="思源黑体 CN Light"/>
        </w:rPr>
        <w:t>1</w:t>
      </w:r>
      <w:r w:rsidR="00E6314E">
        <w:rPr>
          <w:rFonts w:ascii="思源黑体 CN Light" w:eastAsia="思源黑体 CN Light" w:hAnsi="思源黑体 CN Light" w:hint="eastAsia"/>
        </w:rPr>
        <w:t>.4</w:t>
      </w:r>
      <w:r w:rsidR="00044C35" w:rsidRPr="00A77885">
        <w:rPr>
          <w:rFonts w:ascii="思源黑体 CN Light" w:eastAsia="思源黑体 CN Light" w:hAnsi="思源黑体 CN Light" w:hint="eastAsia"/>
        </w:rPr>
        <w:t>其他参数</w:t>
      </w:r>
      <w:bookmarkEnd w:id="6"/>
    </w:p>
    <w:tbl>
      <w:tblPr>
        <w:tblStyle w:val="afff7"/>
        <w:tblW w:w="0" w:type="auto"/>
        <w:tblInd w:w="220" w:type="dxa"/>
        <w:tblLook w:val="04A0" w:firstRow="1" w:lastRow="0" w:firstColumn="1" w:lastColumn="0" w:noHBand="0" w:noVBand="1"/>
      </w:tblPr>
      <w:tblGrid>
        <w:gridCol w:w="1476"/>
        <w:gridCol w:w="6607"/>
      </w:tblGrid>
      <w:tr w:rsidR="00E6314E" w:rsidRPr="00A77885" w14:paraId="2D501723" w14:textId="77777777" w:rsidTr="00E6314E">
        <w:tc>
          <w:tcPr>
            <w:tcW w:w="1476" w:type="dxa"/>
          </w:tcPr>
          <w:p w14:paraId="1D9AAE47" w14:textId="77777777" w:rsidR="00E6314E" w:rsidRPr="00A77885" w:rsidRDefault="00E6314E" w:rsidP="006073C0">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入网方式</w:t>
            </w:r>
          </w:p>
        </w:tc>
        <w:tc>
          <w:tcPr>
            <w:tcW w:w="6607" w:type="dxa"/>
          </w:tcPr>
          <w:p w14:paraId="521C9369" w14:textId="77777777" w:rsidR="00E6314E" w:rsidRPr="00A77885" w:rsidRDefault="00E6314E" w:rsidP="006073C0">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L</w:t>
            </w:r>
            <w:r w:rsidRPr="00A77885">
              <w:rPr>
                <w:rFonts w:ascii="思源黑体 CN Light" w:eastAsia="思源黑体 CN Light" w:hAnsi="思源黑体 CN Light"/>
              </w:rPr>
              <w:t>AN</w:t>
            </w:r>
            <w:r w:rsidRPr="00A77885">
              <w:rPr>
                <w:rFonts w:ascii="思源黑体 CN Light" w:eastAsia="思源黑体 CN Light" w:hAnsi="思源黑体 CN Light" w:hint="eastAsia"/>
              </w:rPr>
              <w:t>口（10</w:t>
            </w:r>
            <w:r w:rsidRPr="00A77885">
              <w:rPr>
                <w:rFonts w:ascii="思源黑体 CN Light" w:eastAsia="思源黑体 CN Light" w:hAnsi="思源黑体 CN Light"/>
              </w:rPr>
              <w:t>M</w:t>
            </w:r>
            <w:r w:rsidRPr="00A77885">
              <w:rPr>
                <w:rFonts w:ascii="思源黑体 CN Light" w:eastAsia="思源黑体 CN Light" w:hAnsi="思源黑体 CN Light" w:hint="eastAsia"/>
              </w:rPr>
              <w:t>/</w:t>
            </w:r>
            <w:r w:rsidRPr="00A77885">
              <w:rPr>
                <w:rFonts w:ascii="思源黑体 CN Light" w:eastAsia="思源黑体 CN Light" w:hAnsi="思源黑体 CN Light"/>
              </w:rPr>
              <w:t>100M）</w:t>
            </w:r>
          </w:p>
        </w:tc>
      </w:tr>
      <w:tr w:rsidR="00E6314E" w:rsidRPr="00A77885" w14:paraId="091F6371" w14:textId="77777777" w:rsidTr="00E6314E">
        <w:tc>
          <w:tcPr>
            <w:tcW w:w="1476" w:type="dxa"/>
          </w:tcPr>
          <w:p w14:paraId="74945415" w14:textId="77777777" w:rsidR="00E6314E" w:rsidRPr="00A77885" w:rsidRDefault="00E6314E" w:rsidP="006073C0">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网络类型</w:t>
            </w:r>
          </w:p>
        </w:tc>
        <w:tc>
          <w:tcPr>
            <w:tcW w:w="6607" w:type="dxa"/>
          </w:tcPr>
          <w:p w14:paraId="796A9692" w14:textId="77777777" w:rsidR="00E6314E" w:rsidRPr="00A77885" w:rsidRDefault="00E6314E" w:rsidP="006073C0">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D</w:t>
            </w:r>
            <w:r w:rsidRPr="00A77885">
              <w:rPr>
                <w:rFonts w:ascii="思源黑体 CN Light" w:eastAsia="思源黑体 CN Light" w:hAnsi="思源黑体 CN Light"/>
              </w:rPr>
              <w:t>HCP</w:t>
            </w:r>
            <w:r w:rsidRPr="00A77885">
              <w:rPr>
                <w:rFonts w:ascii="思源黑体 CN Light" w:eastAsia="思源黑体 CN Light" w:hAnsi="思源黑体 CN Light" w:hint="eastAsia"/>
              </w:rPr>
              <w:t>或静态I</w:t>
            </w:r>
            <w:r w:rsidRPr="00A77885">
              <w:rPr>
                <w:rFonts w:ascii="思源黑体 CN Light" w:eastAsia="思源黑体 CN Light" w:hAnsi="思源黑体 CN Light"/>
              </w:rPr>
              <w:t>P</w:t>
            </w:r>
          </w:p>
        </w:tc>
      </w:tr>
      <w:tr w:rsidR="00E6314E" w:rsidRPr="00A77885" w14:paraId="15447D0F" w14:textId="77777777" w:rsidTr="00E6314E">
        <w:tc>
          <w:tcPr>
            <w:tcW w:w="1476" w:type="dxa"/>
          </w:tcPr>
          <w:p w14:paraId="14369808" w14:textId="77777777" w:rsidR="00E6314E" w:rsidRPr="00A77885" w:rsidRDefault="00E6314E" w:rsidP="006073C0">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网络传输</w:t>
            </w:r>
          </w:p>
        </w:tc>
        <w:tc>
          <w:tcPr>
            <w:tcW w:w="6607" w:type="dxa"/>
          </w:tcPr>
          <w:p w14:paraId="0D73244E" w14:textId="77777777" w:rsidR="00E6314E" w:rsidRPr="00A77885" w:rsidRDefault="00E6314E" w:rsidP="006073C0">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U</w:t>
            </w:r>
            <w:r w:rsidRPr="00A77885">
              <w:rPr>
                <w:rFonts w:ascii="思源黑体 CN Light" w:eastAsia="思源黑体 CN Light" w:hAnsi="思源黑体 CN Light"/>
              </w:rPr>
              <w:t>DP</w:t>
            </w:r>
            <w:r>
              <w:rPr>
                <w:rFonts w:ascii="思源黑体 CN Light" w:eastAsia="思源黑体 CN Light" w:hAnsi="思源黑体 CN Light" w:hint="eastAsia"/>
              </w:rPr>
              <w:t>/MQTT</w:t>
            </w:r>
          </w:p>
        </w:tc>
      </w:tr>
      <w:tr w:rsidR="00E6314E" w:rsidRPr="00A77885" w14:paraId="256C00EF" w14:textId="77777777" w:rsidTr="00E6314E">
        <w:tc>
          <w:tcPr>
            <w:tcW w:w="1476" w:type="dxa"/>
          </w:tcPr>
          <w:p w14:paraId="7F7E6F2E" w14:textId="77777777" w:rsidR="00E6314E" w:rsidRPr="00A77885" w:rsidRDefault="00E6314E" w:rsidP="006073C0">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天线</w:t>
            </w:r>
          </w:p>
        </w:tc>
        <w:tc>
          <w:tcPr>
            <w:tcW w:w="6607" w:type="dxa"/>
          </w:tcPr>
          <w:p w14:paraId="307C2389" w14:textId="77777777" w:rsidR="00E6314E" w:rsidRPr="00A77885" w:rsidRDefault="00E6314E" w:rsidP="006073C0">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外置，玻璃钢</w:t>
            </w:r>
          </w:p>
        </w:tc>
      </w:tr>
      <w:tr w:rsidR="00E6314E" w:rsidRPr="00A77885" w14:paraId="0AE49694" w14:textId="77777777" w:rsidTr="00E6314E">
        <w:tc>
          <w:tcPr>
            <w:tcW w:w="1476" w:type="dxa"/>
          </w:tcPr>
          <w:p w14:paraId="3B6C9336" w14:textId="77777777" w:rsidR="00E6314E" w:rsidRPr="00A77885" w:rsidRDefault="00E6314E" w:rsidP="006073C0">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天线接口</w:t>
            </w:r>
          </w:p>
        </w:tc>
        <w:tc>
          <w:tcPr>
            <w:tcW w:w="6607" w:type="dxa"/>
          </w:tcPr>
          <w:p w14:paraId="4F5855E8" w14:textId="77777777" w:rsidR="00E6314E" w:rsidRPr="00A77885" w:rsidRDefault="00E6314E" w:rsidP="006073C0">
            <w:pPr>
              <w:pStyle w:val="cont"/>
              <w:spacing w:before="0"/>
              <w:ind w:firstLineChars="0" w:firstLine="0"/>
              <w:rPr>
                <w:rFonts w:ascii="思源黑体 CN Light" w:eastAsia="思源黑体 CN Light" w:hAnsi="思源黑体 CN Light"/>
              </w:rPr>
            </w:pPr>
            <w:r w:rsidRPr="00A77885">
              <w:rPr>
                <w:rFonts w:ascii="思源黑体 CN Light" w:eastAsia="思源黑体 CN Light" w:hAnsi="思源黑体 CN Light" w:hint="eastAsia"/>
              </w:rPr>
              <w:t>N</w:t>
            </w:r>
            <w:proofErr w:type="gramStart"/>
            <w:r w:rsidRPr="00A77885">
              <w:rPr>
                <w:rFonts w:ascii="思源黑体 CN Light" w:eastAsia="思源黑体 CN Light" w:hAnsi="思源黑体 CN Light" w:hint="eastAsia"/>
              </w:rPr>
              <w:t>母头</w:t>
            </w:r>
            <w:proofErr w:type="gramEnd"/>
          </w:p>
        </w:tc>
      </w:tr>
    </w:tbl>
    <w:p w14:paraId="7F289097" w14:textId="52E5B925" w:rsidR="00044C35" w:rsidRPr="00A77885" w:rsidRDefault="003C05F6" w:rsidP="00E6314E">
      <w:pPr>
        <w:pStyle w:val="20"/>
        <w:numPr>
          <w:ilvl w:val="0"/>
          <w:numId w:val="0"/>
        </w:numPr>
        <w:spacing w:after="120"/>
        <w:rPr>
          <w:rFonts w:ascii="思源黑体 CN Light" w:eastAsia="思源黑体 CN Light" w:hAnsi="思源黑体 CN Light"/>
        </w:rPr>
      </w:pPr>
      <w:bookmarkStart w:id="7" w:name="_Toc84583848"/>
      <w:r>
        <w:rPr>
          <w:rFonts w:ascii="思源黑体 CN Light" w:eastAsia="思源黑体 CN Light" w:hAnsi="思源黑体 CN Light"/>
        </w:rPr>
        <w:t>1</w:t>
      </w:r>
      <w:r w:rsidR="00E6314E">
        <w:rPr>
          <w:rFonts w:ascii="思源黑体 CN Light" w:eastAsia="思源黑体 CN Light" w:hAnsi="思源黑体 CN Light" w:hint="eastAsia"/>
        </w:rPr>
        <w:t>.5</w:t>
      </w:r>
      <w:r w:rsidR="00044C35" w:rsidRPr="00A77885">
        <w:rPr>
          <w:rFonts w:ascii="思源黑体 CN Light" w:eastAsia="思源黑体 CN Light" w:hAnsi="思源黑体 CN Light" w:hint="eastAsia"/>
        </w:rPr>
        <w:t>配置功能</w:t>
      </w:r>
      <w:bookmarkEnd w:id="7"/>
    </w:p>
    <w:tbl>
      <w:tblPr>
        <w:tblStyle w:val="afff7"/>
        <w:tblW w:w="0" w:type="auto"/>
        <w:tblLook w:val="04A0" w:firstRow="1" w:lastRow="0" w:firstColumn="1" w:lastColumn="0" w:noHBand="0" w:noVBand="1"/>
      </w:tblPr>
      <w:tblGrid>
        <w:gridCol w:w="1838"/>
        <w:gridCol w:w="6465"/>
      </w:tblGrid>
      <w:tr w:rsidR="00044C35" w:rsidRPr="00A77885" w14:paraId="448F3BF9" w14:textId="77777777" w:rsidTr="00044C35">
        <w:tc>
          <w:tcPr>
            <w:tcW w:w="1838" w:type="dxa"/>
          </w:tcPr>
          <w:p w14:paraId="523FE272" w14:textId="77777777" w:rsidR="00044C35" w:rsidRPr="00A77885" w:rsidRDefault="00044C35" w:rsidP="00044C35">
            <w:pPr>
              <w:rPr>
                <w:rFonts w:ascii="思源黑体 CN Light" w:eastAsia="思源黑体 CN Light" w:hAnsi="思源黑体 CN Light"/>
                <w:sz w:val="24"/>
                <w:szCs w:val="24"/>
              </w:rPr>
            </w:pPr>
            <w:r w:rsidRPr="00A77885">
              <w:rPr>
                <w:rFonts w:ascii="思源黑体 CN Light" w:eastAsia="思源黑体 CN Light" w:hAnsi="思源黑体 CN Light" w:hint="eastAsia"/>
                <w:sz w:val="24"/>
                <w:szCs w:val="24"/>
              </w:rPr>
              <w:t>指向I</w:t>
            </w:r>
            <w:r w:rsidRPr="00A77885">
              <w:rPr>
                <w:rFonts w:ascii="思源黑体 CN Light" w:eastAsia="思源黑体 CN Light" w:hAnsi="思源黑体 CN Light"/>
                <w:sz w:val="24"/>
                <w:szCs w:val="24"/>
              </w:rPr>
              <w:t>P</w:t>
            </w:r>
          </w:p>
        </w:tc>
        <w:tc>
          <w:tcPr>
            <w:tcW w:w="6465" w:type="dxa"/>
          </w:tcPr>
          <w:p w14:paraId="77DF1756" w14:textId="77777777" w:rsidR="00044C35" w:rsidRPr="00A77885" w:rsidRDefault="00044C35" w:rsidP="00044C35">
            <w:pPr>
              <w:rPr>
                <w:rFonts w:ascii="思源黑体 CN Light" w:eastAsia="思源黑体 CN Light" w:hAnsi="思源黑体 CN Light"/>
                <w:sz w:val="24"/>
                <w:szCs w:val="24"/>
              </w:rPr>
            </w:pPr>
            <w:r w:rsidRPr="00A77885">
              <w:rPr>
                <w:rFonts w:ascii="思源黑体 CN Light" w:eastAsia="思源黑体 CN Light" w:hAnsi="思源黑体 CN Light" w:hint="eastAsia"/>
                <w:sz w:val="24"/>
                <w:szCs w:val="24"/>
              </w:rPr>
              <w:t>支持域名、I</w:t>
            </w:r>
            <w:r w:rsidRPr="00A77885">
              <w:rPr>
                <w:rFonts w:ascii="思源黑体 CN Light" w:eastAsia="思源黑体 CN Light" w:hAnsi="思源黑体 CN Light"/>
                <w:sz w:val="24"/>
                <w:szCs w:val="24"/>
              </w:rPr>
              <w:t>P</w:t>
            </w:r>
            <w:r w:rsidRPr="00A77885">
              <w:rPr>
                <w:rFonts w:ascii="思源黑体 CN Light" w:eastAsia="思源黑体 CN Light" w:hAnsi="思源黑体 CN Light" w:hint="eastAsia"/>
                <w:sz w:val="24"/>
                <w:szCs w:val="24"/>
              </w:rPr>
              <w:t>方式</w:t>
            </w:r>
          </w:p>
        </w:tc>
      </w:tr>
      <w:tr w:rsidR="00044C35" w:rsidRPr="00A77885" w14:paraId="556F00EA" w14:textId="77777777" w:rsidTr="00044C35">
        <w:tc>
          <w:tcPr>
            <w:tcW w:w="1838" w:type="dxa"/>
          </w:tcPr>
          <w:p w14:paraId="45FC9181" w14:textId="77777777" w:rsidR="00044C35" w:rsidRPr="00A77885" w:rsidRDefault="00044C35" w:rsidP="00044C35">
            <w:pPr>
              <w:rPr>
                <w:rFonts w:ascii="思源黑体 CN Light" w:eastAsia="思源黑体 CN Light" w:hAnsi="思源黑体 CN Light"/>
                <w:sz w:val="24"/>
                <w:szCs w:val="24"/>
              </w:rPr>
            </w:pPr>
            <w:r w:rsidRPr="00A77885">
              <w:rPr>
                <w:rFonts w:ascii="思源黑体 CN Light" w:eastAsia="思源黑体 CN Light" w:hAnsi="思源黑体 CN Light" w:hint="eastAsia"/>
                <w:sz w:val="24"/>
                <w:szCs w:val="24"/>
              </w:rPr>
              <w:t>空中升级</w:t>
            </w:r>
          </w:p>
        </w:tc>
        <w:tc>
          <w:tcPr>
            <w:tcW w:w="6465" w:type="dxa"/>
          </w:tcPr>
          <w:p w14:paraId="0566D7BC" w14:textId="77777777" w:rsidR="00044C35" w:rsidRPr="00A77885" w:rsidRDefault="00044C35" w:rsidP="00044C35">
            <w:pPr>
              <w:rPr>
                <w:rFonts w:ascii="思源黑体 CN Light" w:eastAsia="思源黑体 CN Light" w:hAnsi="思源黑体 CN Light"/>
                <w:sz w:val="24"/>
                <w:szCs w:val="24"/>
              </w:rPr>
            </w:pPr>
            <w:r w:rsidRPr="00A77885">
              <w:rPr>
                <w:rFonts w:ascii="思源黑体 CN Light" w:eastAsia="思源黑体 CN Light" w:hAnsi="思源黑体 CN Light" w:hint="eastAsia"/>
                <w:sz w:val="24"/>
                <w:szCs w:val="24"/>
              </w:rPr>
              <w:t>支持O</w:t>
            </w:r>
            <w:r w:rsidRPr="00A77885">
              <w:rPr>
                <w:rFonts w:ascii="思源黑体 CN Light" w:eastAsia="思源黑体 CN Light" w:hAnsi="思源黑体 CN Light"/>
                <w:sz w:val="24"/>
                <w:szCs w:val="24"/>
              </w:rPr>
              <w:t>TA</w:t>
            </w:r>
          </w:p>
        </w:tc>
      </w:tr>
      <w:tr w:rsidR="00044C35" w:rsidRPr="00A77885" w14:paraId="3CE68218" w14:textId="77777777" w:rsidTr="00044C35">
        <w:tc>
          <w:tcPr>
            <w:tcW w:w="1838" w:type="dxa"/>
          </w:tcPr>
          <w:p w14:paraId="1E830500" w14:textId="77777777" w:rsidR="00044C35" w:rsidRPr="00A77885" w:rsidRDefault="00044C35" w:rsidP="00044C35">
            <w:pPr>
              <w:rPr>
                <w:rFonts w:ascii="思源黑体 CN Light" w:eastAsia="思源黑体 CN Light" w:hAnsi="思源黑体 CN Light"/>
                <w:sz w:val="24"/>
                <w:szCs w:val="24"/>
              </w:rPr>
            </w:pPr>
            <w:r w:rsidRPr="00A77885">
              <w:rPr>
                <w:rFonts w:ascii="思源黑体 CN Light" w:eastAsia="思源黑体 CN Light" w:hAnsi="思源黑体 CN Light" w:hint="eastAsia"/>
                <w:sz w:val="24"/>
                <w:szCs w:val="24"/>
              </w:rPr>
              <w:t>配置方式</w:t>
            </w:r>
          </w:p>
        </w:tc>
        <w:tc>
          <w:tcPr>
            <w:tcW w:w="6465" w:type="dxa"/>
          </w:tcPr>
          <w:p w14:paraId="23638B5F" w14:textId="77777777" w:rsidR="00044C35" w:rsidRPr="00A77885" w:rsidRDefault="00044C35" w:rsidP="00044C35">
            <w:pPr>
              <w:rPr>
                <w:rFonts w:ascii="思源黑体 CN Light" w:eastAsia="思源黑体 CN Light" w:hAnsi="思源黑体 CN Light"/>
                <w:sz w:val="24"/>
                <w:szCs w:val="24"/>
              </w:rPr>
            </w:pPr>
            <w:proofErr w:type="gramStart"/>
            <w:r>
              <w:rPr>
                <w:rFonts w:ascii="思源黑体 CN Light" w:eastAsia="思源黑体 CN Light" w:hAnsi="思源黑体 CN Light" w:hint="eastAsia"/>
                <w:sz w:val="24"/>
                <w:szCs w:val="24"/>
              </w:rPr>
              <w:t>微信</w:t>
            </w:r>
            <w:r w:rsidRPr="00A77885">
              <w:rPr>
                <w:rFonts w:ascii="思源黑体 CN Light" w:eastAsia="思源黑体 CN Light" w:hAnsi="思源黑体 CN Light" w:hint="eastAsia"/>
                <w:sz w:val="24"/>
                <w:szCs w:val="24"/>
              </w:rPr>
              <w:t>小</w:t>
            </w:r>
            <w:proofErr w:type="gramEnd"/>
            <w:r w:rsidRPr="00A77885">
              <w:rPr>
                <w:rFonts w:ascii="思源黑体 CN Light" w:eastAsia="思源黑体 CN Light" w:hAnsi="思源黑体 CN Light" w:hint="eastAsia"/>
                <w:sz w:val="24"/>
                <w:szCs w:val="24"/>
              </w:rPr>
              <w:t>程序</w:t>
            </w:r>
            <w:r>
              <w:rPr>
                <w:rFonts w:ascii="思源黑体 CN Light" w:eastAsia="思源黑体 CN Light" w:hAnsi="思源黑体 CN Light" w:hint="eastAsia"/>
                <w:sz w:val="24"/>
                <w:szCs w:val="24"/>
              </w:rPr>
              <w:t>或</w:t>
            </w:r>
            <w:proofErr w:type="spellStart"/>
            <w:r>
              <w:rPr>
                <w:rFonts w:ascii="思源黑体 CN Light" w:eastAsia="思源黑体 CN Light" w:hAnsi="思源黑体 CN Light" w:hint="eastAsia"/>
                <w:sz w:val="24"/>
                <w:szCs w:val="24"/>
              </w:rPr>
              <w:t>A</w:t>
            </w:r>
            <w:r>
              <w:rPr>
                <w:rFonts w:ascii="思源黑体 CN Light" w:eastAsia="思源黑体 CN Light" w:hAnsi="思源黑体 CN Light"/>
                <w:sz w:val="24"/>
                <w:szCs w:val="24"/>
              </w:rPr>
              <w:t>C</w:t>
            </w:r>
            <w:r>
              <w:rPr>
                <w:rFonts w:ascii="思源黑体 CN Light" w:eastAsia="思源黑体 CN Light" w:hAnsi="思源黑体 CN Light" w:hint="eastAsia"/>
                <w:sz w:val="24"/>
                <w:szCs w:val="24"/>
              </w:rPr>
              <w:t>server</w:t>
            </w:r>
            <w:proofErr w:type="spellEnd"/>
            <w:r>
              <w:rPr>
                <w:rFonts w:ascii="思源黑体 CN Light" w:eastAsia="思源黑体 CN Light" w:hAnsi="思源黑体 CN Light" w:hint="eastAsia"/>
                <w:sz w:val="24"/>
                <w:szCs w:val="24"/>
              </w:rPr>
              <w:t>配置</w:t>
            </w:r>
          </w:p>
        </w:tc>
      </w:tr>
    </w:tbl>
    <w:tbl>
      <w:tblPr>
        <w:tblStyle w:val="afff7"/>
        <w:tblpPr w:leftFromText="180" w:rightFromText="180" w:vertAnchor="text" w:horzAnchor="margin" w:tblpY="770"/>
        <w:tblW w:w="0" w:type="auto"/>
        <w:tblLook w:val="04A0" w:firstRow="1" w:lastRow="0" w:firstColumn="1" w:lastColumn="0" w:noHBand="0" w:noVBand="1"/>
      </w:tblPr>
      <w:tblGrid>
        <w:gridCol w:w="4151"/>
        <w:gridCol w:w="4152"/>
      </w:tblGrid>
      <w:tr w:rsidR="00044C35" w:rsidRPr="00A77885" w14:paraId="2CEDF240" w14:textId="77777777" w:rsidTr="005E7152">
        <w:trPr>
          <w:trHeight w:val="841"/>
        </w:trPr>
        <w:tc>
          <w:tcPr>
            <w:tcW w:w="4151" w:type="dxa"/>
          </w:tcPr>
          <w:p w14:paraId="7219B09A" w14:textId="77777777" w:rsidR="00044C35" w:rsidRPr="00A77885" w:rsidRDefault="00044C35" w:rsidP="00044C35">
            <w:pPr>
              <w:rPr>
                <w:rFonts w:ascii="思源黑体 CN Light" w:eastAsia="思源黑体 CN Light" w:hAnsi="思源黑体 CN Light"/>
              </w:rPr>
            </w:pPr>
            <w:proofErr w:type="gramStart"/>
            <w:r w:rsidRPr="00A77885">
              <w:rPr>
                <w:rFonts w:ascii="思源黑体 CN Light" w:eastAsia="思源黑体 CN Light" w:hAnsi="思源黑体 CN Light" w:hint="eastAsia"/>
              </w:rPr>
              <w:t>蓝牙天线</w:t>
            </w:r>
            <w:proofErr w:type="gramEnd"/>
            <w:r w:rsidRPr="00A77885">
              <w:rPr>
                <w:rFonts w:ascii="思源黑体 CN Light" w:eastAsia="思源黑体 CN Light" w:hAnsi="思源黑体 CN Light" w:hint="eastAsia"/>
              </w:rPr>
              <w:t>接口</w:t>
            </w:r>
          </w:p>
        </w:tc>
        <w:tc>
          <w:tcPr>
            <w:tcW w:w="4152" w:type="dxa"/>
          </w:tcPr>
          <w:p w14:paraId="5E98F4A3" w14:textId="77777777" w:rsidR="00044C35" w:rsidRPr="00A77885" w:rsidRDefault="00044C35" w:rsidP="00044C35">
            <w:pPr>
              <w:rPr>
                <w:rFonts w:ascii="思源黑体 CN Light" w:eastAsia="思源黑体 CN Light" w:hAnsi="思源黑体 CN Light"/>
              </w:rPr>
            </w:pPr>
            <w:r w:rsidRPr="00A77885">
              <w:rPr>
                <w:rFonts w:ascii="思源黑体 CN Light" w:eastAsia="思源黑体 CN Light" w:hAnsi="思源黑体 CN Light" w:hint="eastAsia"/>
              </w:rPr>
              <w:t>N头</w:t>
            </w:r>
          </w:p>
        </w:tc>
      </w:tr>
    </w:tbl>
    <w:p w14:paraId="3F733D58" w14:textId="62C02D70" w:rsidR="00044C35" w:rsidRPr="00A77885" w:rsidRDefault="003C05F6" w:rsidP="00E6314E">
      <w:pPr>
        <w:pStyle w:val="20"/>
        <w:numPr>
          <w:ilvl w:val="0"/>
          <w:numId w:val="0"/>
        </w:numPr>
        <w:spacing w:after="120"/>
        <w:rPr>
          <w:rFonts w:ascii="思源黑体 CN Light" w:eastAsia="思源黑体 CN Light" w:hAnsi="思源黑体 CN Light"/>
        </w:rPr>
      </w:pPr>
      <w:bookmarkStart w:id="8" w:name="_Toc84583849"/>
      <w:r>
        <w:rPr>
          <w:rFonts w:ascii="思源黑体 CN Light" w:eastAsia="思源黑体 CN Light" w:hAnsi="思源黑体 CN Light"/>
        </w:rPr>
        <w:lastRenderedPageBreak/>
        <w:t>1</w:t>
      </w:r>
      <w:r w:rsidR="00E6314E">
        <w:rPr>
          <w:rFonts w:ascii="思源黑体 CN Light" w:eastAsia="思源黑体 CN Light" w:hAnsi="思源黑体 CN Light" w:hint="eastAsia"/>
        </w:rPr>
        <w:t>.6</w:t>
      </w:r>
      <w:r w:rsidR="00044C35" w:rsidRPr="00A77885">
        <w:rPr>
          <w:rFonts w:ascii="思源黑体 CN Light" w:eastAsia="思源黑体 CN Light" w:hAnsi="思源黑体 CN Light" w:hint="eastAsia"/>
        </w:rPr>
        <w:t>天线接口</w:t>
      </w:r>
      <w:bookmarkEnd w:id="8"/>
    </w:p>
    <w:tbl>
      <w:tblPr>
        <w:tblStyle w:val="afff7"/>
        <w:tblpPr w:leftFromText="180" w:rightFromText="180" w:vertAnchor="text" w:horzAnchor="margin" w:tblpY="770"/>
        <w:tblW w:w="0" w:type="auto"/>
        <w:tblLook w:val="04A0" w:firstRow="1" w:lastRow="0" w:firstColumn="1" w:lastColumn="0" w:noHBand="0" w:noVBand="1"/>
      </w:tblPr>
      <w:tblGrid>
        <w:gridCol w:w="4151"/>
        <w:gridCol w:w="4152"/>
      </w:tblGrid>
      <w:tr w:rsidR="00E6314E" w:rsidRPr="00A77885" w14:paraId="33FBCF0E" w14:textId="77777777" w:rsidTr="006073C0">
        <w:tc>
          <w:tcPr>
            <w:tcW w:w="4151" w:type="dxa"/>
          </w:tcPr>
          <w:p w14:paraId="579FF8C5" w14:textId="2E611441" w:rsidR="00E6314E" w:rsidRPr="00A77885" w:rsidRDefault="00E6314E" w:rsidP="006073C0">
            <w:pPr>
              <w:rPr>
                <w:rFonts w:ascii="思源黑体 CN Light" w:eastAsia="思源黑体 CN Light" w:hAnsi="思源黑体 CN Light"/>
              </w:rPr>
            </w:pPr>
            <w:r>
              <w:rPr>
                <w:rFonts w:ascii="思源黑体 CN Light" w:eastAsia="思源黑体 CN Light" w:hAnsi="思源黑体 CN Light" w:hint="eastAsia"/>
              </w:rPr>
              <w:t>4</w:t>
            </w:r>
            <w:r>
              <w:rPr>
                <w:rFonts w:ascii="思源黑体 CN Light" w:eastAsia="思源黑体 CN Light" w:hAnsi="思源黑体 CN Light"/>
              </w:rPr>
              <w:t>G</w:t>
            </w:r>
            <w:r w:rsidRPr="00A77885">
              <w:rPr>
                <w:rFonts w:ascii="思源黑体 CN Light" w:eastAsia="思源黑体 CN Light" w:hAnsi="思源黑体 CN Light" w:hint="eastAsia"/>
              </w:rPr>
              <w:t>天线接口</w:t>
            </w:r>
          </w:p>
        </w:tc>
        <w:tc>
          <w:tcPr>
            <w:tcW w:w="4152" w:type="dxa"/>
          </w:tcPr>
          <w:p w14:paraId="2F1782A5" w14:textId="77777777" w:rsidR="00E6314E" w:rsidRPr="00A77885" w:rsidRDefault="00E6314E" w:rsidP="006073C0">
            <w:pPr>
              <w:rPr>
                <w:rFonts w:ascii="思源黑体 CN Light" w:eastAsia="思源黑体 CN Light" w:hAnsi="思源黑体 CN Light"/>
              </w:rPr>
            </w:pPr>
            <w:r w:rsidRPr="00A77885">
              <w:rPr>
                <w:rFonts w:ascii="思源黑体 CN Light" w:eastAsia="思源黑体 CN Light" w:hAnsi="思源黑体 CN Light" w:hint="eastAsia"/>
              </w:rPr>
              <w:t>N头</w:t>
            </w:r>
          </w:p>
        </w:tc>
      </w:tr>
    </w:tbl>
    <w:p w14:paraId="2619EFFC" w14:textId="36BF3750" w:rsidR="00044C35" w:rsidRDefault="00044C35" w:rsidP="00044C35"/>
    <w:p w14:paraId="514698A7" w14:textId="5BE16F9D" w:rsidR="00E6314E" w:rsidRPr="00A77885" w:rsidRDefault="003C05F6" w:rsidP="00E6314E">
      <w:pPr>
        <w:pStyle w:val="20"/>
        <w:numPr>
          <w:ilvl w:val="0"/>
          <w:numId w:val="0"/>
        </w:numPr>
        <w:spacing w:after="120"/>
        <w:rPr>
          <w:rFonts w:ascii="思源黑体 CN Light" w:eastAsia="思源黑体 CN Light" w:hAnsi="思源黑体 CN Light"/>
        </w:rPr>
      </w:pPr>
      <w:bookmarkStart w:id="9" w:name="_Toc84583850"/>
      <w:r>
        <w:rPr>
          <w:rFonts w:ascii="思源黑体 CN Light" w:eastAsia="思源黑体 CN Light" w:hAnsi="思源黑体 CN Light"/>
        </w:rPr>
        <w:t>1</w:t>
      </w:r>
      <w:r w:rsidR="00E6314E">
        <w:rPr>
          <w:rFonts w:ascii="思源黑体 CN Light" w:eastAsia="思源黑体 CN Light" w:hAnsi="思源黑体 CN Light" w:hint="eastAsia"/>
        </w:rPr>
        <w:t>.</w:t>
      </w:r>
      <w:r w:rsidR="00E6314E">
        <w:rPr>
          <w:rFonts w:ascii="思源黑体 CN Light" w:eastAsia="思源黑体 CN Light" w:hAnsi="思源黑体 CN Light"/>
        </w:rPr>
        <w:t>7</w:t>
      </w:r>
      <w:r w:rsidR="00E6314E">
        <w:rPr>
          <w:rFonts w:ascii="思源黑体 CN Light" w:eastAsia="思源黑体 CN Light" w:hAnsi="思源黑体 CN Light" w:hint="eastAsia"/>
        </w:rPr>
        <w:t>产品外观</w:t>
      </w:r>
      <w:bookmarkEnd w:id="9"/>
    </w:p>
    <w:p w14:paraId="57E9C069" w14:textId="77777777" w:rsidR="00D5368B" w:rsidRDefault="00D5368B" w:rsidP="00D5368B">
      <w:r>
        <w:rPr>
          <w:noProof/>
        </w:rPr>
        <w:drawing>
          <wp:inline distT="0" distB="0" distL="0" distR="0" wp14:anchorId="7F7A0FC6" wp14:editId="08BC26DA">
            <wp:extent cx="3140804" cy="235267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236" cy="2354497"/>
                    </a:xfrm>
                    <a:prstGeom prst="rect">
                      <a:avLst/>
                    </a:prstGeom>
                    <a:noFill/>
                    <a:ln>
                      <a:noFill/>
                    </a:ln>
                  </pic:spPr>
                </pic:pic>
              </a:graphicData>
            </a:graphic>
          </wp:inline>
        </w:drawing>
      </w:r>
      <w:r>
        <w:rPr>
          <w:noProof/>
        </w:rPr>
        <w:drawing>
          <wp:anchor distT="0" distB="0" distL="114300" distR="114300" simplePos="0" relativeHeight="251660288" behindDoc="1" locked="0" layoutInCell="1" allowOverlap="1" wp14:anchorId="352B3FDB" wp14:editId="573D730C">
            <wp:simplePos x="0" y="0"/>
            <wp:positionH relativeFrom="column">
              <wp:posOffset>1905</wp:posOffset>
            </wp:positionH>
            <wp:positionV relativeFrom="paragraph">
              <wp:posOffset>-4445</wp:posOffset>
            </wp:positionV>
            <wp:extent cx="3009900" cy="4173598"/>
            <wp:effectExtent l="0" t="0" r="0" b="0"/>
            <wp:wrapTight wrapText="bothSides">
              <wp:wrapPolygon edited="0">
                <wp:start x="7109" y="296"/>
                <wp:lineTo x="7246" y="5226"/>
                <wp:lineTo x="7656" y="11536"/>
                <wp:lineTo x="0" y="12818"/>
                <wp:lineTo x="0" y="14494"/>
                <wp:lineTo x="3691" y="14691"/>
                <wp:lineTo x="3691" y="17847"/>
                <wp:lineTo x="3965" y="21002"/>
                <wp:lineTo x="5195" y="21002"/>
                <wp:lineTo x="5605" y="20805"/>
                <wp:lineTo x="15858" y="19523"/>
                <wp:lineTo x="18592" y="19424"/>
                <wp:lineTo x="21463" y="18635"/>
                <wp:lineTo x="21463" y="17156"/>
                <wp:lineTo x="17362" y="13015"/>
                <wp:lineTo x="13124" y="12128"/>
                <wp:lineTo x="9296" y="11536"/>
                <wp:lineTo x="8476" y="5522"/>
                <wp:lineTo x="7929" y="3648"/>
                <wp:lineTo x="7792" y="296"/>
                <wp:lineTo x="7109" y="296"/>
              </wp:wrapPolygon>
            </wp:wrapTight>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09900" cy="417359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8771A2" w14:textId="77777777" w:rsidR="00D5368B" w:rsidRDefault="00D5368B" w:rsidP="00D5368B"/>
    <w:p w14:paraId="101F2680" w14:textId="77777777" w:rsidR="00D5368B" w:rsidRDefault="00D5368B" w:rsidP="00D5368B"/>
    <w:p w14:paraId="1614BD64" w14:textId="77777777" w:rsidR="00D5368B" w:rsidRDefault="00D5368B" w:rsidP="00D5368B"/>
    <w:p w14:paraId="34B26458" w14:textId="77777777" w:rsidR="00D5368B" w:rsidRDefault="00D5368B" w:rsidP="00D5368B"/>
    <w:p w14:paraId="3AC05498" w14:textId="77777777" w:rsidR="00D5368B" w:rsidRDefault="00D5368B" w:rsidP="00D5368B"/>
    <w:p w14:paraId="4C186B71" w14:textId="77777777" w:rsidR="00044C35" w:rsidRPr="007F567E" w:rsidRDefault="00044C35" w:rsidP="00044C35"/>
    <w:p w14:paraId="0D98E4B0" w14:textId="55B0B52D" w:rsidR="00044C35" w:rsidRDefault="00044C35" w:rsidP="007F567E"/>
    <w:p w14:paraId="77236C4A" w14:textId="6CA1D3D3" w:rsidR="00C47FEE" w:rsidRDefault="00C47FEE" w:rsidP="007F567E"/>
    <w:p w14:paraId="174838AC" w14:textId="48B2CB11" w:rsidR="00C47FEE" w:rsidRDefault="00C47FEE" w:rsidP="007F567E"/>
    <w:p w14:paraId="0E2527F1" w14:textId="4279F715" w:rsidR="00C47FEE" w:rsidRDefault="00C47FEE" w:rsidP="007F567E"/>
    <w:p w14:paraId="5C08B2C0" w14:textId="54BE4C96" w:rsidR="00C47FEE" w:rsidRDefault="00C47FEE" w:rsidP="007F567E"/>
    <w:p w14:paraId="238CF25B" w14:textId="713A5B0E" w:rsidR="00C47FEE" w:rsidRDefault="00C47FEE" w:rsidP="007F567E"/>
    <w:p w14:paraId="66C42BA8" w14:textId="0ECBCABD" w:rsidR="00C47FEE" w:rsidRDefault="00C47FEE" w:rsidP="007F567E"/>
    <w:p w14:paraId="3B2D6E0E" w14:textId="58E3EE2B" w:rsidR="00C47FEE" w:rsidRDefault="00C47FEE" w:rsidP="007F567E"/>
    <w:p w14:paraId="1ECEDE6D" w14:textId="0137B72B" w:rsidR="00C47FEE" w:rsidRDefault="00C47FEE" w:rsidP="007F567E">
      <w:pPr>
        <w:rPr>
          <w:rFonts w:hint="eastAsia"/>
        </w:rPr>
      </w:pPr>
    </w:p>
    <w:sectPr w:rsidR="00C47FEE" w:rsidSect="00B77889">
      <w:footerReference w:type="default" r:id="rId19"/>
      <w:pgSz w:w="11907" w:h="16840"/>
      <w:pgMar w:top="1440" w:right="1797" w:bottom="1440" w:left="1797" w:header="851" w:footer="992" w:gutter="0"/>
      <w:pgBorders w:offsetFrom="page">
        <w:bottom w:val="single" w:sz="4" w:space="24" w:color="auto"/>
      </w:pgBorders>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46D57" w14:textId="77777777" w:rsidR="00CF2BDE" w:rsidRDefault="00CF2BDE">
      <w:pPr>
        <w:spacing w:before="0" w:line="240" w:lineRule="auto"/>
      </w:pPr>
      <w:r>
        <w:separator/>
      </w:r>
    </w:p>
  </w:endnote>
  <w:endnote w:type="continuationSeparator" w:id="0">
    <w:p w14:paraId="43A3CBC5" w14:textId="77777777" w:rsidR="00CF2BDE" w:rsidRDefault="00CF2BD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隶书">
    <w:altName w:val="宋体"/>
    <w:panose1 w:val="0201050906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长城楷体">
    <w:altName w:val="黑体"/>
    <w:charset w:val="86"/>
    <w:family w:val="auto"/>
    <w:pitch w:val="default"/>
    <w:sig w:usb0="00000000" w:usb1="00000000" w:usb2="00000010" w:usb3="00000000" w:csb0="00040000" w:csb1="00000000"/>
  </w:font>
  <w:font w:name="长城仿宋">
    <w:altName w:val="新宋体"/>
    <w:charset w:val="86"/>
    <w:family w:val="modern"/>
    <w:pitch w:val="default"/>
    <w:sig w:usb0="00000000" w:usb1="00000000" w:usb2="00000010" w:usb3="00000000" w:csb0="00040000" w:csb1="00000000"/>
  </w:font>
  <w:font w:name="Futura Bk">
    <w:altName w:val="AMGDT"/>
    <w:charset w:val="00"/>
    <w:family w:val="auto"/>
    <w:pitch w:val="default"/>
    <w:sig w:usb0="00000000" w:usb1="00000000" w:usb2="00000000" w:usb3="00000000" w:csb0="000001FB" w:csb1="00000000"/>
  </w:font>
  <w:font w:name="Times">
    <w:altName w:val="Times New Roman"/>
    <w:panose1 w:val="02020603050405020304"/>
    <w:charset w:val="00"/>
    <w:family w:val="roman"/>
    <w:pitch w:val="variable"/>
    <w:sig w:usb0="E0002EFF" w:usb1="C000785B" w:usb2="00000009" w:usb3="00000000" w:csb0="000001FF" w:csb1="00000000"/>
  </w:font>
  <w:font w:name="'宋体">
    <w:altName w:val="宋体"/>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Futura Lt BT">
    <w:altName w:val="AMGDT"/>
    <w:charset w:val="00"/>
    <w:family w:val="auto"/>
    <w:pitch w:val="default"/>
    <w:sig w:usb0="00000000" w:usb1="00000000" w:usb2="00000000" w:usb3="00000000" w:csb0="000001FB" w:csb1="00000000"/>
  </w:font>
  <w:font w:name="幼圆">
    <w:altName w:val="宋体"/>
    <w:panose1 w:val="02010509060101010101"/>
    <w:charset w:val="86"/>
    <w:family w:val="modern"/>
    <w:pitch w:val="fixed"/>
    <w:sig w:usb0="00000001" w:usb1="080E0000" w:usb2="00000010" w:usb3="00000000" w:csb0="00040000" w:csb1="00000000"/>
  </w:font>
  <w:font w:name="Futura Hv">
    <w:altName w:val="AMGDT"/>
    <w:charset w:val="00"/>
    <w:family w:val="auto"/>
    <w:pitch w:val="default"/>
    <w:sig w:usb0="00000000" w:usb1="00000000" w:usb2="00000000" w:usb3="00000000" w:csb0="000001FB" w:csb1="00000000"/>
  </w:font>
  <w:font w:name="华文楷体">
    <w:altName w:val="STKaiti"/>
    <w:panose1 w:val="02010600040101010101"/>
    <w:charset w:val="86"/>
    <w:family w:val="auto"/>
    <w:pitch w:val="variable"/>
    <w:sig w:usb0="00000287" w:usb1="080F0000" w:usb2="00000010" w:usb3="00000000" w:csb0="0004009F" w:csb1="00000000"/>
  </w:font>
  <w:font w:name="Gill Sans">
    <w:altName w:val="AcadEref"/>
    <w:charset w:val="00"/>
    <w:family w:val="auto"/>
    <w:pitch w:val="default"/>
    <w:sig w:usb0="00000000" w:usb1="00000000" w:usb2="00000000" w:usb3="00000000" w:csb0="000001F7" w:csb1="00000000"/>
  </w:font>
  <w:font w:name="ˎ̥">
    <w:altName w:val="Times New Roman"/>
    <w:charset w:val="00"/>
    <w:family w:val="roman"/>
    <w:pitch w:val="default"/>
  </w:font>
  <w:font w:name="IDCSansSerif">
    <w:altName w:val="Times New Roman"/>
    <w:charset w:val="00"/>
    <w:family w:val="auto"/>
    <w:pitch w:val="default"/>
    <w:sig w:usb0="00000000" w:usb1="00000000" w:usb2="00000000" w:usb3="00000000" w:csb0="00000001" w:csb1="00000000"/>
  </w:font>
  <w:font w:name="Book Antiqua">
    <w:altName w:val="Segoe Print"/>
    <w:panose1 w:val="02040602050305030304"/>
    <w:charset w:val="00"/>
    <w:family w:val="roman"/>
    <w:pitch w:val="variable"/>
    <w:sig w:usb0="00000287" w:usb1="00000000" w:usb2="00000000" w:usb3="00000000" w:csb0="0000009F" w:csb1="00000000"/>
  </w:font>
  <w:font w:name="Futura-Book">
    <w:altName w:val="AMGDT"/>
    <w:charset w:val="00"/>
    <w:family w:val="auto"/>
    <w:pitch w:val="default"/>
    <w:sig w:usb0="00000000"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思源黑体 CN Light">
    <w:altName w:val="微软雅黑"/>
    <w:panose1 w:val="00000000000000000000"/>
    <w:charset w:val="86"/>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30972" w14:textId="77777777" w:rsidR="00044C35" w:rsidRDefault="00044C35">
    <w:pPr>
      <w:pStyle w:val="aff5"/>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end"/>
    </w:r>
  </w:p>
  <w:p w14:paraId="5E0E2D95" w14:textId="77777777" w:rsidR="00044C35" w:rsidRDefault="00044C35">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3C0A5" w14:textId="77777777" w:rsidR="00044C35" w:rsidRDefault="00044C35">
    <w:pPr>
      <w:pStyle w:val="aff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924DA" w14:textId="77777777" w:rsidR="00044C35" w:rsidRDefault="00044C35">
    <w:pPr>
      <w:pStyle w:val="aff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E7AF3" w14:textId="77777777" w:rsidR="00044C35" w:rsidRDefault="00044C35">
    <w:pPr>
      <w:pStyle w:val="aff5"/>
      <w:spacing w:before="24" w:after="24"/>
      <w:jc w:val="center"/>
    </w:pPr>
    <w:r>
      <w:fldChar w:fldCharType="begin"/>
    </w:r>
    <w:r>
      <w:instrText xml:space="preserve"> PAGE   \* MERGEFORMAT </w:instrText>
    </w:r>
    <w:r>
      <w:fldChar w:fldCharType="separate"/>
    </w:r>
    <w:r w:rsidRPr="006A4A63">
      <w:rPr>
        <w:noProof/>
        <w:lang w:val="zh-CN"/>
      </w:rPr>
      <w:t>I</w:t>
    </w:r>
    <w:r>
      <w:rPr>
        <w:lang w:val="zh-CN"/>
      </w:rPr>
      <w:fldChar w:fldCharType="end"/>
    </w:r>
  </w:p>
  <w:p w14:paraId="344F9E82" w14:textId="77777777" w:rsidR="00044C35" w:rsidRDefault="00044C35">
    <w:r>
      <w:rPr>
        <w:rFonts w:hint="eastAsia"/>
        <w:sz w:val="18"/>
        <w:szCs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5E42E" w14:textId="77777777" w:rsidR="00044C35" w:rsidRDefault="00044C35">
    <w:pPr>
      <w:pStyle w:val="aff5"/>
    </w:pPr>
    <w:r>
      <w:rPr>
        <w:rFonts w:hint="eastAsia"/>
      </w:rPr>
      <w:t xml:space="preserve">                            </w:t>
    </w:r>
    <w:r>
      <w:rPr>
        <w:rFonts w:hint="eastAsia"/>
        <w:noProof/>
      </w:rPr>
      <w:drawing>
        <wp:inline distT="0" distB="0" distL="0" distR="0" wp14:anchorId="3A23B118" wp14:editId="064DADA7">
          <wp:extent cx="1419225" cy="438150"/>
          <wp:effectExtent l="19050" t="0" r="9525" b="0"/>
          <wp:docPr id="10" name="图片 10" descr="简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简称"/>
                  <pic:cNvPicPr>
                    <a:picLocks noChangeAspect="1" noChangeArrowheads="1"/>
                  </pic:cNvPicPr>
                </pic:nvPicPr>
                <pic:blipFill>
                  <a:blip r:embed="rId1"/>
                  <a:srcRect/>
                  <a:stretch>
                    <a:fillRect/>
                  </a:stretch>
                </pic:blipFill>
                <pic:spPr>
                  <a:xfrm>
                    <a:off x="0" y="0"/>
                    <a:ext cx="1419225" cy="438150"/>
                  </a:xfrm>
                  <a:prstGeom prst="rect">
                    <a:avLst/>
                  </a:prstGeom>
                  <a:noFill/>
                  <a:ln w="9525">
                    <a:noFill/>
                    <a:miter lim="800000"/>
                    <a:headEnd/>
                    <a:tailEnd/>
                  </a:ln>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50876" w14:textId="77777777" w:rsidR="00044C35" w:rsidRDefault="00044C35">
    <w:pPr>
      <w:pStyle w:val="aff5"/>
      <w:jc w:val="center"/>
    </w:pPr>
    <w:r>
      <w:rPr>
        <w:rStyle w:val="afff4"/>
      </w:rPr>
      <w:fldChar w:fldCharType="begin"/>
    </w:r>
    <w:r>
      <w:rPr>
        <w:rStyle w:val="afff4"/>
      </w:rPr>
      <w:instrText xml:space="preserve"> PAGE </w:instrText>
    </w:r>
    <w:r>
      <w:rPr>
        <w:rStyle w:val="afff4"/>
      </w:rPr>
      <w:fldChar w:fldCharType="separate"/>
    </w:r>
    <w:r>
      <w:rPr>
        <w:rStyle w:val="afff4"/>
        <w:noProof/>
      </w:rPr>
      <w:t>5</w:t>
    </w:r>
    <w:r>
      <w:rPr>
        <w:rStyle w:val="afff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AEAC7" w14:textId="77777777" w:rsidR="00CF2BDE" w:rsidRDefault="00CF2BDE">
      <w:pPr>
        <w:spacing w:before="0" w:line="240" w:lineRule="auto"/>
      </w:pPr>
      <w:r>
        <w:separator/>
      </w:r>
    </w:p>
  </w:footnote>
  <w:footnote w:type="continuationSeparator" w:id="0">
    <w:p w14:paraId="4FCFE1C7" w14:textId="77777777" w:rsidR="00CF2BDE" w:rsidRDefault="00CF2BD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4008E" w14:textId="77777777" w:rsidR="00044C35" w:rsidRDefault="00044C35">
    <w:pPr>
      <w:pStyle w:val="aff8"/>
      <w:jc w:val="both"/>
    </w:pPr>
    <w:r>
      <w:rPr>
        <w:rFonts w:hint="eastAsia"/>
      </w:rPr>
      <w:t>*********************************</w:t>
    </w:r>
    <w:r>
      <w:rPr>
        <w:rFonts w:hint="eastAsia"/>
      </w:rPr>
      <w:t>项目</w:t>
    </w:r>
    <w:r>
      <w:rPr>
        <w:rFonts w:hint="eastAsia"/>
      </w:rPr>
      <w:t xml:space="preserve">                                                     </w:t>
    </w:r>
    <w:r>
      <w:rPr>
        <w:rFonts w:hint="eastAsia"/>
      </w:rPr>
      <w:t>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83EED" w14:textId="56025372" w:rsidR="00044C35" w:rsidRPr="00D501C7" w:rsidRDefault="00044C35" w:rsidP="003F713A">
    <w:pPr>
      <w:pStyle w:val="aff8"/>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D954C" w14:textId="1B81C412" w:rsidR="00044C35" w:rsidRPr="000F4EEF" w:rsidRDefault="00044C35" w:rsidP="000F4EEF">
    <w:pPr>
      <w:pStyle w:val="a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FFFFFF7D"/>
    <w:lvl w:ilvl="0">
      <w:start w:val="1"/>
      <w:numFmt w:val="decimal"/>
      <w:pStyle w:val="a"/>
      <w:lvlText w:val="%1."/>
      <w:lvlJc w:val="left"/>
      <w:pPr>
        <w:tabs>
          <w:tab w:val="left" w:pos="1440"/>
        </w:tabs>
        <w:ind w:left="1440" w:hanging="360"/>
      </w:pPr>
    </w:lvl>
  </w:abstractNum>
  <w:abstractNum w:abstractNumId="1" w15:restartNumberingAfterBreak="0">
    <w:nsid w:val="FFFFFF7E"/>
    <w:multiLevelType w:val="singleLevel"/>
    <w:tmpl w:val="FFFFFF7E"/>
    <w:lvl w:ilvl="0">
      <w:start w:val="1"/>
      <w:numFmt w:val="decimal"/>
      <w:pStyle w:val="11"/>
      <w:lvlText w:val="%1."/>
      <w:lvlJc w:val="left"/>
      <w:pPr>
        <w:tabs>
          <w:tab w:val="left" w:pos="1080"/>
        </w:tabs>
        <w:ind w:left="1080" w:hanging="360"/>
      </w:pPr>
    </w:lvl>
  </w:abstractNum>
  <w:abstractNum w:abstractNumId="2" w15:restartNumberingAfterBreak="0">
    <w:nsid w:val="05F23B14"/>
    <w:multiLevelType w:val="multilevel"/>
    <w:tmpl w:val="05F23B14"/>
    <w:lvl w:ilvl="0">
      <w:start w:val="1"/>
      <w:numFmt w:val="chineseCountingThousand"/>
      <w:suff w:val="space"/>
      <w:lvlText w:val="第%1章"/>
      <w:lvlJc w:val="left"/>
      <w:pPr>
        <w:ind w:left="-1276" w:hanging="425"/>
      </w:pPr>
      <w:rPr>
        <w:rFonts w:hint="eastAsia"/>
      </w:rPr>
    </w:lvl>
    <w:lvl w:ilvl="1">
      <w:start w:val="1"/>
      <w:numFmt w:val="decimal"/>
      <w:pStyle w:val="Z4"/>
      <w:suff w:val="space"/>
      <w:lvlText w:val="%2."/>
      <w:lvlJc w:val="left"/>
      <w:pPr>
        <w:ind w:left="-709" w:hanging="567"/>
      </w:pPr>
      <w:rPr>
        <w:rFonts w:hint="eastAsia"/>
      </w:rPr>
    </w:lvl>
    <w:lvl w:ilvl="2">
      <w:start w:val="1"/>
      <w:numFmt w:val="decimal"/>
      <w:suff w:val="space"/>
      <w:lvlText w:val="%2.%3."/>
      <w:lvlJc w:val="left"/>
      <w:pPr>
        <w:ind w:left="-283" w:hanging="567"/>
      </w:pPr>
      <w:rPr>
        <w:rFonts w:hint="eastAsia"/>
      </w:rPr>
    </w:lvl>
    <w:lvl w:ilvl="3">
      <w:start w:val="1"/>
      <w:numFmt w:val="decimal"/>
      <w:suff w:val="space"/>
      <w:lvlText w:val="%2.%3.%4."/>
      <w:lvlJc w:val="left"/>
      <w:pPr>
        <w:ind w:left="-425" w:firstLine="0"/>
      </w:pPr>
      <w:rPr>
        <w:rFonts w:hint="eastAsia"/>
      </w:rPr>
    </w:lvl>
    <w:lvl w:ilvl="4">
      <w:start w:val="1"/>
      <w:numFmt w:val="decimal"/>
      <w:suff w:val="space"/>
      <w:lvlText w:val="%2.%3.%4.%5."/>
      <w:lvlJc w:val="left"/>
      <w:pPr>
        <w:ind w:left="856" w:hanging="856"/>
      </w:pPr>
      <w:rPr>
        <w:rFonts w:hint="eastAsia"/>
      </w:rPr>
    </w:lvl>
    <w:lvl w:ilvl="5">
      <w:start w:val="1"/>
      <w:numFmt w:val="decimal"/>
      <w:lvlText w:val="%1.%2.%3.%4.%5.%6"/>
      <w:lvlJc w:val="left"/>
      <w:pPr>
        <w:tabs>
          <w:tab w:val="left" w:pos="1559"/>
        </w:tabs>
        <w:ind w:left="1559" w:hanging="1134"/>
      </w:pPr>
      <w:rPr>
        <w:rFonts w:hint="eastAsia"/>
      </w:rPr>
    </w:lvl>
    <w:lvl w:ilvl="6">
      <w:start w:val="1"/>
      <w:numFmt w:val="decimal"/>
      <w:lvlText w:val="%1.%2.%3.%4.%5.%6.%7"/>
      <w:lvlJc w:val="left"/>
      <w:pPr>
        <w:tabs>
          <w:tab w:val="left" w:pos="2126"/>
        </w:tabs>
        <w:ind w:left="2126" w:hanging="1276"/>
      </w:pPr>
      <w:rPr>
        <w:rFonts w:hint="eastAsia"/>
      </w:rPr>
    </w:lvl>
    <w:lvl w:ilvl="7">
      <w:start w:val="1"/>
      <w:numFmt w:val="decimal"/>
      <w:lvlText w:val="%1.%2.%3.%4.%5.%6.%7.%8"/>
      <w:lvlJc w:val="left"/>
      <w:pPr>
        <w:tabs>
          <w:tab w:val="left" w:pos="2693"/>
        </w:tabs>
        <w:ind w:left="2693" w:hanging="1418"/>
      </w:pPr>
      <w:rPr>
        <w:rFonts w:hint="eastAsia"/>
      </w:rPr>
    </w:lvl>
    <w:lvl w:ilvl="8">
      <w:start w:val="1"/>
      <w:numFmt w:val="decimal"/>
      <w:lvlText w:val="%1.%2.%3.%4.%5.%6.%7.%8.%9"/>
      <w:lvlJc w:val="left"/>
      <w:pPr>
        <w:tabs>
          <w:tab w:val="left" w:pos="3401"/>
        </w:tabs>
        <w:ind w:left="3401" w:hanging="1700"/>
      </w:pPr>
      <w:rPr>
        <w:rFonts w:hint="eastAsia"/>
      </w:rPr>
    </w:lvl>
  </w:abstractNum>
  <w:abstractNum w:abstractNumId="3" w15:restartNumberingAfterBreak="0">
    <w:nsid w:val="17A70CCB"/>
    <w:multiLevelType w:val="multilevel"/>
    <w:tmpl w:val="17A70CCB"/>
    <w:lvl w:ilvl="0">
      <w:start w:val="1"/>
      <w:numFmt w:val="bullet"/>
      <w:pStyle w:val="5"/>
      <w:lvlText w:val=""/>
      <w:lvlJc w:val="left"/>
      <w:pPr>
        <w:tabs>
          <w:tab w:val="left" w:pos="620"/>
        </w:tabs>
        <w:ind w:left="6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1C0C28C5"/>
    <w:multiLevelType w:val="multilevel"/>
    <w:tmpl w:val="1C0C28C5"/>
    <w:lvl w:ilvl="0">
      <w:start w:val="1"/>
      <w:numFmt w:val="bullet"/>
      <w:pStyle w:val="2"/>
      <w:lvlText w:val=""/>
      <w:lvlJc w:val="left"/>
      <w:pPr>
        <w:tabs>
          <w:tab w:val="left" w:pos="620"/>
        </w:tabs>
        <w:ind w:left="620" w:hanging="420"/>
      </w:pPr>
      <w:rPr>
        <w:rFonts w:ascii="Wingdings" w:hAnsi="Wingdings" w:hint="default"/>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F0456BF"/>
    <w:multiLevelType w:val="multilevel"/>
    <w:tmpl w:val="2F0456BF"/>
    <w:lvl w:ilvl="0">
      <w:start w:val="1"/>
      <w:numFmt w:val="decimal"/>
      <w:pStyle w:val="a0"/>
      <w:lvlText w:val="%1. "/>
      <w:lvlJc w:val="left"/>
      <w:pPr>
        <w:tabs>
          <w:tab w:val="left" w:pos="780"/>
        </w:tabs>
        <w:ind w:left="780" w:hanging="360"/>
      </w:pPr>
      <w:rPr>
        <w:rFonts w:hint="eastAsia"/>
        <w:color w:val="auto"/>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6" w15:restartNumberingAfterBreak="0">
    <w:nsid w:val="33737076"/>
    <w:multiLevelType w:val="multilevel"/>
    <w:tmpl w:val="33737076"/>
    <w:lvl w:ilvl="0">
      <w:start w:val="1"/>
      <w:numFmt w:val="bullet"/>
      <w:lvlText w:val=""/>
      <w:lvlJc w:val="left"/>
      <w:pPr>
        <w:tabs>
          <w:tab w:val="left" w:pos="1260"/>
        </w:tabs>
        <w:ind w:left="1260" w:hanging="466"/>
      </w:pPr>
      <w:rPr>
        <w:rFonts w:ascii="Wingdings" w:hAnsi="Wingdings" w:hint="default"/>
        <w:b w:val="0"/>
        <w:i w:val="0"/>
        <w:color w:val="auto"/>
        <w:sz w:val="24"/>
        <w:szCs w:val="24"/>
      </w:rPr>
    </w:lvl>
    <w:lvl w:ilvl="1">
      <w:start w:val="1"/>
      <w:numFmt w:val="bullet"/>
      <w:lvlText w:val=""/>
      <w:lvlJc w:val="left"/>
      <w:pPr>
        <w:tabs>
          <w:tab w:val="left" w:pos="732"/>
        </w:tabs>
        <w:ind w:left="732" w:hanging="312"/>
      </w:pPr>
      <w:rPr>
        <w:rFonts w:ascii="Wingdings" w:eastAsia="宋体" w:hAnsi="Wingdings" w:hint="default"/>
        <w:b w:val="0"/>
        <w:i w:val="0"/>
        <w:color w:val="auto"/>
        <w:sz w:val="21"/>
        <w:szCs w:val="21"/>
      </w:rPr>
    </w:lvl>
    <w:lvl w:ilvl="2">
      <w:start w:val="1"/>
      <w:numFmt w:val="bullet"/>
      <w:pStyle w:val="Bullet3"/>
      <w:lvlText w:val=""/>
      <w:lvlJc w:val="left"/>
      <w:pPr>
        <w:tabs>
          <w:tab w:val="left" w:pos="1260"/>
        </w:tabs>
        <w:ind w:left="1260" w:hanging="420"/>
      </w:pPr>
      <w:rPr>
        <w:rFonts w:ascii="Wingdings" w:hAnsi="Wingdings" w:hint="default"/>
        <w:sz w:val="24"/>
        <w:szCs w:val="24"/>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38276E5F"/>
    <w:multiLevelType w:val="multilevel"/>
    <w:tmpl w:val="38276E5F"/>
    <w:lvl w:ilvl="0">
      <w:start w:val="1"/>
      <w:numFmt w:val="decimal"/>
      <w:pStyle w:val="a1"/>
      <w:lvlText w:val="%1."/>
      <w:lvlJc w:val="left"/>
      <w:pPr>
        <w:tabs>
          <w:tab w:val="left" w:pos="567"/>
        </w:tabs>
        <w:ind w:left="567" w:hanging="567"/>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4251530A"/>
    <w:multiLevelType w:val="multilevel"/>
    <w:tmpl w:val="4251530A"/>
    <w:lvl w:ilvl="0">
      <w:start w:val="1"/>
      <w:numFmt w:val="bullet"/>
      <w:lvlText w:val=""/>
      <w:lvlJc w:val="left"/>
      <w:pPr>
        <w:tabs>
          <w:tab w:val="left" w:pos="360"/>
        </w:tabs>
        <w:ind w:left="360" w:hanging="360"/>
      </w:pPr>
      <w:rPr>
        <w:rFonts w:ascii="Symbol" w:hAnsi="Symbol" w:hint="default"/>
        <w:sz w:val="18"/>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ymtext"/>
      <w:lvlText w:val=""/>
      <w:lvlJc w:val="left"/>
      <w:pPr>
        <w:tabs>
          <w:tab w:val="left" w:pos="900"/>
        </w:tabs>
        <w:ind w:left="900" w:hanging="360"/>
      </w:pPr>
      <w:rPr>
        <w:rFonts w:ascii="Symbol" w:hAnsi="Symbol" w:hint="default"/>
      </w:rPr>
    </w:lvl>
    <w:lvl w:ilvl="4">
      <w:start w:val="1"/>
      <w:numFmt w:val="decimal"/>
      <w:lvlText w:val="%5."/>
      <w:lvlJc w:val="left"/>
      <w:pPr>
        <w:tabs>
          <w:tab w:val="left" w:pos="3600"/>
        </w:tabs>
        <w:ind w:left="3600" w:hanging="360"/>
      </w:p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42FE570A"/>
    <w:multiLevelType w:val="multilevel"/>
    <w:tmpl w:val="42FE570A"/>
    <w:lvl w:ilvl="0">
      <w:start w:val="1"/>
      <w:numFmt w:val="decimal"/>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left" w:pos="1134"/>
        </w:tabs>
        <w:ind w:left="1134" w:hanging="312"/>
      </w:pPr>
      <w:rPr>
        <w:rFonts w:ascii="Arial" w:hAnsi="Arial" w:hint="default"/>
        <w:b w:val="0"/>
        <w:i w:val="0"/>
        <w:sz w:val="21"/>
        <w:szCs w:val="21"/>
      </w:rPr>
    </w:lvl>
    <w:lvl w:ilvl="5">
      <w:start w:val="1"/>
      <w:numFmt w:val="decimal"/>
      <w:lvlText w:val="%6)"/>
      <w:lvlJc w:val="left"/>
      <w:pPr>
        <w:tabs>
          <w:tab w:val="left" w:pos="1134"/>
        </w:tabs>
        <w:ind w:left="1134" w:hanging="312"/>
      </w:pPr>
      <w:rPr>
        <w:rFonts w:ascii="Arial" w:hAnsi="Arial" w:hint="default"/>
        <w:b w:val="0"/>
        <w:i w:val="0"/>
        <w:sz w:val="21"/>
        <w:szCs w:val="21"/>
      </w:rPr>
    </w:lvl>
    <w:lvl w:ilvl="6">
      <w:start w:val="1"/>
      <w:numFmt w:val="lowerLetter"/>
      <w:lvlText w:val="%7."/>
      <w:lvlJc w:val="left"/>
      <w:pPr>
        <w:tabs>
          <w:tab w:val="left" w:pos="1134"/>
        </w:tabs>
        <w:ind w:left="1134" w:hanging="312"/>
      </w:pPr>
      <w:rPr>
        <w:rFonts w:ascii="Arial" w:hAnsi="Arial" w:hint="default"/>
        <w:b w:val="0"/>
        <w:i w:val="0"/>
        <w:sz w:val="21"/>
        <w:szCs w:val="21"/>
      </w:rPr>
    </w:lvl>
    <w:lvl w:ilvl="7">
      <w:start w:val="1"/>
      <w:numFmt w:val="decimal"/>
      <w:lvlRestart w:val="0"/>
      <w:pStyle w:val="a2"/>
      <w:suff w:val="space"/>
      <w:lvlText w:val="图%8"/>
      <w:lvlJc w:val="center"/>
      <w:pPr>
        <w:ind w:left="0" w:firstLine="0"/>
      </w:pPr>
      <w:rPr>
        <w:rFonts w:ascii="Arial" w:eastAsia="黑体" w:hAnsi="Arial" w:hint="default"/>
        <w:b w:val="0"/>
        <w:i w:val="0"/>
        <w:sz w:val="18"/>
        <w:szCs w:val="18"/>
      </w:rPr>
    </w:lvl>
    <w:lvl w:ilvl="8">
      <w:start w:val="1"/>
      <w:numFmt w:val="decimal"/>
      <w:lvlRestart w:val="0"/>
      <w:pStyle w:val="a3"/>
      <w:suff w:val="space"/>
      <w:lvlText w:val="表%9"/>
      <w:lvlJc w:val="center"/>
      <w:pPr>
        <w:ind w:left="0" w:firstLine="0"/>
      </w:pPr>
      <w:rPr>
        <w:rFonts w:ascii="Arial" w:eastAsia="黑体" w:hAnsi="Arial" w:hint="default"/>
        <w:b w:val="0"/>
        <w:i w:val="0"/>
        <w:sz w:val="18"/>
        <w:szCs w:val="18"/>
      </w:rPr>
    </w:lvl>
  </w:abstractNum>
  <w:abstractNum w:abstractNumId="10" w15:restartNumberingAfterBreak="0">
    <w:nsid w:val="48C20454"/>
    <w:multiLevelType w:val="multilevel"/>
    <w:tmpl w:val="48C20454"/>
    <w:lvl w:ilvl="0">
      <w:start w:val="1"/>
      <w:numFmt w:val="decimal"/>
      <w:pStyle w:val="a4"/>
      <w:lvlText w:val="表%1."/>
      <w:lvlJc w:val="left"/>
      <w:pPr>
        <w:tabs>
          <w:tab w:val="left" w:pos="800"/>
        </w:tabs>
        <w:ind w:left="800" w:hanging="8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4B1C24B6"/>
    <w:multiLevelType w:val="multilevel"/>
    <w:tmpl w:val="4B1C24B6"/>
    <w:lvl w:ilvl="0">
      <w:start w:val="1"/>
      <w:numFmt w:val="decimal"/>
      <w:pStyle w:val="1"/>
      <w:lvlText w:val="第%1章"/>
      <w:lvlJc w:val="left"/>
      <w:pPr>
        <w:tabs>
          <w:tab w:val="left" w:pos="4157"/>
        </w:tabs>
        <w:ind w:left="3644" w:hanging="567"/>
      </w:pPr>
      <w:rPr>
        <w:rFonts w:hint="eastAsia"/>
        <w:b/>
        <w:i w:val="0"/>
      </w:rPr>
    </w:lvl>
    <w:lvl w:ilvl="1">
      <w:start w:val="1"/>
      <w:numFmt w:val="decimal"/>
      <w:pStyle w:val="20"/>
      <w:lvlText w:val="%1.%2"/>
      <w:lvlJc w:val="left"/>
      <w:pPr>
        <w:tabs>
          <w:tab w:val="left" w:pos="822"/>
        </w:tabs>
        <w:ind w:left="822" w:hanging="681"/>
      </w:pPr>
      <w:rPr>
        <w:rFonts w:hint="eastAsia"/>
      </w:rPr>
    </w:lvl>
    <w:lvl w:ilvl="2">
      <w:start w:val="1"/>
      <w:numFmt w:val="decimal"/>
      <w:pStyle w:val="3"/>
      <w:lvlText w:val="%1.%2.%3"/>
      <w:lvlJc w:val="left"/>
      <w:pPr>
        <w:tabs>
          <w:tab w:val="left" w:pos="1337"/>
        </w:tabs>
        <w:ind w:left="1337" w:hanging="794"/>
      </w:pPr>
      <w:rPr>
        <w:rFonts w:hint="eastAsia"/>
      </w:rPr>
    </w:lvl>
    <w:lvl w:ilvl="3">
      <w:start w:val="1"/>
      <w:numFmt w:val="decimal"/>
      <w:pStyle w:val="4"/>
      <w:lvlText w:val="%1.%2.%3.%4"/>
      <w:lvlJc w:val="left"/>
      <w:pPr>
        <w:tabs>
          <w:tab w:val="left" w:pos="1531"/>
        </w:tabs>
        <w:ind w:left="1531" w:hanging="1021"/>
      </w:pPr>
      <w:rPr>
        <w:rFonts w:hint="eastAsia"/>
      </w:rPr>
    </w:lvl>
    <w:lvl w:ilvl="4">
      <w:start w:val="1"/>
      <w:numFmt w:val="decimal"/>
      <w:pStyle w:val="50"/>
      <w:lvlText w:val="%1.%2.%3.%4.%5"/>
      <w:lvlJc w:val="left"/>
      <w:pPr>
        <w:tabs>
          <w:tab w:val="left" w:pos="1814"/>
        </w:tabs>
        <w:ind w:left="1814" w:hanging="1134"/>
      </w:pPr>
      <w:rPr>
        <w:rFonts w:hint="eastAsia"/>
      </w:rPr>
    </w:lvl>
    <w:lvl w:ilvl="5">
      <w:start w:val="1"/>
      <w:numFmt w:val="decimal"/>
      <w:pStyle w:val="6"/>
      <w:lvlText w:val="%1.%2.%3.%4.%5.%6"/>
      <w:lvlJc w:val="left"/>
      <w:pPr>
        <w:tabs>
          <w:tab w:val="left" w:pos="2291"/>
        </w:tabs>
        <w:ind w:left="2098" w:hanging="1247"/>
      </w:pPr>
      <w:rPr>
        <w:rFonts w:hint="eastAsia"/>
      </w:rPr>
    </w:lvl>
    <w:lvl w:ilvl="6">
      <w:start w:val="1"/>
      <w:numFmt w:val="decimal"/>
      <w:pStyle w:val="7"/>
      <w:lvlText w:val="%1.%2.%3.%4.%5.%6.%7"/>
      <w:lvlJc w:val="left"/>
      <w:pPr>
        <w:tabs>
          <w:tab w:val="left" w:pos="2821"/>
        </w:tabs>
        <w:ind w:left="2495" w:hanging="1474"/>
      </w:pPr>
      <w:rPr>
        <w:rFonts w:hint="eastAsia"/>
      </w:rPr>
    </w:lvl>
    <w:lvl w:ilvl="7">
      <w:start w:val="1"/>
      <w:numFmt w:val="decimal"/>
      <w:pStyle w:val="8"/>
      <w:lvlText w:val="%1.%2.%3.%4.%5.%6.%7.%8"/>
      <w:lvlJc w:val="left"/>
      <w:pPr>
        <w:tabs>
          <w:tab w:val="left" w:pos="3232"/>
        </w:tabs>
        <w:ind w:left="3232" w:hanging="2041"/>
      </w:pPr>
      <w:rPr>
        <w:rFonts w:hint="eastAsia"/>
      </w:rPr>
    </w:lvl>
    <w:lvl w:ilvl="8">
      <w:start w:val="1"/>
      <w:numFmt w:val="decimal"/>
      <w:pStyle w:val="9"/>
      <w:lvlText w:val="%1.%2.%3.%4.%5.%6.%7.%8.%9"/>
      <w:lvlJc w:val="left"/>
      <w:pPr>
        <w:tabs>
          <w:tab w:val="left" w:pos="3521"/>
        </w:tabs>
        <w:ind w:left="2552" w:hanging="1191"/>
      </w:pPr>
      <w:rPr>
        <w:rFonts w:hint="eastAsia"/>
      </w:rPr>
    </w:lvl>
  </w:abstractNum>
  <w:abstractNum w:abstractNumId="12" w15:restartNumberingAfterBreak="0">
    <w:nsid w:val="4D7C5B12"/>
    <w:multiLevelType w:val="multilevel"/>
    <w:tmpl w:val="4D7C5B12"/>
    <w:lvl w:ilvl="0">
      <w:start w:val="1"/>
      <w:numFmt w:val="decimal"/>
      <w:pStyle w:val="bullet-num"/>
      <w:lvlText w:val="(%1)"/>
      <w:lvlJc w:val="left"/>
      <w:pPr>
        <w:tabs>
          <w:tab w:val="left" w:pos="851"/>
        </w:tabs>
        <w:ind w:left="851" w:hanging="491"/>
      </w:pPr>
      <w:rPr>
        <w:rFonts w:hint="eastAsia"/>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15:restartNumberingAfterBreak="0">
    <w:nsid w:val="53035426"/>
    <w:multiLevelType w:val="multilevel"/>
    <w:tmpl w:val="53035426"/>
    <w:lvl w:ilvl="0">
      <w:start w:val="1"/>
      <w:numFmt w:val="chineseCountingThousand"/>
      <w:lvlText w:val="第%1章"/>
      <w:lvlJc w:val="left"/>
      <w:pPr>
        <w:tabs>
          <w:tab w:val="left" w:pos="1534"/>
        </w:tabs>
        <w:ind w:left="454" w:firstLine="0"/>
      </w:pPr>
      <w:rPr>
        <w:rFonts w:hint="eastAsia"/>
      </w:rPr>
    </w:lvl>
    <w:lvl w:ilvl="1">
      <w:start w:val="1"/>
      <w:numFmt w:val="decimal"/>
      <w:pStyle w:val="Heading2"/>
      <w:isLgl/>
      <w:lvlText w:val="附录%1.%2. "/>
      <w:lvlJc w:val="left"/>
      <w:pPr>
        <w:tabs>
          <w:tab w:val="left" w:pos="2254"/>
        </w:tabs>
        <w:ind w:left="454" w:firstLine="0"/>
      </w:pPr>
      <w:rPr>
        <w:rFonts w:hint="eastAsia"/>
      </w:rPr>
    </w:lvl>
    <w:lvl w:ilvl="2">
      <w:start w:val="1"/>
      <w:numFmt w:val="decimal"/>
      <w:isLgl/>
      <w:lvlText w:val="%1.%2.%3"/>
      <w:lvlJc w:val="left"/>
      <w:pPr>
        <w:tabs>
          <w:tab w:val="left" w:pos="1174"/>
        </w:tabs>
        <w:ind w:left="454" w:firstLine="0"/>
      </w:pPr>
      <w:rPr>
        <w:rFonts w:hint="eastAsia"/>
      </w:rPr>
    </w:lvl>
    <w:lvl w:ilvl="3">
      <w:start w:val="1"/>
      <w:numFmt w:val="decimal"/>
      <w:isLgl/>
      <w:lvlText w:val="%1.%2.%3.%4"/>
      <w:lvlJc w:val="left"/>
      <w:pPr>
        <w:tabs>
          <w:tab w:val="left" w:pos="1647"/>
        </w:tabs>
        <w:ind w:left="567" w:firstLine="0"/>
      </w:pPr>
      <w:rPr>
        <w:rFonts w:hint="eastAsia"/>
      </w:rPr>
    </w:lvl>
    <w:lvl w:ilvl="4">
      <w:start w:val="1"/>
      <w:numFmt w:val="decimal"/>
      <w:isLgl/>
      <w:lvlText w:val="%1.%2.%3.%4.%5"/>
      <w:lvlJc w:val="left"/>
      <w:pPr>
        <w:tabs>
          <w:tab w:val="left" w:pos="2120"/>
        </w:tabs>
        <w:ind w:left="680" w:firstLine="0"/>
      </w:pPr>
      <w:rPr>
        <w:rFonts w:hint="eastAsia"/>
      </w:rPr>
    </w:lvl>
    <w:lvl w:ilvl="5">
      <w:start w:val="1"/>
      <w:numFmt w:val="decimal"/>
      <w:isLgl/>
      <w:lvlText w:val="%1.%2.%3.%4.%5.%6"/>
      <w:lvlJc w:val="left"/>
      <w:pPr>
        <w:tabs>
          <w:tab w:val="left" w:pos="2594"/>
        </w:tabs>
        <w:ind w:left="794" w:firstLine="0"/>
      </w:pPr>
      <w:rPr>
        <w:rFonts w:hint="eastAsia"/>
      </w:rPr>
    </w:lvl>
    <w:lvl w:ilvl="6">
      <w:start w:val="1"/>
      <w:numFmt w:val="decimal"/>
      <w:isLgl/>
      <w:lvlText w:val="%1.%2.%3.%4.%5.%6.%7"/>
      <w:lvlJc w:val="left"/>
      <w:pPr>
        <w:tabs>
          <w:tab w:val="left" w:pos="2254"/>
        </w:tabs>
        <w:ind w:left="1750" w:hanging="1296"/>
      </w:pPr>
      <w:rPr>
        <w:rFonts w:hint="eastAsia"/>
      </w:rPr>
    </w:lvl>
    <w:lvl w:ilvl="7">
      <w:start w:val="1"/>
      <w:numFmt w:val="decimal"/>
      <w:isLgl/>
      <w:lvlText w:val="%1.%2.%3.%4.%5.%6.%7.%8"/>
      <w:lvlJc w:val="left"/>
      <w:pPr>
        <w:tabs>
          <w:tab w:val="left" w:pos="2614"/>
        </w:tabs>
        <w:ind w:left="1894" w:hanging="1440"/>
      </w:pPr>
      <w:rPr>
        <w:rFonts w:hint="eastAsia"/>
      </w:rPr>
    </w:lvl>
    <w:lvl w:ilvl="8">
      <w:start w:val="1"/>
      <w:numFmt w:val="decimal"/>
      <w:isLgl/>
      <w:lvlText w:val="%1.%2.%3.%4.%5.%6.%7.%8.%9"/>
      <w:lvlJc w:val="left"/>
      <w:pPr>
        <w:tabs>
          <w:tab w:val="left" w:pos="2974"/>
        </w:tabs>
        <w:ind w:left="2038" w:hanging="1584"/>
      </w:pPr>
      <w:rPr>
        <w:rFonts w:hint="eastAsia"/>
      </w:rPr>
    </w:lvl>
  </w:abstractNum>
  <w:abstractNum w:abstractNumId="14" w15:restartNumberingAfterBreak="0">
    <w:nsid w:val="54267737"/>
    <w:multiLevelType w:val="multilevel"/>
    <w:tmpl w:val="54267737"/>
    <w:lvl w:ilvl="0">
      <w:start w:val="1"/>
      <w:numFmt w:val="bullet"/>
      <w:pStyle w:val="Bullet2"/>
      <w:lvlText w:val=""/>
      <w:lvlJc w:val="left"/>
      <w:pPr>
        <w:tabs>
          <w:tab w:val="left" w:pos="4083"/>
        </w:tabs>
        <w:ind w:left="4083" w:hanging="397"/>
      </w:pPr>
      <w:rPr>
        <w:rFonts w:ascii="Wingdings" w:hAnsi="Wingdings" w:hint="default"/>
        <w:sz w:val="15"/>
        <w:szCs w:val="15"/>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5" w15:restartNumberingAfterBreak="0">
    <w:nsid w:val="5495164A"/>
    <w:multiLevelType w:val="multilevel"/>
    <w:tmpl w:val="5495164A"/>
    <w:lvl w:ilvl="0">
      <w:start w:val="1"/>
      <w:numFmt w:val="bullet"/>
      <w:pStyle w:val="70"/>
      <w:lvlText w:val=""/>
      <w:lvlJc w:val="left"/>
      <w:pPr>
        <w:tabs>
          <w:tab w:val="left" w:pos="820"/>
        </w:tabs>
        <w:ind w:left="8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15:restartNumberingAfterBreak="0">
    <w:nsid w:val="5639177D"/>
    <w:multiLevelType w:val="multilevel"/>
    <w:tmpl w:val="5639177D"/>
    <w:lvl w:ilvl="0">
      <w:start w:val="1"/>
      <w:numFmt w:val="lowerLetter"/>
      <w:pStyle w:val="30"/>
      <w:lvlText w:val="%1)"/>
      <w:lvlJc w:val="left"/>
      <w:pPr>
        <w:tabs>
          <w:tab w:val="left" w:pos="1200"/>
        </w:tabs>
        <w:ind w:left="1200" w:hanging="4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5AB63912"/>
    <w:multiLevelType w:val="multilevel"/>
    <w:tmpl w:val="5AB63912"/>
    <w:lvl w:ilvl="0">
      <w:start w:val="2"/>
      <w:numFmt w:val="decimal"/>
      <w:lvlText w:val="第%1章  "/>
      <w:lvlJc w:val="left"/>
      <w:pPr>
        <w:tabs>
          <w:tab w:val="left" w:pos="1440"/>
        </w:tabs>
        <w:ind w:left="432" w:hanging="432"/>
      </w:pPr>
      <w:rPr>
        <w:rFonts w:ascii="Arial" w:eastAsia="宋体" w:hAnsi="Arial" w:hint="default"/>
        <w:b/>
        <w:i w:val="0"/>
        <w:sz w:val="44"/>
        <w:szCs w:val="44"/>
      </w:rPr>
    </w:lvl>
    <w:lvl w:ilvl="1">
      <w:start w:val="1"/>
      <w:numFmt w:val="decimal"/>
      <w:pStyle w:val="2H2h2l22ndlevel2Header2Titre2Heading2Hidden"/>
      <w:lvlText w:val="%1.%2 "/>
      <w:lvlJc w:val="left"/>
      <w:pPr>
        <w:tabs>
          <w:tab w:val="left" w:pos="1116"/>
        </w:tabs>
        <w:ind w:left="1116" w:hanging="576"/>
      </w:pPr>
      <w:rPr>
        <w:rFonts w:ascii="Arial" w:eastAsia="宋体" w:hAnsi="Arial" w:hint="default"/>
        <w:b/>
        <w:i w:val="0"/>
        <w:color w:val="auto"/>
        <w:sz w:val="32"/>
        <w:szCs w:val="32"/>
      </w:rPr>
    </w:lvl>
    <w:lvl w:ilvl="2">
      <w:start w:val="1"/>
      <w:numFmt w:val="decimal"/>
      <w:lvlText w:val="%1.%2.%3"/>
      <w:lvlJc w:val="left"/>
      <w:pPr>
        <w:tabs>
          <w:tab w:val="left" w:pos="720"/>
        </w:tabs>
        <w:ind w:left="504" w:hanging="504"/>
      </w:pPr>
      <w:rPr>
        <w:rFonts w:ascii="Arial" w:eastAsia="宋体" w:hAnsi="Arial" w:hint="default"/>
        <w:sz w:val="32"/>
        <w:szCs w:val="32"/>
      </w:rPr>
    </w:lvl>
    <w:lvl w:ilvl="3">
      <w:start w:val="1"/>
      <w:numFmt w:val="decimal"/>
      <w:lvlText w:val="%1.%2.%3.%4 "/>
      <w:lvlJc w:val="left"/>
      <w:pPr>
        <w:tabs>
          <w:tab w:val="left" w:pos="864"/>
        </w:tabs>
        <w:ind w:left="864" w:hanging="864"/>
      </w:pPr>
      <w:rPr>
        <w:rFonts w:cs="Times New Roman" w:hint="default"/>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4">
      <w:start w:val="1"/>
      <w:numFmt w:val="decimal"/>
      <w:lvlText w:val="%1.%2.%3.%4.%5 "/>
      <w:lvlJc w:val="left"/>
      <w:pPr>
        <w:tabs>
          <w:tab w:val="left" w:pos="1008"/>
        </w:tabs>
        <w:ind w:left="1008" w:hanging="1008"/>
      </w:pPr>
      <w:rPr>
        <w:rFonts w:ascii="Arial" w:eastAsia="宋体" w:hAnsi="Arial" w:hint="default"/>
        <w:sz w:val="28"/>
        <w:szCs w:val="28"/>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8" w15:restartNumberingAfterBreak="0">
    <w:nsid w:val="5DB10C01"/>
    <w:multiLevelType w:val="multilevel"/>
    <w:tmpl w:val="5DB10C01"/>
    <w:lvl w:ilvl="0">
      <w:start w:val="1"/>
      <w:numFmt w:val="bullet"/>
      <w:pStyle w:val="21"/>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19" w15:restartNumberingAfterBreak="0">
    <w:nsid w:val="621D3DF3"/>
    <w:multiLevelType w:val="multilevel"/>
    <w:tmpl w:val="621D3DF3"/>
    <w:lvl w:ilvl="0">
      <w:start w:val="1"/>
      <w:numFmt w:val="bullet"/>
      <w:pStyle w:val="60"/>
      <w:lvlText w:val=""/>
      <w:lvlJc w:val="left"/>
      <w:pPr>
        <w:tabs>
          <w:tab w:val="left" w:pos="720"/>
        </w:tabs>
        <w:ind w:left="7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8F269CD"/>
    <w:multiLevelType w:val="multilevel"/>
    <w:tmpl w:val="68F269CD"/>
    <w:lvl w:ilvl="0">
      <w:start w:val="1"/>
      <w:numFmt w:val="bullet"/>
      <w:pStyle w:val="Bullet1"/>
      <w:lvlText w:val=""/>
      <w:lvlJc w:val="left"/>
      <w:pPr>
        <w:tabs>
          <w:tab w:val="left" w:pos="397"/>
        </w:tabs>
        <w:ind w:left="397" w:hanging="397"/>
      </w:pPr>
      <w:rPr>
        <w:rFonts w:ascii="Wingdings" w:eastAsia="宋体" w:hAnsi="Wingdings" w:hint="default"/>
        <w:b w:val="0"/>
        <w:i w:val="0"/>
        <w:color w:val="auto"/>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1" w15:restartNumberingAfterBreak="0">
    <w:nsid w:val="6CEA2025"/>
    <w:multiLevelType w:val="multilevel"/>
    <w:tmpl w:val="6CEA2025"/>
    <w:lvl w:ilvl="0">
      <w:start w:val="1"/>
      <w:numFmt w:val="none"/>
      <w:pStyle w:val="a5"/>
      <w:suff w:val="nothing"/>
      <w:lvlText w:val="%1"/>
      <w:lvlJc w:val="left"/>
      <w:pPr>
        <w:ind w:left="0" w:firstLine="0"/>
      </w:pPr>
      <w:rPr>
        <w:rFonts w:ascii="Times New Roman" w:hAnsi="Times New Roman" w:hint="default"/>
        <w:b/>
        <w:i w:val="0"/>
        <w:sz w:val="21"/>
      </w:rPr>
    </w:lvl>
    <w:lvl w:ilvl="1">
      <w:start w:val="1"/>
      <w:numFmt w:val="decimal"/>
      <w:pStyle w:val="a6"/>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36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2" w15:restartNumberingAfterBreak="0">
    <w:nsid w:val="6E5F749B"/>
    <w:multiLevelType w:val="multilevel"/>
    <w:tmpl w:val="6E5F749B"/>
    <w:lvl w:ilvl="0">
      <w:start w:val="1"/>
      <w:numFmt w:val="bullet"/>
      <w:pStyle w:val="ListBullet1"/>
      <w:lvlText w:val=""/>
      <w:lvlJc w:val="left"/>
      <w:pPr>
        <w:tabs>
          <w:tab w:val="left" w:pos="420"/>
        </w:tabs>
        <w:ind w:left="42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23" w15:restartNumberingAfterBreak="0">
    <w:nsid w:val="6FBB2259"/>
    <w:multiLevelType w:val="multilevel"/>
    <w:tmpl w:val="6FBB2259"/>
    <w:lvl w:ilvl="0">
      <w:start w:val="1"/>
      <w:numFmt w:val="chineseCountingThousand"/>
      <w:lvlText w:val="第%1章"/>
      <w:lvlJc w:val="left"/>
      <w:pPr>
        <w:tabs>
          <w:tab w:val="left" w:pos="1080"/>
        </w:tabs>
        <w:ind w:left="0" w:firstLine="0"/>
      </w:pPr>
      <w:rPr>
        <w:rFonts w:hint="eastAsia"/>
      </w:rPr>
    </w:lvl>
    <w:lvl w:ilvl="1">
      <w:start w:val="1"/>
      <w:numFmt w:val="decimal"/>
      <w:isLgl/>
      <w:lvlText w:val="%1.%2"/>
      <w:lvlJc w:val="left"/>
      <w:pPr>
        <w:tabs>
          <w:tab w:val="left" w:pos="720"/>
        </w:tabs>
        <w:ind w:left="0" w:firstLine="0"/>
      </w:pPr>
      <w:rPr>
        <w:rFonts w:hint="eastAsia"/>
      </w:rPr>
    </w:lvl>
    <w:lvl w:ilvl="2">
      <w:start w:val="1"/>
      <w:numFmt w:val="decimal"/>
      <w:pStyle w:val="Heading3"/>
      <w:isLgl/>
      <w:lvlText w:val="附录%1.%2.%3. "/>
      <w:lvlJc w:val="left"/>
      <w:pPr>
        <w:tabs>
          <w:tab w:val="left" w:pos="2160"/>
        </w:tabs>
        <w:ind w:left="0" w:firstLine="0"/>
      </w:pPr>
      <w:rPr>
        <w:rFonts w:hint="eastAsia"/>
      </w:rPr>
    </w:lvl>
    <w:lvl w:ilvl="3">
      <w:start w:val="1"/>
      <w:numFmt w:val="decimal"/>
      <w:isLgl/>
      <w:lvlText w:val="%1.%2.%3.%4"/>
      <w:lvlJc w:val="left"/>
      <w:pPr>
        <w:tabs>
          <w:tab w:val="left" w:pos="1193"/>
        </w:tabs>
        <w:ind w:left="113" w:firstLine="0"/>
      </w:pPr>
      <w:rPr>
        <w:rFonts w:hint="eastAsia"/>
      </w:rPr>
    </w:lvl>
    <w:lvl w:ilvl="4">
      <w:start w:val="1"/>
      <w:numFmt w:val="decimal"/>
      <w:isLgl/>
      <w:lvlText w:val="%1.%2.%3.%4.%5"/>
      <w:lvlJc w:val="left"/>
      <w:pPr>
        <w:tabs>
          <w:tab w:val="left" w:pos="1666"/>
        </w:tabs>
        <w:ind w:left="226" w:firstLine="0"/>
      </w:pPr>
      <w:rPr>
        <w:rFonts w:hint="eastAsia"/>
      </w:rPr>
    </w:lvl>
    <w:lvl w:ilvl="5">
      <w:start w:val="1"/>
      <w:numFmt w:val="decimal"/>
      <w:isLgl/>
      <w:lvlText w:val="%1.%2.%3.%4.%5.%6"/>
      <w:lvlJc w:val="left"/>
      <w:pPr>
        <w:tabs>
          <w:tab w:val="left" w:pos="2140"/>
        </w:tabs>
        <w:ind w:left="340" w:firstLine="0"/>
      </w:pPr>
      <w:rPr>
        <w:rFonts w:hint="eastAsia"/>
      </w:rPr>
    </w:lvl>
    <w:lvl w:ilvl="6">
      <w:start w:val="1"/>
      <w:numFmt w:val="decimal"/>
      <w:isLgl/>
      <w:lvlText w:val="%1.%2.%3.%4.%5.%6.%7"/>
      <w:lvlJc w:val="left"/>
      <w:pPr>
        <w:tabs>
          <w:tab w:val="left" w:pos="1800"/>
        </w:tabs>
        <w:ind w:left="1296" w:hanging="1296"/>
      </w:pPr>
      <w:rPr>
        <w:rFonts w:hint="eastAsia"/>
      </w:rPr>
    </w:lvl>
    <w:lvl w:ilvl="7">
      <w:start w:val="1"/>
      <w:numFmt w:val="decimal"/>
      <w:isLgl/>
      <w:lvlText w:val="%1.%2.%3.%4.%5.%6.%7.%8"/>
      <w:lvlJc w:val="left"/>
      <w:pPr>
        <w:tabs>
          <w:tab w:val="left" w:pos="2160"/>
        </w:tabs>
        <w:ind w:left="1440" w:hanging="1440"/>
      </w:pPr>
      <w:rPr>
        <w:rFonts w:hint="eastAsia"/>
      </w:rPr>
    </w:lvl>
    <w:lvl w:ilvl="8">
      <w:start w:val="1"/>
      <w:numFmt w:val="decimal"/>
      <w:isLgl/>
      <w:lvlText w:val="%1.%2.%3.%4.%5.%6.%7.%8.%9"/>
      <w:lvlJc w:val="left"/>
      <w:pPr>
        <w:tabs>
          <w:tab w:val="left" w:pos="2520"/>
        </w:tabs>
        <w:ind w:left="1584" w:hanging="1584"/>
      </w:pPr>
      <w:rPr>
        <w:rFonts w:hint="eastAsia"/>
      </w:rPr>
    </w:lvl>
  </w:abstractNum>
  <w:abstractNum w:abstractNumId="24" w15:restartNumberingAfterBreak="0">
    <w:nsid w:val="7F0C41C6"/>
    <w:multiLevelType w:val="singleLevel"/>
    <w:tmpl w:val="7F0C41C6"/>
    <w:lvl w:ilvl="0">
      <w:start w:val="1"/>
      <w:numFmt w:val="decimal"/>
      <w:pStyle w:val="5GB2312"/>
      <w:lvlText w:val="%1."/>
      <w:lvlJc w:val="left"/>
      <w:pPr>
        <w:tabs>
          <w:tab w:val="left" w:pos="425"/>
        </w:tabs>
        <w:ind w:left="425" w:hanging="425"/>
      </w:pPr>
      <w:rPr>
        <w:rFonts w:hint="eastAsia"/>
      </w:rPr>
    </w:lvl>
  </w:abstractNum>
  <w:num w:numId="1">
    <w:abstractNumId w:val="11"/>
  </w:num>
  <w:num w:numId="2">
    <w:abstractNumId w:val="20"/>
  </w:num>
  <w:num w:numId="3">
    <w:abstractNumId w:val="6"/>
  </w:num>
  <w:num w:numId="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4"/>
  </w:num>
  <w:num w:numId="7">
    <w:abstractNumId w:val="12"/>
  </w:num>
  <w:num w:numId="8">
    <w:abstractNumId w:val="18"/>
  </w:num>
  <w:num w:numId="9">
    <w:abstractNumId w:val="24"/>
  </w:num>
  <w:num w:numId="10">
    <w:abstractNumId w:val="8"/>
  </w:num>
  <w:num w:numId="11">
    <w:abstractNumId w:val="22"/>
  </w:num>
  <w:num w:numId="12">
    <w:abstractNumId w:val="13"/>
  </w:num>
  <w:num w:numId="13">
    <w:abstractNumId w:val="23"/>
  </w:num>
  <w:num w:numId="14">
    <w:abstractNumId w:val="1"/>
  </w:num>
  <w:num w:numId="15">
    <w:abstractNumId w:val="0"/>
  </w:num>
  <w:num w:numId="16">
    <w:abstractNumId w:val="2"/>
  </w:num>
  <w:num w:numId="17">
    <w:abstractNumId w:val="4"/>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9"/>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19"/>
  </w:num>
  <w:num w:numId="24">
    <w:abstractNumId w:val="15"/>
  </w:num>
  <w:num w:numId="25">
    <w:abstractNumId w:val="21"/>
  </w:num>
  <w:num w:numId="26">
    <w:abstractNumId w:val="11"/>
  </w:num>
  <w:num w:numId="27">
    <w:abstractNumId w:val="11"/>
  </w:num>
  <w:num w:numId="28">
    <w:abstractNumId w:val="11"/>
  </w:num>
  <w:num w:numId="29">
    <w:abstractNumId w:val="11"/>
  </w:num>
  <w:num w:numId="30">
    <w:abstractNumId w:val="11"/>
  </w:num>
  <w:num w:numId="31">
    <w:abstractNumId w:val="11"/>
  </w:num>
  <w:num w:numId="32">
    <w:abstractNumId w:val="11"/>
  </w:num>
  <w:num w:numId="33">
    <w:abstractNumId w:val="11"/>
  </w:num>
  <w:num w:numId="34">
    <w:abstractNumId w:val="11"/>
  </w:num>
  <w:num w:numId="35">
    <w:abstractNumId w:val="11"/>
  </w:num>
  <w:num w:numId="36">
    <w:abstractNumId w:val="11"/>
    <w:lvlOverride w:ilvl="0">
      <w:startOverride w:val="3"/>
    </w:lvlOverride>
    <w:lvlOverride w:ilvl="1">
      <w:startOverride w:val="1"/>
    </w:lvlOverride>
  </w:num>
  <w:num w:numId="37">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bordersDoNotSurroundHeader/>
  <w:bordersDoNotSurroundFooter/>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F51"/>
    <w:rsid w:val="000009A4"/>
    <w:rsid w:val="00001834"/>
    <w:rsid w:val="000018A1"/>
    <w:rsid w:val="00002256"/>
    <w:rsid w:val="00002295"/>
    <w:rsid w:val="00002955"/>
    <w:rsid w:val="00002F48"/>
    <w:rsid w:val="0000331B"/>
    <w:rsid w:val="00004361"/>
    <w:rsid w:val="0000471F"/>
    <w:rsid w:val="00004B99"/>
    <w:rsid w:val="00005246"/>
    <w:rsid w:val="000059A4"/>
    <w:rsid w:val="00006347"/>
    <w:rsid w:val="000072EA"/>
    <w:rsid w:val="000107A5"/>
    <w:rsid w:val="00011088"/>
    <w:rsid w:val="00012272"/>
    <w:rsid w:val="00014AD5"/>
    <w:rsid w:val="00015139"/>
    <w:rsid w:val="000152B3"/>
    <w:rsid w:val="000173D5"/>
    <w:rsid w:val="00020E35"/>
    <w:rsid w:val="000222DE"/>
    <w:rsid w:val="00022B2D"/>
    <w:rsid w:val="00022F08"/>
    <w:rsid w:val="00022F43"/>
    <w:rsid w:val="00023C3E"/>
    <w:rsid w:val="000243E5"/>
    <w:rsid w:val="00025462"/>
    <w:rsid w:val="00025B8B"/>
    <w:rsid w:val="00025C58"/>
    <w:rsid w:val="00025F5B"/>
    <w:rsid w:val="00026725"/>
    <w:rsid w:val="00026CBA"/>
    <w:rsid w:val="00027236"/>
    <w:rsid w:val="00027A64"/>
    <w:rsid w:val="00027F28"/>
    <w:rsid w:val="00027F6B"/>
    <w:rsid w:val="000300A7"/>
    <w:rsid w:val="00030C3C"/>
    <w:rsid w:val="00030E93"/>
    <w:rsid w:val="000317E1"/>
    <w:rsid w:val="00031D16"/>
    <w:rsid w:val="00033A85"/>
    <w:rsid w:val="00033CB5"/>
    <w:rsid w:val="000346AE"/>
    <w:rsid w:val="00034C15"/>
    <w:rsid w:val="00034E87"/>
    <w:rsid w:val="00036A95"/>
    <w:rsid w:val="00036E60"/>
    <w:rsid w:val="000374BA"/>
    <w:rsid w:val="00037F43"/>
    <w:rsid w:val="00040639"/>
    <w:rsid w:val="00040DF7"/>
    <w:rsid w:val="0004118D"/>
    <w:rsid w:val="00041CD1"/>
    <w:rsid w:val="00042243"/>
    <w:rsid w:val="000424E0"/>
    <w:rsid w:val="00042E25"/>
    <w:rsid w:val="000432D7"/>
    <w:rsid w:val="000440BB"/>
    <w:rsid w:val="000444EE"/>
    <w:rsid w:val="00044C35"/>
    <w:rsid w:val="000453A0"/>
    <w:rsid w:val="00045848"/>
    <w:rsid w:val="00046637"/>
    <w:rsid w:val="00046C2A"/>
    <w:rsid w:val="000472B6"/>
    <w:rsid w:val="00047DF5"/>
    <w:rsid w:val="0005001F"/>
    <w:rsid w:val="0005020C"/>
    <w:rsid w:val="0005043D"/>
    <w:rsid w:val="00050520"/>
    <w:rsid w:val="000509CA"/>
    <w:rsid w:val="00050E23"/>
    <w:rsid w:val="00051DDD"/>
    <w:rsid w:val="00053321"/>
    <w:rsid w:val="000540F1"/>
    <w:rsid w:val="0005461B"/>
    <w:rsid w:val="00054908"/>
    <w:rsid w:val="00054D22"/>
    <w:rsid w:val="000551E4"/>
    <w:rsid w:val="000559FE"/>
    <w:rsid w:val="00055F2A"/>
    <w:rsid w:val="000561AB"/>
    <w:rsid w:val="00061138"/>
    <w:rsid w:val="00061D1A"/>
    <w:rsid w:val="00061E11"/>
    <w:rsid w:val="000624BD"/>
    <w:rsid w:val="000630C9"/>
    <w:rsid w:val="000634BA"/>
    <w:rsid w:val="00063665"/>
    <w:rsid w:val="000638A2"/>
    <w:rsid w:val="00064449"/>
    <w:rsid w:val="0006491E"/>
    <w:rsid w:val="00064930"/>
    <w:rsid w:val="00064B82"/>
    <w:rsid w:val="00065705"/>
    <w:rsid w:val="00065AEA"/>
    <w:rsid w:val="00066741"/>
    <w:rsid w:val="0006681F"/>
    <w:rsid w:val="00066DEB"/>
    <w:rsid w:val="00066F7E"/>
    <w:rsid w:val="00067F2F"/>
    <w:rsid w:val="00070154"/>
    <w:rsid w:val="0007083E"/>
    <w:rsid w:val="00070C60"/>
    <w:rsid w:val="00071E7A"/>
    <w:rsid w:val="0007242E"/>
    <w:rsid w:val="00072548"/>
    <w:rsid w:val="00072A6C"/>
    <w:rsid w:val="0007317F"/>
    <w:rsid w:val="000732F4"/>
    <w:rsid w:val="00073CB8"/>
    <w:rsid w:val="000740B3"/>
    <w:rsid w:val="00074660"/>
    <w:rsid w:val="000746A9"/>
    <w:rsid w:val="00074A79"/>
    <w:rsid w:val="00075364"/>
    <w:rsid w:val="0007598B"/>
    <w:rsid w:val="00076308"/>
    <w:rsid w:val="00076686"/>
    <w:rsid w:val="00076CDA"/>
    <w:rsid w:val="000770C4"/>
    <w:rsid w:val="00077E64"/>
    <w:rsid w:val="00077EAD"/>
    <w:rsid w:val="00080519"/>
    <w:rsid w:val="00080B4D"/>
    <w:rsid w:val="00081E12"/>
    <w:rsid w:val="00083AEF"/>
    <w:rsid w:val="00083E27"/>
    <w:rsid w:val="000844EA"/>
    <w:rsid w:val="0008489D"/>
    <w:rsid w:val="00085703"/>
    <w:rsid w:val="0008596E"/>
    <w:rsid w:val="000859EE"/>
    <w:rsid w:val="000862D6"/>
    <w:rsid w:val="00086516"/>
    <w:rsid w:val="00086783"/>
    <w:rsid w:val="00086834"/>
    <w:rsid w:val="00086C90"/>
    <w:rsid w:val="0008778A"/>
    <w:rsid w:val="00090283"/>
    <w:rsid w:val="000903AE"/>
    <w:rsid w:val="000906C8"/>
    <w:rsid w:val="00090E63"/>
    <w:rsid w:val="000910E8"/>
    <w:rsid w:val="00091931"/>
    <w:rsid w:val="000929C6"/>
    <w:rsid w:val="00092C7A"/>
    <w:rsid w:val="00092DA0"/>
    <w:rsid w:val="000932C4"/>
    <w:rsid w:val="00093DCC"/>
    <w:rsid w:val="000940FB"/>
    <w:rsid w:val="0009487E"/>
    <w:rsid w:val="00095A12"/>
    <w:rsid w:val="000964E8"/>
    <w:rsid w:val="000966C7"/>
    <w:rsid w:val="000A0BC1"/>
    <w:rsid w:val="000A17BB"/>
    <w:rsid w:val="000A20A7"/>
    <w:rsid w:val="000A27B5"/>
    <w:rsid w:val="000A2E21"/>
    <w:rsid w:val="000A454E"/>
    <w:rsid w:val="000A4D08"/>
    <w:rsid w:val="000A4E35"/>
    <w:rsid w:val="000A5EC4"/>
    <w:rsid w:val="000A6883"/>
    <w:rsid w:val="000A6FBD"/>
    <w:rsid w:val="000A7479"/>
    <w:rsid w:val="000A7A26"/>
    <w:rsid w:val="000B084D"/>
    <w:rsid w:val="000B0A31"/>
    <w:rsid w:val="000B15B1"/>
    <w:rsid w:val="000B15CC"/>
    <w:rsid w:val="000B1605"/>
    <w:rsid w:val="000B1615"/>
    <w:rsid w:val="000B197F"/>
    <w:rsid w:val="000B19C2"/>
    <w:rsid w:val="000B1B4B"/>
    <w:rsid w:val="000B217D"/>
    <w:rsid w:val="000B2372"/>
    <w:rsid w:val="000B2495"/>
    <w:rsid w:val="000B2FB2"/>
    <w:rsid w:val="000B43C3"/>
    <w:rsid w:val="000B48B3"/>
    <w:rsid w:val="000B50E0"/>
    <w:rsid w:val="000B5297"/>
    <w:rsid w:val="000B557F"/>
    <w:rsid w:val="000B5728"/>
    <w:rsid w:val="000B5BBF"/>
    <w:rsid w:val="000B6D3A"/>
    <w:rsid w:val="000B756D"/>
    <w:rsid w:val="000B7CBD"/>
    <w:rsid w:val="000B7D59"/>
    <w:rsid w:val="000C06AC"/>
    <w:rsid w:val="000C07F5"/>
    <w:rsid w:val="000C1411"/>
    <w:rsid w:val="000C176D"/>
    <w:rsid w:val="000C1E4A"/>
    <w:rsid w:val="000C3804"/>
    <w:rsid w:val="000C3A10"/>
    <w:rsid w:val="000C3C78"/>
    <w:rsid w:val="000C4241"/>
    <w:rsid w:val="000C44D7"/>
    <w:rsid w:val="000C48D9"/>
    <w:rsid w:val="000C4B03"/>
    <w:rsid w:val="000C4C55"/>
    <w:rsid w:val="000C57C2"/>
    <w:rsid w:val="000C5C38"/>
    <w:rsid w:val="000C6D4F"/>
    <w:rsid w:val="000C7574"/>
    <w:rsid w:val="000D14C6"/>
    <w:rsid w:val="000D1D43"/>
    <w:rsid w:val="000D1F8D"/>
    <w:rsid w:val="000D22DA"/>
    <w:rsid w:val="000D2CDF"/>
    <w:rsid w:val="000D3718"/>
    <w:rsid w:val="000D3FE1"/>
    <w:rsid w:val="000D4525"/>
    <w:rsid w:val="000D49CF"/>
    <w:rsid w:val="000D5405"/>
    <w:rsid w:val="000D65B1"/>
    <w:rsid w:val="000E0F32"/>
    <w:rsid w:val="000E11D1"/>
    <w:rsid w:val="000E197D"/>
    <w:rsid w:val="000E2D68"/>
    <w:rsid w:val="000E32D3"/>
    <w:rsid w:val="000E3476"/>
    <w:rsid w:val="000E44F4"/>
    <w:rsid w:val="000E45C7"/>
    <w:rsid w:val="000E4DB7"/>
    <w:rsid w:val="000E5623"/>
    <w:rsid w:val="000E60FE"/>
    <w:rsid w:val="000E62A5"/>
    <w:rsid w:val="000E7727"/>
    <w:rsid w:val="000F0015"/>
    <w:rsid w:val="000F0918"/>
    <w:rsid w:val="000F14FA"/>
    <w:rsid w:val="000F192B"/>
    <w:rsid w:val="000F1C3D"/>
    <w:rsid w:val="000F2767"/>
    <w:rsid w:val="000F291F"/>
    <w:rsid w:val="000F2D13"/>
    <w:rsid w:val="000F2FE9"/>
    <w:rsid w:val="000F4EEF"/>
    <w:rsid w:val="000F4F27"/>
    <w:rsid w:val="000F6464"/>
    <w:rsid w:val="000F6681"/>
    <w:rsid w:val="000F69CE"/>
    <w:rsid w:val="000F6E5A"/>
    <w:rsid w:val="000F6F49"/>
    <w:rsid w:val="000F7817"/>
    <w:rsid w:val="000F7D4E"/>
    <w:rsid w:val="0010001F"/>
    <w:rsid w:val="00101C8E"/>
    <w:rsid w:val="00101DB5"/>
    <w:rsid w:val="001028C8"/>
    <w:rsid w:val="00105BE4"/>
    <w:rsid w:val="00105D41"/>
    <w:rsid w:val="00106484"/>
    <w:rsid w:val="0010668D"/>
    <w:rsid w:val="00107BCA"/>
    <w:rsid w:val="00107DD3"/>
    <w:rsid w:val="00110667"/>
    <w:rsid w:val="00111315"/>
    <w:rsid w:val="00111708"/>
    <w:rsid w:val="001125A3"/>
    <w:rsid w:val="00112BD9"/>
    <w:rsid w:val="00112DCB"/>
    <w:rsid w:val="00112F12"/>
    <w:rsid w:val="00114056"/>
    <w:rsid w:val="00114B56"/>
    <w:rsid w:val="00114F09"/>
    <w:rsid w:val="00115836"/>
    <w:rsid w:val="00115BE3"/>
    <w:rsid w:val="001167F4"/>
    <w:rsid w:val="00116D51"/>
    <w:rsid w:val="001171D7"/>
    <w:rsid w:val="00117346"/>
    <w:rsid w:val="00117924"/>
    <w:rsid w:val="0012066D"/>
    <w:rsid w:val="00121C49"/>
    <w:rsid w:val="00122108"/>
    <w:rsid w:val="00122528"/>
    <w:rsid w:val="001237CE"/>
    <w:rsid w:val="00123CD9"/>
    <w:rsid w:val="00123F5C"/>
    <w:rsid w:val="001241AD"/>
    <w:rsid w:val="0012482A"/>
    <w:rsid w:val="00125D03"/>
    <w:rsid w:val="00125F65"/>
    <w:rsid w:val="0012644B"/>
    <w:rsid w:val="001274F1"/>
    <w:rsid w:val="0012793F"/>
    <w:rsid w:val="00127970"/>
    <w:rsid w:val="00127F86"/>
    <w:rsid w:val="001307B7"/>
    <w:rsid w:val="00130EE7"/>
    <w:rsid w:val="00131B3C"/>
    <w:rsid w:val="00131BF7"/>
    <w:rsid w:val="001322F4"/>
    <w:rsid w:val="00132AA5"/>
    <w:rsid w:val="0013442C"/>
    <w:rsid w:val="00134E63"/>
    <w:rsid w:val="00136B04"/>
    <w:rsid w:val="00136C3C"/>
    <w:rsid w:val="001375F3"/>
    <w:rsid w:val="0013764A"/>
    <w:rsid w:val="001376D7"/>
    <w:rsid w:val="001376F9"/>
    <w:rsid w:val="00137928"/>
    <w:rsid w:val="001407E3"/>
    <w:rsid w:val="00141498"/>
    <w:rsid w:val="00141C10"/>
    <w:rsid w:val="00142821"/>
    <w:rsid w:val="00142908"/>
    <w:rsid w:val="001429C2"/>
    <w:rsid w:val="001430C6"/>
    <w:rsid w:val="00144089"/>
    <w:rsid w:val="00144122"/>
    <w:rsid w:val="00144E5D"/>
    <w:rsid w:val="001451B6"/>
    <w:rsid w:val="00145249"/>
    <w:rsid w:val="00145AF7"/>
    <w:rsid w:val="0014642C"/>
    <w:rsid w:val="00146E5E"/>
    <w:rsid w:val="00147500"/>
    <w:rsid w:val="0014799B"/>
    <w:rsid w:val="00147B92"/>
    <w:rsid w:val="00150244"/>
    <w:rsid w:val="001508A1"/>
    <w:rsid w:val="0015198E"/>
    <w:rsid w:val="00151D14"/>
    <w:rsid w:val="00151D24"/>
    <w:rsid w:val="001522C9"/>
    <w:rsid w:val="00153A3F"/>
    <w:rsid w:val="00153C64"/>
    <w:rsid w:val="0015518E"/>
    <w:rsid w:val="001552C0"/>
    <w:rsid w:val="001555E2"/>
    <w:rsid w:val="00155D52"/>
    <w:rsid w:val="00156907"/>
    <w:rsid w:val="00157782"/>
    <w:rsid w:val="001579B4"/>
    <w:rsid w:val="00160321"/>
    <w:rsid w:val="0016047A"/>
    <w:rsid w:val="00161A1A"/>
    <w:rsid w:val="00162066"/>
    <w:rsid w:val="0016328A"/>
    <w:rsid w:val="001640B1"/>
    <w:rsid w:val="00164AD1"/>
    <w:rsid w:val="00165556"/>
    <w:rsid w:val="00165904"/>
    <w:rsid w:val="00166F8C"/>
    <w:rsid w:val="0017069F"/>
    <w:rsid w:val="00171112"/>
    <w:rsid w:val="001711EF"/>
    <w:rsid w:val="0017207D"/>
    <w:rsid w:val="0017293C"/>
    <w:rsid w:val="00172CD2"/>
    <w:rsid w:val="00172DD5"/>
    <w:rsid w:val="00173765"/>
    <w:rsid w:val="00173A41"/>
    <w:rsid w:val="00174514"/>
    <w:rsid w:val="00174B42"/>
    <w:rsid w:val="001753D5"/>
    <w:rsid w:val="00175538"/>
    <w:rsid w:val="00175B5D"/>
    <w:rsid w:val="00176407"/>
    <w:rsid w:val="00177B82"/>
    <w:rsid w:val="00177B83"/>
    <w:rsid w:val="00177BB7"/>
    <w:rsid w:val="00180BF8"/>
    <w:rsid w:val="0018174F"/>
    <w:rsid w:val="00181F9F"/>
    <w:rsid w:val="001827BC"/>
    <w:rsid w:val="00182A02"/>
    <w:rsid w:val="00182D08"/>
    <w:rsid w:val="00182E23"/>
    <w:rsid w:val="00182EAB"/>
    <w:rsid w:val="001830FD"/>
    <w:rsid w:val="00183C18"/>
    <w:rsid w:val="00183E6E"/>
    <w:rsid w:val="00183F4E"/>
    <w:rsid w:val="0018522E"/>
    <w:rsid w:val="00185272"/>
    <w:rsid w:val="001858A1"/>
    <w:rsid w:val="0018638A"/>
    <w:rsid w:val="0018646A"/>
    <w:rsid w:val="00187444"/>
    <w:rsid w:val="00187513"/>
    <w:rsid w:val="001879C5"/>
    <w:rsid w:val="00190231"/>
    <w:rsid w:val="00190694"/>
    <w:rsid w:val="00190772"/>
    <w:rsid w:val="00190AD4"/>
    <w:rsid w:val="00191A1F"/>
    <w:rsid w:val="00191C2F"/>
    <w:rsid w:val="00191C5C"/>
    <w:rsid w:val="00192568"/>
    <w:rsid w:val="0019262C"/>
    <w:rsid w:val="001937D2"/>
    <w:rsid w:val="00193DD1"/>
    <w:rsid w:val="00194001"/>
    <w:rsid w:val="00194791"/>
    <w:rsid w:val="0019532C"/>
    <w:rsid w:val="001955DE"/>
    <w:rsid w:val="00195881"/>
    <w:rsid w:val="00195D40"/>
    <w:rsid w:val="001969AE"/>
    <w:rsid w:val="00196F61"/>
    <w:rsid w:val="00197944"/>
    <w:rsid w:val="001A016D"/>
    <w:rsid w:val="001A0239"/>
    <w:rsid w:val="001A0312"/>
    <w:rsid w:val="001A0739"/>
    <w:rsid w:val="001A0A2B"/>
    <w:rsid w:val="001A12D9"/>
    <w:rsid w:val="001A1E41"/>
    <w:rsid w:val="001A2995"/>
    <w:rsid w:val="001A29D9"/>
    <w:rsid w:val="001A3582"/>
    <w:rsid w:val="001A4266"/>
    <w:rsid w:val="001A5A91"/>
    <w:rsid w:val="001A5AEB"/>
    <w:rsid w:val="001A614C"/>
    <w:rsid w:val="001A6B81"/>
    <w:rsid w:val="001A6F3A"/>
    <w:rsid w:val="001B04BE"/>
    <w:rsid w:val="001B1126"/>
    <w:rsid w:val="001B14B0"/>
    <w:rsid w:val="001B17DE"/>
    <w:rsid w:val="001B1BFD"/>
    <w:rsid w:val="001B23FE"/>
    <w:rsid w:val="001B392C"/>
    <w:rsid w:val="001B3AC6"/>
    <w:rsid w:val="001B3B39"/>
    <w:rsid w:val="001B3D85"/>
    <w:rsid w:val="001B3E58"/>
    <w:rsid w:val="001B4088"/>
    <w:rsid w:val="001B4A53"/>
    <w:rsid w:val="001B4F19"/>
    <w:rsid w:val="001B5B64"/>
    <w:rsid w:val="001B5EF7"/>
    <w:rsid w:val="001B66FF"/>
    <w:rsid w:val="001B7361"/>
    <w:rsid w:val="001C084B"/>
    <w:rsid w:val="001C1382"/>
    <w:rsid w:val="001C1EF3"/>
    <w:rsid w:val="001C2326"/>
    <w:rsid w:val="001C23B4"/>
    <w:rsid w:val="001C2752"/>
    <w:rsid w:val="001C27B1"/>
    <w:rsid w:val="001C2E5A"/>
    <w:rsid w:val="001C3555"/>
    <w:rsid w:val="001C36A1"/>
    <w:rsid w:val="001C3B0A"/>
    <w:rsid w:val="001C414B"/>
    <w:rsid w:val="001C440B"/>
    <w:rsid w:val="001C44DA"/>
    <w:rsid w:val="001C4645"/>
    <w:rsid w:val="001C5576"/>
    <w:rsid w:val="001C5E78"/>
    <w:rsid w:val="001C7281"/>
    <w:rsid w:val="001C7BA3"/>
    <w:rsid w:val="001D0355"/>
    <w:rsid w:val="001D03CD"/>
    <w:rsid w:val="001D0583"/>
    <w:rsid w:val="001D07A7"/>
    <w:rsid w:val="001D1253"/>
    <w:rsid w:val="001D2097"/>
    <w:rsid w:val="001D28B0"/>
    <w:rsid w:val="001D3EA9"/>
    <w:rsid w:val="001D4898"/>
    <w:rsid w:val="001D489F"/>
    <w:rsid w:val="001D4E4B"/>
    <w:rsid w:val="001D5293"/>
    <w:rsid w:val="001D53B9"/>
    <w:rsid w:val="001D5975"/>
    <w:rsid w:val="001D5D9F"/>
    <w:rsid w:val="001D6107"/>
    <w:rsid w:val="001D647F"/>
    <w:rsid w:val="001D6803"/>
    <w:rsid w:val="001E04E2"/>
    <w:rsid w:val="001E095E"/>
    <w:rsid w:val="001E0E6C"/>
    <w:rsid w:val="001E1080"/>
    <w:rsid w:val="001E1496"/>
    <w:rsid w:val="001E17FA"/>
    <w:rsid w:val="001E1D11"/>
    <w:rsid w:val="001E25C0"/>
    <w:rsid w:val="001E2850"/>
    <w:rsid w:val="001E31D6"/>
    <w:rsid w:val="001E3545"/>
    <w:rsid w:val="001E3570"/>
    <w:rsid w:val="001E3C73"/>
    <w:rsid w:val="001E456F"/>
    <w:rsid w:val="001E49DD"/>
    <w:rsid w:val="001E4A33"/>
    <w:rsid w:val="001E4F71"/>
    <w:rsid w:val="001E59DA"/>
    <w:rsid w:val="001E602C"/>
    <w:rsid w:val="001E61D6"/>
    <w:rsid w:val="001E6BB6"/>
    <w:rsid w:val="001E73E1"/>
    <w:rsid w:val="001E7616"/>
    <w:rsid w:val="001F0760"/>
    <w:rsid w:val="001F0907"/>
    <w:rsid w:val="001F0FEF"/>
    <w:rsid w:val="001F15D8"/>
    <w:rsid w:val="001F1840"/>
    <w:rsid w:val="001F3380"/>
    <w:rsid w:val="001F3533"/>
    <w:rsid w:val="001F3895"/>
    <w:rsid w:val="001F3B12"/>
    <w:rsid w:val="001F3E51"/>
    <w:rsid w:val="001F4164"/>
    <w:rsid w:val="001F5438"/>
    <w:rsid w:val="001F65F6"/>
    <w:rsid w:val="001F6991"/>
    <w:rsid w:val="001F6FFA"/>
    <w:rsid w:val="001F7D3B"/>
    <w:rsid w:val="001F7F85"/>
    <w:rsid w:val="002016CB"/>
    <w:rsid w:val="00202128"/>
    <w:rsid w:val="00202788"/>
    <w:rsid w:val="00203207"/>
    <w:rsid w:val="00203396"/>
    <w:rsid w:val="00203632"/>
    <w:rsid w:val="002048CD"/>
    <w:rsid w:val="00204BD1"/>
    <w:rsid w:val="00204BE0"/>
    <w:rsid w:val="0020501F"/>
    <w:rsid w:val="002053E8"/>
    <w:rsid w:val="00205ED0"/>
    <w:rsid w:val="0020665C"/>
    <w:rsid w:val="0020745B"/>
    <w:rsid w:val="00207796"/>
    <w:rsid w:val="00207B6F"/>
    <w:rsid w:val="00210388"/>
    <w:rsid w:val="002104B0"/>
    <w:rsid w:val="0021144F"/>
    <w:rsid w:val="00211791"/>
    <w:rsid w:val="0021229D"/>
    <w:rsid w:val="00212413"/>
    <w:rsid w:val="00213DED"/>
    <w:rsid w:val="00213E92"/>
    <w:rsid w:val="00214CD1"/>
    <w:rsid w:val="00215791"/>
    <w:rsid w:val="00215A24"/>
    <w:rsid w:val="00215CF3"/>
    <w:rsid w:val="00215D19"/>
    <w:rsid w:val="00215FAB"/>
    <w:rsid w:val="00216088"/>
    <w:rsid w:val="0021626C"/>
    <w:rsid w:val="00216B23"/>
    <w:rsid w:val="00216ECE"/>
    <w:rsid w:val="002171CF"/>
    <w:rsid w:val="00217368"/>
    <w:rsid w:val="002174B3"/>
    <w:rsid w:val="00217665"/>
    <w:rsid w:val="00217841"/>
    <w:rsid w:val="0022006C"/>
    <w:rsid w:val="0022014E"/>
    <w:rsid w:val="0022057C"/>
    <w:rsid w:val="00220C90"/>
    <w:rsid w:val="0022137C"/>
    <w:rsid w:val="00221E32"/>
    <w:rsid w:val="00222D25"/>
    <w:rsid w:val="00222DE9"/>
    <w:rsid w:val="00222F98"/>
    <w:rsid w:val="002232DB"/>
    <w:rsid w:val="00223644"/>
    <w:rsid w:val="002237B9"/>
    <w:rsid w:val="002259E3"/>
    <w:rsid w:val="00225CB8"/>
    <w:rsid w:val="002267F3"/>
    <w:rsid w:val="00226C14"/>
    <w:rsid w:val="0022789C"/>
    <w:rsid w:val="00231473"/>
    <w:rsid w:val="00231ABC"/>
    <w:rsid w:val="002321DB"/>
    <w:rsid w:val="00232783"/>
    <w:rsid w:val="00232851"/>
    <w:rsid w:val="00233422"/>
    <w:rsid w:val="002334D7"/>
    <w:rsid w:val="00233AF9"/>
    <w:rsid w:val="002342F5"/>
    <w:rsid w:val="002343DE"/>
    <w:rsid w:val="0023467E"/>
    <w:rsid w:val="00234BEC"/>
    <w:rsid w:val="0023522B"/>
    <w:rsid w:val="00236042"/>
    <w:rsid w:val="00236243"/>
    <w:rsid w:val="00236590"/>
    <w:rsid w:val="0023700B"/>
    <w:rsid w:val="00237082"/>
    <w:rsid w:val="00237F14"/>
    <w:rsid w:val="0024059E"/>
    <w:rsid w:val="00240835"/>
    <w:rsid w:val="00241631"/>
    <w:rsid w:val="00241725"/>
    <w:rsid w:val="002428B3"/>
    <w:rsid w:val="00243B1F"/>
    <w:rsid w:val="00243E1B"/>
    <w:rsid w:val="00243FB6"/>
    <w:rsid w:val="002443F9"/>
    <w:rsid w:val="00244CE3"/>
    <w:rsid w:val="00244E91"/>
    <w:rsid w:val="00245ABA"/>
    <w:rsid w:val="00246730"/>
    <w:rsid w:val="00246C4D"/>
    <w:rsid w:val="0024732A"/>
    <w:rsid w:val="0024797B"/>
    <w:rsid w:val="00250D79"/>
    <w:rsid w:val="0025185B"/>
    <w:rsid w:val="00253010"/>
    <w:rsid w:val="002533CE"/>
    <w:rsid w:val="00254397"/>
    <w:rsid w:val="0025449D"/>
    <w:rsid w:val="00254719"/>
    <w:rsid w:val="00254E56"/>
    <w:rsid w:val="002571E0"/>
    <w:rsid w:val="00257C92"/>
    <w:rsid w:val="00260083"/>
    <w:rsid w:val="00260708"/>
    <w:rsid w:val="00260FA7"/>
    <w:rsid w:val="0026165F"/>
    <w:rsid w:val="00261E3C"/>
    <w:rsid w:val="00261FB9"/>
    <w:rsid w:val="002635AD"/>
    <w:rsid w:val="00263ACF"/>
    <w:rsid w:val="00263E27"/>
    <w:rsid w:val="00264120"/>
    <w:rsid w:val="0026459D"/>
    <w:rsid w:val="00264650"/>
    <w:rsid w:val="0026478D"/>
    <w:rsid w:val="00264B29"/>
    <w:rsid w:val="00267791"/>
    <w:rsid w:val="00267DCB"/>
    <w:rsid w:val="00267FD0"/>
    <w:rsid w:val="00270262"/>
    <w:rsid w:val="00271A9D"/>
    <w:rsid w:val="00272787"/>
    <w:rsid w:val="00272985"/>
    <w:rsid w:val="00272B6B"/>
    <w:rsid w:val="00273228"/>
    <w:rsid w:val="002745D6"/>
    <w:rsid w:val="00274CF2"/>
    <w:rsid w:val="00274D81"/>
    <w:rsid w:val="00274EE1"/>
    <w:rsid w:val="00275232"/>
    <w:rsid w:val="002752F6"/>
    <w:rsid w:val="00275B4F"/>
    <w:rsid w:val="00276355"/>
    <w:rsid w:val="002772A0"/>
    <w:rsid w:val="002800FD"/>
    <w:rsid w:val="0028069A"/>
    <w:rsid w:val="00280D3D"/>
    <w:rsid w:val="00280E0E"/>
    <w:rsid w:val="00280ECC"/>
    <w:rsid w:val="00280F9F"/>
    <w:rsid w:val="00282EE9"/>
    <w:rsid w:val="00283A3C"/>
    <w:rsid w:val="00283B6E"/>
    <w:rsid w:val="00284A88"/>
    <w:rsid w:val="00284D32"/>
    <w:rsid w:val="002853C0"/>
    <w:rsid w:val="002874F6"/>
    <w:rsid w:val="00287E1A"/>
    <w:rsid w:val="0029032E"/>
    <w:rsid w:val="00290E2B"/>
    <w:rsid w:val="002926D3"/>
    <w:rsid w:val="002929D3"/>
    <w:rsid w:val="002938D3"/>
    <w:rsid w:val="00293FCC"/>
    <w:rsid w:val="00295285"/>
    <w:rsid w:val="00295B4A"/>
    <w:rsid w:val="00297182"/>
    <w:rsid w:val="0029721C"/>
    <w:rsid w:val="0029772E"/>
    <w:rsid w:val="00297A5A"/>
    <w:rsid w:val="002A0153"/>
    <w:rsid w:val="002A0946"/>
    <w:rsid w:val="002A0FBD"/>
    <w:rsid w:val="002A1C7E"/>
    <w:rsid w:val="002A294B"/>
    <w:rsid w:val="002A2BEA"/>
    <w:rsid w:val="002A2D21"/>
    <w:rsid w:val="002A3C1E"/>
    <w:rsid w:val="002A54B2"/>
    <w:rsid w:val="002A615E"/>
    <w:rsid w:val="002A645A"/>
    <w:rsid w:val="002A65A0"/>
    <w:rsid w:val="002A66CC"/>
    <w:rsid w:val="002A70DD"/>
    <w:rsid w:val="002A75C9"/>
    <w:rsid w:val="002A75D2"/>
    <w:rsid w:val="002A78D5"/>
    <w:rsid w:val="002B00B7"/>
    <w:rsid w:val="002B10E1"/>
    <w:rsid w:val="002B1787"/>
    <w:rsid w:val="002B29ED"/>
    <w:rsid w:val="002B3860"/>
    <w:rsid w:val="002B440D"/>
    <w:rsid w:val="002B5A7E"/>
    <w:rsid w:val="002B5BA2"/>
    <w:rsid w:val="002B5E90"/>
    <w:rsid w:val="002B602E"/>
    <w:rsid w:val="002B75B7"/>
    <w:rsid w:val="002B78EF"/>
    <w:rsid w:val="002B796A"/>
    <w:rsid w:val="002B7F03"/>
    <w:rsid w:val="002C0BD2"/>
    <w:rsid w:val="002C0CE9"/>
    <w:rsid w:val="002C0ED6"/>
    <w:rsid w:val="002C10CF"/>
    <w:rsid w:val="002C1404"/>
    <w:rsid w:val="002C1D34"/>
    <w:rsid w:val="002C3CD6"/>
    <w:rsid w:val="002C4653"/>
    <w:rsid w:val="002C51CD"/>
    <w:rsid w:val="002C55CB"/>
    <w:rsid w:val="002C61EC"/>
    <w:rsid w:val="002C6EAC"/>
    <w:rsid w:val="002C78EA"/>
    <w:rsid w:val="002D008B"/>
    <w:rsid w:val="002D1BAB"/>
    <w:rsid w:val="002D1C98"/>
    <w:rsid w:val="002D38F0"/>
    <w:rsid w:val="002D46BC"/>
    <w:rsid w:val="002D4888"/>
    <w:rsid w:val="002D50D7"/>
    <w:rsid w:val="002D582C"/>
    <w:rsid w:val="002D5A9A"/>
    <w:rsid w:val="002D60DB"/>
    <w:rsid w:val="002D6E23"/>
    <w:rsid w:val="002D722D"/>
    <w:rsid w:val="002D759A"/>
    <w:rsid w:val="002D75F6"/>
    <w:rsid w:val="002D79E9"/>
    <w:rsid w:val="002D7BEE"/>
    <w:rsid w:val="002D7DC4"/>
    <w:rsid w:val="002E080A"/>
    <w:rsid w:val="002E0F40"/>
    <w:rsid w:val="002E1707"/>
    <w:rsid w:val="002E1FDF"/>
    <w:rsid w:val="002E255B"/>
    <w:rsid w:val="002E2C6A"/>
    <w:rsid w:val="002E3415"/>
    <w:rsid w:val="002E3CAB"/>
    <w:rsid w:val="002E40F7"/>
    <w:rsid w:val="002E4891"/>
    <w:rsid w:val="002E49C6"/>
    <w:rsid w:val="002E77C3"/>
    <w:rsid w:val="002E7B23"/>
    <w:rsid w:val="002F032F"/>
    <w:rsid w:val="002F086F"/>
    <w:rsid w:val="002F12FE"/>
    <w:rsid w:val="002F1756"/>
    <w:rsid w:val="002F19E6"/>
    <w:rsid w:val="002F2625"/>
    <w:rsid w:val="002F327D"/>
    <w:rsid w:val="002F34AB"/>
    <w:rsid w:val="002F36C6"/>
    <w:rsid w:val="002F3EEF"/>
    <w:rsid w:val="002F44DA"/>
    <w:rsid w:val="002F4BDF"/>
    <w:rsid w:val="002F5865"/>
    <w:rsid w:val="002F5B4C"/>
    <w:rsid w:val="002F5CA0"/>
    <w:rsid w:val="002F6355"/>
    <w:rsid w:val="002F6CA7"/>
    <w:rsid w:val="00300222"/>
    <w:rsid w:val="003005D8"/>
    <w:rsid w:val="00300AFB"/>
    <w:rsid w:val="003029CF"/>
    <w:rsid w:val="00303A0E"/>
    <w:rsid w:val="00304438"/>
    <w:rsid w:val="003048DC"/>
    <w:rsid w:val="00305490"/>
    <w:rsid w:val="003057E9"/>
    <w:rsid w:val="00305AB5"/>
    <w:rsid w:val="00306104"/>
    <w:rsid w:val="0030672C"/>
    <w:rsid w:val="00306C7D"/>
    <w:rsid w:val="00306CC8"/>
    <w:rsid w:val="00307E4F"/>
    <w:rsid w:val="00310376"/>
    <w:rsid w:val="00311141"/>
    <w:rsid w:val="00311A60"/>
    <w:rsid w:val="003129A1"/>
    <w:rsid w:val="003130BA"/>
    <w:rsid w:val="00313490"/>
    <w:rsid w:val="003145BF"/>
    <w:rsid w:val="003149FE"/>
    <w:rsid w:val="00314E55"/>
    <w:rsid w:val="003151AD"/>
    <w:rsid w:val="003163C3"/>
    <w:rsid w:val="00316E5B"/>
    <w:rsid w:val="00321BAC"/>
    <w:rsid w:val="00321BCA"/>
    <w:rsid w:val="00321D72"/>
    <w:rsid w:val="00322101"/>
    <w:rsid w:val="003222AF"/>
    <w:rsid w:val="0032249E"/>
    <w:rsid w:val="003227B8"/>
    <w:rsid w:val="00322BB2"/>
    <w:rsid w:val="00323CA6"/>
    <w:rsid w:val="00324344"/>
    <w:rsid w:val="00324507"/>
    <w:rsid w:val="00324525"/>
    <w:rsid w:val="003247F0"/>
    <w:rsid w:val="00324A9C"/>
    <w:rsid w:val="00324EE2"/>
    <w:rsid w:val="0032642B"/>
    <w:rsid w:val="003268E1"/>
    <w:rsid w:val="00326965"/>
    <w:rsid w:val="00326A63"/>
    <w:rsid w:val="00326C5D"/>
    <w:rsid w:val="003272FF"/>
    <w:rsid w:val="00327A28"/>
    <w:rsid w:val="00327A75"/>
    <w:rsid w:val="00327E6D"/>
    <w:rsid w:val="00330B8D"/>
    <w:rsid w:val="00330D53"/>
    <w:rsid w:val="00331E49"/>
    <w:rsid w:val="0033253D"/>
    <w:rsid w:val="00332911"/>
    <w:rsid w:val="003338AA"/>
    <w:rsid w:val="0033398D"/>
    <w:rsid w:val="003340EC"/>
    <w:rsid w:val="0033410D"/>
    <w:rsid w:val="00334310"/>
    <w:rsid w:val="003349DD"/>
    <w:rsid w:val="00335DA8"/>
    <w:rsid w:val="00336252"/>
    <w:rsid w:val="003362DE"/>
    <w:rsid w:val="00336308"/>
    <w:rsid w:val="00336428"/>
    <w:rsid w:val="00336629"/>
    <w:rsid w:val="0033738B"/>
    <w:rsid w:val="003377FA"/>
    <w:rsid w:val="00337A5A"/>
    <w:rsid w:val="003404EB"/>
    <w:rsid w:val="003407F4"/>
    <w:rsid w:val="00342157"/>
    <w:rsid w:val="00342B46"/>
    <w:rsid w:val="00342F51"/>
    <w:rsid w:val="003436A8"/>
    <w:rsid w:val="003437B7"/>
    <w:rsid w:val="00344F01"/>
    <w:rsid w:val="003458DE"/>
    <w:rsid w:val="003460D1"/>
    <w:rsid w:val="00346450"/>
    <w:rsid w:val="003465DE"/>
    <w:rsid w:val="00346D1F"/>
    <w:rsid w:val="003477DA"/>
    <w:rsid w:val="003477FF"/>
    <w:rsid w:val="003479E9"/>
    <w:rsid w:val="00347C3E"/>
    <w:rsid w:val="003503ED"/>
    <w:rsid w:val="003508CC"/>
    <w:rsid w:val="00350A69"/>
    <w:rsid w:val="00350E1F"/>
    <w:rsid w:val="00351458"/>
    <w:rsid w:val="00351996"/>
    <w:rsid w:val="0035231D"/>
    <w:rsid w:val="00352891"/>
    <w:rsid w:val="0035302E"/>
    <w:rsid w:val="003530AF"/>
    <w:rsid w:val="003545B7"/>
    <w:rsid w:val="00354858"/>
    <w:rsid w:val="00354B90"/>
    <w:rsid w:val="003551EC"/>
    <w:rsid w:val="00355801"/>
    <w:rsid w:val="003560D5"/>
    <w:rsid w:val="003561C8"/>
    <w:rsid w:val="003576B5"/>
    <w:rsid w:val="00360BD1"/>
    <w:rsid w:val="00361A58"/>
    <w:rsid w:val="0036229D"/>
    <w:rsid w:val="003628E4"/>
    <w:rsid w:val="00362E0D"/>
    <w:rsid w:val="00364930"/>
    <w:rsid w:val="00365C73"/>
    <w:rsid w:val="003660CF"/>
    <w:rsid w:val="00366E02"/>
    <w:rsid w:val="00366E7F"/>
    <w:rsid w:val="00367712"/>
    <w:rsid w:val="003677DF"/>
    <w:rsid w:val="00370AFC"/>
    <w:rsid w:val="00370F9F"/>
    <w:rsid w:val="003718D8"/>
    <w:rsid w:val="00371991"/>
    <w:rsid w:val="00371A5E"/>
    <w:rsid w:val="003728C0"/>
    <w:rsid w:val="00372AFD"/>
    <w:rsid w:val="00372B9B"/>
    <w:rsid w:val="00373B17"/>
    <w:rsid w:val="003743C1"/>
    <w:rsid w:val="00374ADF"/>
    <w:rsid w:val="00375177"/>
    <w:rsid w:val="00375188"/>
    <w:rsid w:val="003752D0"/>
    <w:rsid w:val="003760CF"/>
    <w:rsid w:val="0037610A"/>
    <w:rsid w:val="00376D84"/>
    <w:rsid w:val="00376EF0"/>
    <w:rsid w:val="00376F25"/>
    <w:rsid w:val="00377043"/>
    <w:rsid w:val="003770B5"/>
    <w:rsid w:val="00377341"/>
    <w:rsid w:val="0037737D"/>
    <w:rsid w:val="00380D7A"/>
    <w:rsid w:val="003812EA"/>
    <w:rsid w:val="0038134D"/>
    <w:rsid w:val="00381F7B"/>
    <w:rsid w:val="003821E6"/>
    <w:rsid w:val="00382428"/>
    <w:rsid w:val="0038245A"/>
    <w:rsid w:val="0038278E"/>
    <w:rsid w:val="0038305E"/>
    <w:rsid w:val="003834F5"/>
    <w:rsid w:val="00383938"/>
    <w:rsid w:val="00383F66"/>
    <w:rsid w:val="0038482B"/>
    <w:rsid w:val="00385938"/>
    <w:rsid w:val="003859E6"/>
    <w:rsid w:val="00385A8C"/>
    <w:rsid w:val="00386A4D"/>
    <w:rsid w:val="00386B99"/>
    <w:rsid w:val="00387757"/>
    <w:rsid w:val="00387C81"/>
    <w:rsid w:val="00390352"/>
    <w:rsid w:val="00391FBB"/>
    <w:rsid w:val="00392A00"/>
    <w:rsid w:val="00392F7B"/>
    <w:rsid w:val="003931C6"/>
    <w:rsid w:val="00394A44"/>
    <w:rsid w:val="003953EA"/>
    <w:rsid w:val="003965E1"/>
    <w:rsid w:val="0039678C"/>
    <w:rsid w:val="00396890"/>
    <w:rsid w:val="003A02E1"/>
    <w:rsid w:val="003A0882"/>
    <w:rsid w:val="003A0C75"/>
    <w:rsid w:val="003A10F0"/>
    <w:rsid w:val="003A181A"/>
    <w:rsid w:val="003A1A8D"/>
    <w:rsid w:val="003A1ACA"/>
    <w:rsid w:val="003A1F60"/>
    <w:rsid w:val="003A2BD0"/>
    <w:rsid w:val="003A3C85"/>
    <w:rsid w:val="003A4EB0"/>
    <w:rsid w:val="003A501D"/>
    <w:rsid w:val="003A5153"/>
    <w:rsid w:val="003A52A0"/>
    <w:rsid w:val="003A557F"/>
    <w:rsid w:val="003A6643"/>
    <w:rsid w:val="003A6A27"/>
    <w:rsid w:val="003A742B"/>
    <w:rsid w:val="003A78C6"/>
    <w:rsid w:val="003A7B8F"/>
    <w:rsid w:val="003A7C95"/>
    <w:rsid w:val="003B0E3A"/>
    <w:rsid w:val="003B0E3B"/>
    <w:rsid w:val="003B1565"/>
    <w:rsid w:val="003B19F4"/>
    <w:rsid w:val="003B2243"/>
    <w:rsid w:val="003B2924"/>
    <w:rsid w:val="003B2BCD"/>
    <w:rsid w:val="003B4A39"/>
    <w:rsid w:val="003B5EA5"/>
    <w:rsid w:val="003B6710"/>
    <w:rsid w:val="003B6958"/>
    <w:rsid w:val="003B6E80"/>
    <w:rsid w:val="003B7BD7"/>
    <w:rsid w:val="003B7C79"/>
    <w:rsid w:val="003C00CF"/>
    <w:rsid w:val="003C05F6"/>
    <w:rsid w:val="003C4A26"/>
    <w:rsid w:val="003C4B4A"/>
    <w:rsid w:val="003C51E1"/>
    <w:rsid w:val="003C6426"/>
    <w:rsid w:val="003C6FC1"/>
    <w:rsid w:val="003C76AB"/>
    <w:rsid w:val="003C7F96"/>
    <w:rsid w:val="003D0C49"/>
    <w:rsid w:val="003D1379"/>
    <w:rsid w:val="003D13F7"/>
    <w:rsid w:val="003D29A1"/>
    <w:rsid w:val="003D3F68"/>
    <w:rsid w:val="003D3FEB"/>
    <w:rsid w:val="003D4945"/>
    <w:rsid w:val="003D4E46"/>
    <w:rsid w:val="003D519B"/>
    <w:rsid w:val="003D59C3"/>
    <w:rsid w:val="003D6031"/>
    <w:rsid w:val="003D7EC3"/>
    <w:rsid w:val="003E038D"/>
    <w:rsid w:val="003E0F61"/>
    <w:rsid w:val="003E150C"/>
    <w:rsid w:val="003E1587"/>
    <w:rsid w:val="003E1DAB"/>
    <w:rsid w:val="003E27E0"/>
    <w:rsid w:val="003E2C10"/>
    <w:rsid w:val="003E4968"/>
    <w:rsid w:val="003E4C0F"/>
    <w:rsid w:val="003E4D61"/>
    <w:rsid w:val="003E5A20"/>
    <w:rsid w:val="003E66B0"/>
    <w:rsid w:val="003E7C38"/>
    <w:rsid w:val="003E7C4D"/>
    <w:rsid w:val="003E7D44"/>
    <w:rsid w:val="003F0291"/>
    <w:rsid w:val="003F03BE"/>
    <w:rsid w:val="003F06F9"/>
    <w:rsid w:val="003F09BE"/>
    <w:rsid w:val="003F0A29"/>
    <w:rsid w:val="003F1FD3"/>
    <w:rsid w:val="003F27C4"/>
    <w:rsid w:val="003F290D"/>
    <w:rsid w:val="003F2976"/>
    <w:rsid w:val="003F2EE1"/>
    <w:rsid w:val="003F2FC8"/>
    <w:rsid w:val="003F3CF6"/>
    <w:rsid w:val="003F471F"/>
    <w:rsid w:val="003F501B"/>
    <w:rsid w:val="003F534F"/>
    <w:rsid w:val="003F56DD"/>
    <w:rsid w:val="003F612B"/>
    <w:rsid w:val="003F713A"/>
    <w:rsid w:val="003F7C24"/>
    <w:rsid w:val="003F7E8F"/>
    <w:rsid w:val="00400209"/>
    <w:rsid w:val="00400397"/>
    <w:rsid w:val="0040062B"/>
    <w:rsid w:val="004007A1"/>
    <w:rsid w:val="004030F4"/>
    <w:rsid w:val="004044DC"/>
    <w:rsid w:val="00404769"/>
    <w:rsid w:val="004049C5"/>
    <w:rsid w:val="00404ACD"/>
    <w:rsid w:val="00406528"/>
    <w:rsid w:val="004069B6"/>
    <w:rsid w:val="004072DA"/>
    <w:rsid w:val="004076A3"/>
    <w:rsid w:val="00407DC4"/>
    <w:rsid w:val="00407F3F"/>
    <w:rsid w:val="0041078D"/>
    <w:rsid w:val="00410FE3"/>
    <w:rsid w:val="004110FB"/>
    <w:rsid w:val="00411DE0"/>
    <w:rsid w:val="00411E4C"/>
    <w:rsid w:val="004122CF"/>
    <w:rsid w:val="00412B9E"/>
    <w:rsid w:val="00412F92"/>
    <w:rsid w:val="00414D41"/>
    <w:rsid w:val="00414D65"/>
    <w:rsid w:val="00415BC7"/>
    <w:rsid w:val="00415F30"/>
    <w:rsid w:val="00415FD9"/>
    <w:rsid w:val="00416139"/>
    <w:rsid w:val="0041677E"/>
    <w:rsid w:val="00416CE6"/>
    <w:rsid w:val="0041705D"/>
    <w:rsid w:val="004176C5"/>
    <w:rsid w:val="004177E3"/>
    <w:rsid w:val="00417CF3"/>
    <w:rsid w:val="00417DF4"/>
    <w:rsid w:val="00417F1F"/>
    <w:rsid w:val="00420145"/>
    <w:rsid w:val="004205E7"/>
    <w:rsid w:val="00420996"/>
    <w:rsid w:val="00420C75"/>
    <w:rsid w:val="00420E8A"/>
    <w:rsid w:val="00421289"/>
    <w:rsid w:val="0042145E"/>
    <w:rsid w:val="00421EF1"/>
    <w:rsid w:val="0042243A"/>
    <w:rsid w:val="00422A03"/>
    <w:rsid w:val="00423058"/>
    <w:rsid w:val="00424902"/>
    <w:rsid w:val="004267BD"/>
    <w:rsid w:val="00426BE2"/>
    <w:rsid w:val="00427C0F"/>
    <w:rsid w:val="004315A7"/>
    <w:rsid w:val="00432BB7"/>
    <w:rsid w:val="00432F85"/>
    <w:rsid w:val="004345C4"/>
    <w:rsid w:val="004345CF"/>
    <w:rsid w:val="004348E1"/>
    <w:rsid w:val="00435E2D"/>
    <w:rsid w:val="00435EB8"/>
    <w:rsid w:val="0043638E"/>
    <w:rsid w:val="004372B6"/>
    <w:rsid w:val="00437496"/>
    <w:rsid w:val="0043751D"/>
    <w:rsid w:val="004375DF"/>
    <w:rsid w:val="004378FE"/>
    <w:rsid w:val="00437DCB"/>
    <w:rsid w:val="00437FF3"/>
    <w:rsid w:val="004409E9"/>
    <w:rsid w:val="0044192E"/>
    <w:rsid w:val="0044192F"/>
    <w:rsid w:val="00441B0E"/>
    <w:rsid w:val="00442238"/>
    <w:rsid w:val="00442843"/>
    <w:rsid w:val="00442E29"/>
    <w:rsid w:val="004432D9"/>
    <w:rsid w:val="004438BE"/>
    <w:rsid w:val="004449B0"/>
    <w:rsid w:val="00444BA6"/>
    <w:rsid w:val="004451E3"/>
    <w:rsid w:val="004457DF"/>
    <w:rsid w:val="004500E3"/>
    <w:rsid w:val="004503B0"/>
    <w:rsid w:val="00450644"/>
    <w:rsid w:val="00450A15"/>
    <w:rsid w:val="00450ACA"/>
    <w:rsid w:val="00450BA8"/>
    <w:rsid w:val="00452610"/>
    <w:rsid w:val="00452FBB"/>
    <w:rsid w:val="00453056"/>
    <w:rsid w:val="00453690"/>
    <w:rsid w:val="00453DC4"/>
    <w:rsid w:val="00454A38"/>
    <w:rsid w:val="00454F2C"/>
    <w:rsid w:val="00455242"/>
    <w:rsid w:val="00456314"/>
    <w:rsid w:val="00456716"/>
    <w:rsid w:val="00456760"/>
    <w:rsid w:val="00456876"/>
    <w:rsid w:val="004568BB"/>
    <w:rsid w:val="00456E3C"/>
    <w:rsid w:val="00456FAF"/>
    <w:rsid w:val="004607E5"/>
    <w:rsid w:val="00461B73"/>
    <w:rsid w:val="00461CCF"/>
    <w:rsid w:val="00461EC9"/>
    <w:rsid w:val="004626AF"/>
    <w:rsid w:val="0046306E"/>
    <w:rsid w:val="00464066"/>
    <w:rsid w:val="00464B77"/>
    <w:rsid w:val="00464F9E"/>
    <w:rsid w:val="0046510C"/>
    <w:rsid w:val="00465263"/>
    <w:rsid w:val="0046544F"/>
    <w:rsid w:val="0046580C"/>
    <w:rsid w:val="00465815"/>
    <w:rsid w:val="004667FE"/>
    <w:rsid w:val="00466B34"/>
    <w:rsid w:val="00467597"/>
    <w:rsid w:val="004704E4"/>
    <w:rsid w:val="00471863"/>
    <w:rsid w:val="00471F28"/>
    <w:rsid w:val="00472039"/>
    <w:rsid w:val="0047269F"/>
    <w:rsid w:val="00472FE4"/>
    <w:rsid w:val="0047327C"/>
    <w:rsid w:val="00474BF9"/>
    <w:rsid w:val="00474E89"/>
    <w:rsid w:val="00474FBD"/>
    <w:rsid w:val="00475111"/>
    <w:rsid w:val="004758FE"/>
    <w:rsid w:val="00475BD8"/>
    <w:rsid w:val="00476458"/>
    <w:rsid w:val="00477182"/>
    <w:rsid w:val="00480FE5"/>
    <w:rsid w:val="004811A3"/>
    <w:rsid w:val="004814A2"/>
    <w:rsid w:val="00481B85"/>
    <w:rsid w:val="00481C0B"/>
    <w:rsid w:val="004821D0"/>
    <w:rsid w:val="00482BB7"/>
    <w:rsid w:val="00482FCC"/>
    <w:rsid w:val="004831B3"/>
    <w:rsid w:val="00483835"/>
    <w:rsid w:val="00484B15"/>
    <w:rsid w:val="00485268"/>
    <w:rsid w:val="00485379"/>
    <w:rsid w:val="0048724F"/>
    <w:rsid w:val="00487360"/>
    <w:rsid w:val="0048755C"/>
    <w:rsid w:val="00490878"/>
    <w:rsid w:val="0049090B"/>
    <w:rsid w:val="00490BB1"/>
    <w:rsid w:val="00491A95"/>
    <w:rsid w:val="00491AAA"/>
    <w:rsid w:val="00493908"/>
    <w:rsid w:val="00493F5A"/>
    <w:rsid w:val="004943D0"/>
    <w:rsid w:val="0049442B"/>
    <w:rsid w:val="00494CF7"/>
    <w:rsid w:val="004953BF"/>
    <w:rsid w:val="00497719"/>
    <w:rsid w:val="0049780C"/>
    <w:rsid w:val="004A0DFD"/>
    <w:rsid w:val="004A1186"/>
    <w:rsid w:val="004A1EC7"/>
    <w:rsid w:val="004A2745"/>
    <w:rsid w:val="004A3904"/>
    <w:rsid w:val="004A3F9B"/>
    <w:rsid w:val="004A5521"/>
    <w:rsid w:val="004A5AF2"/>
    <w:rsid w:val="004A5F42"/>
    <w:rsid w:val="004A7052"/>
    <w:rsid w:val="004A7234"/>
    <w:rsid w:val="004A7617"/>
    <w:rsid w:val="004A76CD"/>
    <w:rsid w:val="004B0A20"/>
    <w:rsid w:val="004B1A1F"/>
    <w:rsid w:val="004B200B"/>
    <w:rsid w:val="004B20A4"/>
    <w:rsid w:val="004B23B1"/>
    <w:rsid w:val="004B3038"/>
    <w:rsid w:val="004B3124"/>
    <w:rsid w:val="004B36DA"/>
    <w:rsid w:val="004B3DB3"/>
    <w:rsid w:val="004B571F"/>
    <w:rsid w:val="004B5772"/>
    <w:rsid w:val="004B73AC"/>
    <w:rsid w:val="004B7E18"/>
    <w:rsid w:val="004C0D74"/>
    <w:rsid w:val="004C17C4"/>
    <w:rsid w:val="004C1D4C"/>
    <w:rsid w:val="004C2607"/>
    <w:rsid w:val="004C3C77"/>
    <w:rsid w:val="004C456A"/>
    <w:rsid w:val="004C46DF"/>
    <w:rsid w:val="004C4FC8"/>
    <w:rsid w:val="004C535E"/>
    <w:rsid w:val="004C6A8D"/>
    <w:rsid w:val="004C7131"/>
    <w:rsid w:val="004C792B"/>
    <w:rsid w:val="004D1666"/>
    <w:rsid w:val="004D17D1"/>
    <w:rsid w:val="004D1B70"/>
    <w:rsid w:val="004D2E2B"/>
    <w:rsid w:val="004D2EE1"/>
    <w:rsid w:val="004D2FD7"/>
    <w:rsid w:val="004D376C"/>
    <w:rsid w:val="004D4ABF"/>
    <w:rsid w:val="004D522D"/>
    <w:rsid w:val="004D5ABB"/>
    <w:rsid w:val="004D638D"/>
    <w:rsid w:val="004D6BE1"/>
    <w:rsid w:val="004D6F3A"/>
    <w:rsid w:val="004D75CE"/>
    <w:rsid w:val="004D7FBA"/>
    <w:rsid w:val="004E1429"/>
    <w:rsid w:val="004E1908"/>
    <w:rsid w:val="004E19B4"/>
    <w:rsid w:val="004E19F1"/>
    <w:rsid w:val="004E318F"/>
    <w:rsid w:val="004E3233"/>
    <w:rsid w:val="004E3EAE"/>
    <w:rsid w:val="004E4B81"/>
    <w:rsid w:val="004E4ECB"/>
    <w:rsid w:val="004E5117"/>
    <w:rsid w:val="004E76E4"/>
    <w:rsid w:val="004E775B"/>
    <w:rsid w:val="004E77ED"/>
    <w:rsid w:val="004E7AA8"/>
    <w:rsid w:val="004F061C"/>
    <w:rsid w:val="004F07F4"/>
    <w:rsid w:val="004F08D8"/>
    <w:rsid w:val="004F0EA0"/>
    <w:rsid w:val="004F0F9D"/>
    <w:rsid w:val="004F10CD"/>
    <w:rsid w:val="004F1672"/>
    <w:rsid w:val="004F2098"/>
    <w:rsid w:val="004F27F4"/>
    <w:rsid w:val="004F2A32"/>
    <w:rsid w:val="004F2CFE"/>
    <w:rsid w:val="004F304F"/>
    <w:rsid w:val="004F40FE"/>
    <w:rsid w:val="004F44C2"/>
    <w:rsid w:val="004F4CD3"/>
    <w:rsid w:val="004F5388"/>
    <w:rsid w:val="00500193"/>
    <w:rsid w:val="00500FD2"/>
    <w:rsid w:val="00502EA9"/>
    <w:rsid w:val="00503F96"/>
    <w:rsid w:val="00504748"/>
    <w:rsid w:val="00504849"/>
    <w:rsid w:val="00504DAB"/>
    <w:rsid w:val="00505465"/>
    <w:rsid w:val="00505ED1"/>
    <w:rsid w:val="0050683B"/>
    <w:rsid w:val="00507822"/>
    <w:rsid w:val="00507F72"/>
    <w:rsid w:val="005102FA"/>
    <w:rsid w:val="0051088E"/>
    <w:rsid w:val="00510DC7"/>
    <w:rsid w:val="00511871"/>
    <w:rsid w:val="005120D9"/>
    <w:rsid w:val="00512305"/>
    <w:rsid w:val="005126C2"/>
    <w:rsid w:val="0051309A"/>
    <w:rsid w:val="0051339A"/>
    <w:rsid w:val="00514CB8"/>
    <w:rsid w:val="00514EBF"/>
    <w:rsid w:val="00515462"/>
    <w:rsid w:val="005158A5"/>
    <w:rsid w:val="00515A68"/>
    <w:rsid w:val="00515E42"/>
    <w:rsid w:val="00517A88"/>
    <w:rsid w:val="00517AFC"/>
    <w:rsid w:val="00517B3F"/>
    <w:rsid w:val="005202E6"/>
    <w:rsid w:val="0052043F"/>
    <w:rsid w:val="00520E9E"/>
    <w:rsid w:val="00521427"/>
    <w:rsid w:val="00522225"/>
    <w:rsid w:val="0052241E"/>
    <w:rsid w:val="005227DD"/>
    <w:rsid w:val="00522ACD"/>
    <w:rsid w:val="00523050"/>
    <w:rsid w:val="00523145"/>
    <w:rsid w:val="00523209"/>
    <w:rsid w:val="0052384B"/>
    <w:rsid w:val="00523EA4"/>
    <w:rsid w:val="00523FED"/>
    <w:rsid w:val="00524325"/>
    <w:rsid w:val="0052458C"/>
    <w:rsid w:val="00524B53"/>
    <w:rsid w:val="0052500B"/>
    <w:rsid w:val="005253F5"/>
    <w:rsid w:val="00525C65"/>
    <w:rsid w:val="00525D6D"/>
    <w:rsid w:val="00526387"/>
    <w:rsid w:val="005267CE"/>
    <w:rsid w:val="005270B3"/>
    <w:rsid w:val="00527446"/>
    <w:rsid w:val="005279F3"/>
    <w:rsid w:val="00527AB7"/>
    <w:rsid w:val="00527E95"/>
    <w:rsid w:val="005318C3"/>
    <w:rsid w:val="005333DB"/>
    <w:rsid w:val="00533A70"/>
    <w:rsid w:val="00533CC2"/>
    <w:rsid w:val="00533E28"/>
    <w:rsid w:val="005342B3"/>
    <w:rsid w:val="00534609"/>
    <w:rsid w:val="005347CB"/>
    <w:rsid w:val="00534EA0"/>
    <w:rsid w:val="00535391"/>
    <w:rsid w:val="005358D2"/>
    <w:rsid w:val="00535D1F"/>
    <w:rsid w:val="005366E4"/>
    <w:rsid w:val="00536C58"/>
    <w:rsid w:val="005374CD"/>
    <w:rsid w:val="00540221"/>
    <w:rsid w:val="005404C8"/>
    <w:rsid w:val="00541773"/>
    <w:rsid w:val="005417C2"/>
    <w:rsid w:val="00542387"/>
    <w:rsid w:val="00542B6D"/>
    <w:rsid w:val="00542BCA"/>
    <w:rsid w:val="00542CC5"/>
    <w:rsid w:val="00544202"/>
    <w:rsid w:val="0054468B"/>
    <w:rsid w:val="00544ECC"/>
    <w:rsid w:val="005450CA"/>
    <w:rsid w:val="0054547A"/>
    <w:rsid w:val="00545DF9"/>
    <w:rsid w:val="0054730D"/>
    <w:rsid w:val="00547A2B"/>
    <w:rsid w:val="0055083F"/>
    <w:rsid w:val="00551226"/>
    <w:rsid w:val="0055135F"/>
    <w:rsid w:val="00551785"/>
    <w:rsid w:val="00552219"/>
    <w:rsid w:val="0055259D"/>
    <w:rsid w:val="005526D4"/>
    <w:rsid w:val="005528AF"/>
    <w:rsid w:val="00552C55"/>
    <w:rsid w:val="0055401C"/>
    <w:rsid w:val="00554024"/>
    <w:rsid w:val="0055478E"/>
    <w:rsid w:val="00554A6D"/>
    <w:rsid w:val="005550C2"/>
    <w:rsid w:val="005552EC"/>
    <w:rsid w:val="005555E2"/>
    <w:rsid w:val="00555D78"/>
    <w:rsid w:val="00556D32"/>
    <w:rsid w:val="00556FD7"/>
    <w:rsid w:val="00557753"/>
    <w:rsid w:val="005608CA"/>
    <w:rsid w:val="00561236"/>
    <w:rsid w:val="0056189D"/>
    <w:rsid w:val="00562154"/>
    <w:rsid w:val="00562D7C"/>
    <w:rsid w:val="00563829"/>
    <w:rsid w:val="00563DE0"/>
    <w:rsid w:val="0056421D"/>
    <w:rsid w:val="00564A50"/>
    <w:rsid w:val="00564B77"/>
    <w:rsid w:val="00564D36"/>
    <w:rsid w:val="00565FC0"/>
    <w:rsid w:val="00566CAC"/>
    <w:rsid w:val="00566EB5"/>
    <w:rsid w:val="0056700C"/>
    <w:rsid w:val="00570B89"/>
    <w:rsid w:val="00570CC7"/>
    <w:rsid w:val="00570D66"/>
    <w:rsid w:val="00570DB9"/>
    <w:rsid w:val="00571480"/>
    <w:rsid w:val="00571AEF"/>
    <w:rsid w:val="00572DD1"/>
    <w:rsid w:val="0057335B"/>
    <w:rsid w:val="00575A14"/>
    <w:rsid w:val="00576587"/>
    <w:rsid w:val="00576F1F"/>
    <w:rsid w:val="00576F2F"/>
    <w:rsid w:val="0057711D"/>
    <w:rsid w:val="00577763"/>
    <w:rsid w:val="00577FDB"/>
    <w:rsid w:val="00580138"/>
    <w:rsid w:val="0058028A"/>
    <w:rsid w:val="00580D93"/>
    <w:rsid w:val="00581E2C"/>
    <w:rsid w:val="0058261F"/>
    <w:rsid w:val="005839CC"/>
    <w:rsid w:val="005846ED"/>
    <w:rsid w:val="005853B7"/>
    <w:rsid w:val="00585D26"/>
    <w:rsid w:val="00586109"/>
    <w:rsid w:val="005874B7"/>
    <w:rsid w:val="00587B6E"/>
    <w:rsid w:val="00591B0F"/>
    <w:rsid w:val="00591B22"/>
    <w:rsid w:val="00591E7A"/>
    <w:rsid w:val="005925E1"/>
    <w:rsid w:val="00592967"/>
    <w:rsid w:val="00592B95"/>
    <w:rsid w:val="00592C53"/>
    <w:rsid w:val="00594542"/>
    <w:rsid w:val="00594842"/>
    <w:rsid w:val="00594D1B"/>
    <w:rsid w:val="00595153"/>
    <w:rsid w:val="00595AB9"/>
    <w:rsid w:val="00595BC8"/>
    <w:rsid w:val="00595EDC"/>
    <w:rsid w:val="00596D83"/>
    <w:rsid w:val="00596EB3"/>
    <w:rsid w:val="005971FE"/>
    <w:rsid w:val="005976D1"/>
    <w:rsid w:val="005A06B0"/>
    <w:rsid w:val="005A11BC"/>
    <w:rsid w:val="005A1796"/>
    <w:rsid w:val="005A18F6"/>
    <w:rsid w:val="005A1937"/>
    <w:rsid w:val="005A239A"/>
    <w:rsid w:val="005A343D"/>
    <w:rsid w:val="005A5508"/>
    <w:rsid w:val="005A61C6"/>
    <w:rsid w:val="005A6A50"/>
    <w:rsid w:val="005A7257"/>
    <w:rsid w:val="005A7E79"/>
    <w:rsid w:val="005B0A09"/>
    <w:rsid w:val="005B1206"/>
    <w:rsid w:val="005B1EB4"/>
    <w:rsid w:val="005B1F0F"/>
    <w:rsid w:val="005B1F7F"/>
    <w:rsid w:val="005B1FBF"/>
    <w:rsid w:val="005B2327"/>
    <w:rsid w:val="005B2693"/>
    <w:rsid w:val="005B35B4"/>
    <w:rsid w:val="005B44EF"/>
    <w:rsid w:val="005B4E8F"/>
    <w:rsid w:val="005B51ED"/>
    <w:rsid w:val="005B5735"/>
    <w:rsid w:val="005B5DB0"/>
    <w:rsid w:val="005B608A"/>
    <w:rsid w:val="005B6E2B"/>
    <w:rsid w:val="005B777B"/>
    <w:rsid w:val="005C0282"/>
    <w:rsid w:val="005C05DF"/>
    <w:rsid w:val="005C1683"/>
    <w:rsid w:val="005C1CC9"/>
    <w:rsid w:val="005C28CF"/>
    <w:rsid w:val="005C2B64"/>
    <w:rsid w:val="005C329C"/>
    <w:rsid w:val="005C3A9B"/>
    <w:rsid w:val="005C3D5A"/>
    <w:rsid w:val="005C3DA5"/>
    <w:rsid w:val="005C4948"/>
    <w:rsid w:val="005C54DF"/>
    <w:rsid w:val="005D03B7"/>
    <w:rsid w:val="005D0519"/>
    <w:rsid w:val="005D0912"/>
    <w:rsid w:val="005D0B87"/>
    <w:rsid w:val="005D145F"/>
    <w:rsid w:val="005D17AA"/>
    <w:rsid w:val="005D1FB1"/>
    <w:rsid w:val="005D27D2"/>
    <w:rsid w:val="005D3A4B"/>
    <w:rsid w:val="005D3C8F"/>
    <w:rsid w:val="005D3EFA"/>
    <w:rsid w:val="005D4758"/>
    <w:rsid w:val="005D4813"/>
    <w:rsid w:val="005D48C1"/>
    <w:rsid w:val="005D4F1C"/>
    <w:rsid w:val="005D66E6"/>
    <w:rsid w:val="005D6D53"/>
    <w:rsid w:val="005D79A4"/>
    <w:rsid w:val="005D7A2D"/>
    <w:rsid w:val="005D7B87"/>
    <w:rsid w:val="005D7D92"/>
    <w:rsid w:val="005E07EF"/>
    <w:rsid w:val="005E0910"/>
    <w:rsid w:val="005E0D57"/>
    <w:rsid w:val="005E0DCE"/>
    <w:rsid w:val="005E1371"/>
    <w:rsid w:val="005E15FB"/>
    <w:rsid w:val="005E3515"/>
    <w:rsid w:val="005E37E4"/>
    <w:rsid w:val="005E3E45"/>
    <w:rsid w:val="005E4028"/>
    <w:rsid w:val="005E485C"/>
    <w:rsid w:val="005E49AF"/>
    <w:rsid w:val="005E4DA8"/>
    <w:rsid w:val="005E4F2B"/>
    <w:rsid w:val="005E5728"/>
    <w:rsid w:val="005E62B3"/>
    <w:rsid w:val="005E62F1"/>
    <w:rsid w:val="005E63D8"/>
    <w:rsid w:val="005E7152"/>
    <w:rsid w:val="005E7183"/>
    <w:rsid w:val="005E7C8A"/>
    <w:rsid w:val="005F060E"/>
    <w:rsid w:val="005F0DCF"/>
    <w:rsid w:val="005F122A"/>
    <w:rsid w:val="005F230F"/>
    <w:rsid w:val="005F2B41"/>
    <w:rsid w:val="005F3601"/>
    <w:rsid w:val="005F3B72"/>
    <w:rsid w:val="005F4484"/>
    <w:rsid w:val="005F46CD"/>
    <w:rsid w:val="005F4A6A"/>
    <w:rsid w:val="005F4AB8"/>
    <w:rsid w:val="005F5A1A"/>
    <w:rsid w:val="005F5A69"/>
    <w:rsid w:val="005F60EC"/>
    <w:rsid w:val="005F61E7"/>
    <w:rsid w:val="005F6DFA"/>
    <w:rsid w:val="005F75F4"/>
    <w:rsid w:val="005F7B87"/>
    <w:rsid w:val="005F7BA6"/>
    <w:rsid w:val="00601660"/>
    <w:rsid w:val="006017D0"/>
    <w:rsid w:val="00601882"/>
    <w:rsid w:val="00603C6C"/>
    <w:rsid w:val="00603DC4"/>
    <w:rsid w:val="0060423F"/>
    <w:rsid w:val="00604CD2"/>
    <w:rsid w:val="00605433"/>
    <w:rsid w:val="00605C40"/>
    <w:rsid w:val="00605D5F"/>
    <w:rsid w:val="0060670A"/>
    <w:rsid w:val="00606842"/>
    <w:rsid w:val="00606C18"/>
    <w:rsid w:val="00607073"/>
    <w:rsid w:val="00607D69"/>
    <w:rsid w:val="006109C9"/>
    <w:rsid w:val="00610A59"/>
    <w:rsid w:val="00610C9B"/>
    <w:rsid w:val="00610F6A"/>
    <w:rsid w:val="006114EE"/>
    <w:rsid w:val="006116F1"/>
    <w:rsid w:val="0061172D"/>
    <w:rsid w:val="00612A42"/>
    <w:rsid w:val="00612E94"/>
    <w:rsid w:val="00614F79"/>
    <w:rsid w:val="00615173"/>
    <w:rsid w:val="006159D1"/>
    <w:rsid w:val="00616CBC"/>
    <w:rsid w:val="0061714D"/>
    <w:rsid w:val="00617358"/>
    <w:rsid w:val="00620136"/>
    <w:rsid w:val="00620C63"/>
    <w:rsid w:val="00620CA8"/>
    <w:rsid w:val="00621526"/>
    <w:rsid w:val="0062303C"/>
    <w:rsid w:val="0062342D"/>
    <w:rsid w:val="006249E8"/>
    <w:rsid w:val="00624C0D"/>
    <w:rsid w:val="00624E4B"/>
    <w:rsid w:val="00624F34"/>
    <w:rsid w:val="00625A71"/>
    <w:rsid w:val="00625B6B"/>
    <w:rsid w:val="00626C74"/>
    <w:rsid w:val="00626EBB"/>
    <w:rsid w:val="00626ED1"/>
    <w:rsid w:val="006276D3"/>
    <w:rsid w:val="006316F2"/>
    <w:rsid w:val="00631724"/>
    <w:rsid w:val="006324F8"/>
    <w:rsid w:val="006327C5"/>
    <w:rsid w:val="00632E44"/>
    <w:rsid w:val="00632EFF"/>
    <w:rsid w:val="0063388C"/>
    <w:rsid w:val="006339DE"/>
    <w:rsid w:val="00633F2C"/>
    <w:rsid w:val="00633F36"/>
    <w:rsid w:val="00634727"/>
    <w:rsid w:val="00634C52"/>
    <w:rsid w:val="00635F64"/>
    <w:rsid w:val="00637272"/>
    <w:rsid w:val="00637404"/>
    <w:rsid w:val="00640EB7"/>
    <w:rsid w:val="00641A9A"/>
    <w:rsid w:val="00641F2A"/>
    <w:rsid w:val="00642002"/>
    <w:rsid w:val="00642BA2"/>
    <w:rsid w:val="006439AF"/>
    <w:rsid w:val="00643D29"/>
    <w:rsid w:val="00644370"/>
    <w:rsid w:val="00644836"/>
    <w:rsid w:val="00644C5C"/>
    <w:rsid w:val="006456E6"/>
    <w:rsid w:val="006463D4"/>
    <w:rsid w:val="006474B1"/>
    <w:rsid w:val="00647669"/>
    <w:rsid w:val="00647A83"/>
    <w:rsid w:val="00650665"/>
    <w:rsid w:val="00650910"/>
    <w:rsid w:val="00650995"/>
    <w:rsid w:val="00650F10"/>
    <w:rsid w:val="006512CE"/>
    <w:rsid w:val="006515DB"/>
    <w:rsid w:val="006525A1"/>
    <w:rsid w:val="00652A99"/>
    <w:rsid w:val="00652FB8"/>
    <w:rsid w:val="006532DF"/>
    <w:rsid w:val="00653B5B"/>
    <w:rsid w:val="00653FBC"/>
    <w:rsid w:val="0065497B"/>
    <w:rsid w:val="00654D6C"/>
    <w:rsid w:val="00655526"/>
    <w:rsid w:val="006561A1"/>
    <w:rsid w:val="00657087"/>
    <w:rsid w:val="0066165B"/>
    <w:rsid w:val="00662627"/>
    <w:rsid w:val="00662830"/>
    <w:rsid w:val="006628F7"/>
    <w:rsid w:val="006632E9"/>
    <w:rsid w:val="00663963"/>
    <w:rsid w:val="006642A9"/>
    <w:rsid w:val="00665519"/>
    <w:rsid w:val="006655FD"/>
    <w:rsid w:val="00665899"/>
    <w:rsid w:val="00665DCA"/>
    <w:rsid w:val="00666057"/>
    <w:rsid w:val="006665C7"/>
    <w:rsid w:val="00666C99"/>
    <w:rsid w:val="006675E5"/>
    <w:rsid w:val="0066799D"/>
    <w:rsid w:val="00670B11"/>
    <w:rsid w:val="00670CBC"/>
    <w:rsid w:val="00670D99"/>
    <w:rsid w:val="00670E59"/>
    <w:rsid w:val="00671166"/>
    <w:rsid w:val="00671944"/>
    <w:rsid w:val="00672537"/>
    <w:rsid w:val="00672A18"/>
    <w:rsid w:val="006739BB"/>
    <w:rsid w:val="00674167"/>
    <w:rsid w:val="00675626"/>
    <w:rsid w:val="00675C60"/>
    <w:rsid w:val="00675D52"/>
    <w:rsid w:val="006773E7"/>
    <w:rsid w:val="00677CE7"/>
    <w:rsid w:val="00680DC5"/>
    <w:rsid w:val="00681280"/>
    <w:rsid w:val="00682C7C"/>
    <w:rsid w:val="00682E53"/>
    <w:rsid w:val="00683627"/>
    <w:rsid w:val="006847A7"/>
    <w:rsid w:val="00684A70"/>
    <w:rsid w:val="006865A3"/>
    <w:rsid w:val="00686B68"/>
    <w:rsid w:val="00686ED6"/>
    <w:rsid w:val="00687104"/>
    <w:rsid w:val="006877C1"/>
    <w:rsid w:val="00687F7D"/>
    <w:rsid w:val="0069006F"/>
    <w:rsid w:val="006909A1"/>
    <w:rsid w:val="00692198"/>
    <w:rsid w:val="006922FF"/>
    <w:rsid w:val="00692EC0"/>
    <w:rsid w:val="00692FA6"/>
    <w:rsid w:val="006939AD"/>
    <w:rsid w:val="00694791"/>
    <w:rsid w:val="00694D6F"/>
    <w:rsid w:val="006954D2"/>
    <w:rsid w:val="00695503"/>
    <w:rsid w:val="00695774"/>
    <w:rsid w:val="0069614E"/>
    <w:rsid w:val="00697AFF"/>
    <w:rsid w:val="00697E3D"/>
    <w:rsid w:val="006A0824"/>
    <w:rsid w:val="006A0F6B"/>
    <w:rsid w:val="006A154A"/>
    <w:rsid w:val="006A15B8"/>
    <w:rsid w:val="006A1781"/>
    <w:rsid w:val="006A2471"/>
    <w:rsid w:val="006A25B1"/>
    <w:rsid w:val="006A3089"/>
    <w:rsid w:val="006A3232"/>
    <w:rsid w:val="006A32BB"/>
    <w:rsid w:val="006A394E"/>
    <w:rsid w:val="006A3A3C"/>
    <w:rsid w:val="006A493A"/>
    <w:rsid w:val="006A4A63"/>
    <w:rsid w:val="006A4ACD"/>
    <w:rsid w:val="006A50FA"/>
    <w:rsid w:val="006A56BC"/>
    <w:rsid w:val="006A5CDB"/>
    <w:rsid w:val="006A5E98"/>
    <w:rsid w:val="006A5EE5"/>
    <w:rsid w:val="006A6E93"/>
    <w:rsid w:val="006A7AD4"/>
    <w:rsid w:val="006A7F9C"/>
    <w:rsid w:val="006B02E8"/>
    <w:rsid w:val="006B02F8"/>
    <w:rsid w:val="006B0639"/>
    <w:rsid w:val="006B0961"/>
    <w:rsid w:val="006B0C39"/>
    <w:rsid w:val="006B141C"/>
    <w:rsid w:val="006B280A"/>
    <w:rsid w:val="006B3F84"/>
    <w:rsid w:val="006B4786"/>
    <w:rsid w:val="006B5638"/>
    <w:rsid w:val="006B5A18"/>
    <w:rsid w:val="006B6785"/>
    <w:rsid w:val="006B690A"/>
    <w:rsid w:val="006B7376"/>
    <w:rsid w:val="006B7A1B"/>
    <w:rsid w:val="006B7D7B"/>
    <w:rsid w:val="006C007E"/>
    <w:rsid w:val="006C1340"/>
    <w:rsid w:val="006C18B1"/>
    <w:rsid w:val="006C3059"/>
    <w:rsid w:val="006C560D"/>
    <w:rsid w:val="006C5EB4"/>
    <w:rsid w:val="006C680C"/>
    <w:rsid w:val="006C76F5"/>
    <w:rsid w:val="006C7997"/>
    <w:rsid w:val="006D008B"/>
    <w:rsid w:val="006D03D9"/>
    <w:rsid w:val="006D0CF1"/>
    <w:rsid w:val="006D0F80"/>
    <w:rsid w:val="006D12F3"/>
    <w:rsid w:val="006D1BDD"/>
    <w:rsid w:val="006D2202"/>
    <w:rsid w:val="006D2288"/>
    <w:rsid w:val="006D235E"/>
    <w:rsid w:val="006D37A9"/>
    <w:rsid w:val="006D3E7A"/>
    <w:rsid w:val="006D43F2"/>
    <w:rsid w:val="006D4F57"/>
    <w:rsid w:val="006D5BC0"/>
    <w:rsid w:val="006D5DF1"/>
    <w:rsid w:val="006D5F4A"/>
    <w:rsid w:val="006D6B18"/>
    <w:rsid w:val="006D6D62"/>
    <w:rsid w:val="006D6EB7"/>
    <w:rsid w:val="006E0668"/>
    <w:rsid w:val="006E1EBF"/>
    <w:rsid w:val="006E250A"/>
    <w:rsid w:val="006E264F"/>
    <w:rsid w:val="006E362D"/>
    <w:rsid w:val="006E55DB"/>
    <w:rsid w:val="006E5CF8"/>
    <w:rsid w:val="006E5F9E"/>
    <w:rsid w:val="006E616F"/>
    <w:rsid w:val="006E64B7"/>
    <w:rsid w:val="006E694C"/>
    <w:rsid w:val="006E6E16"/>
    <w:rsid w:val="006E791B"/>
    <w:rsid w:val="006E7DCD"/>
    <w:rsid w:val="006F003B"/>
    <w:rsid w:val="006F11D4"/>
    <w:rsid w:val="006F1F9C"/>
    <w:rsid w:val="006F21F7"/>
    <w:rsid w:val="006F3488"/>
    <w:rsid w:val="006F35DD"/>
    <w:rsid w:val="006F393D"/>
    <w:rsid w:val="006F4ADF"/>
    <w:rsid w:val="006F4C93"/>
    <w:rsid w:val="006F52B4"/>
    <w:rsid w:val="006F55A2"/>
    <w:rsid w:val="006F5977"/>
    <w:rsid w:val="006F7040"/>
    <w:rsid w:val="006F7232"/>
    <w:rsid w:val="006F7A94"/>
    <w:rsid w:val="0070067E"/>
    <w:rsid w:val="0070091B"/>
    <w:rsid w:val="00700A8A"/>
    <w:rsid w:val="007011A8"/>
    <w:rsid w:val="00701267"/>
    <w:rsid w:val="007026F4"/>
    <w:rsid w:val="007029DA"/>
    <w:rsid w:val="00702C66"/>
    <w:rsid w:val="007036E2"/>
    <w:rsid w:val="00703D76"/>
    <w:rsid w:val="00703F80"/>
    <w:rsid w:val="007044D9"/>
    <w:rsid w:val="007044F0"/>
    <w:rsid w:val="00704AF0"/>
    <w:rsid w:val="00705345"/>
    <w:rsid w:val="00705807"/>
    <w:rsid w:val="007059FF"/>
    <w:rsid w:val="0070722D"/>
    <w:rsid w:val="007109EB"/>
    <w:rsid w:val="007109F2"/>
    <w:rsid w:val="0071112E"/>
    <w:rsid w:val="00711C5E"/>
    <w:rsid w:val="00711D95"/>
    <w:rsid w:val="0071375A"/>
    <w:rsid w:val="00713D53"/>
    <w:rsid w:val="0071401A"/>
    <w:rsid w:val="0071441B"/>
    <w:rsid w:val="007146AB"/>
    <w:rsid w:val="00714CFC"/>
    <w:rsid w:val="00714FA3"/>
    <w:rsid w:val="0071507A"/>
    <w:rsid w:val="007153CD"/>
    <w:rsid w:val="0071543A"/>
    <w:rsid w:val="00715BBC"/>
    <w:rsid w:val="00717AEF"/>
    <w:rsid w:val="00721799"/>
    <w:rsid w:val="00721B0E"/>
    <w:rsid w:val="00721FEA"/>
    <w:rsid w:val="00722F60"/>
    <w:rsid w:val="007232DA"/>
    <w:rsid w:val="00723DE4"/>
    <w:rsid w:val="007244AF"/>
    <w:rsid w:val="00724675"/>
    <w:rsid w:val="00724D37"/>
    <w:rsid w:val="00725661"/>
    <w:rsid w:val="007265B1"/>
    <w:rsid w:val="00726A66"/>
    <w:rsid w:val="00730088"/>
    <w:rsid w:val="00730B4B"/>
    <w:rsid w:val="0073195A"/>
    <w:rsid w:val="007319B0"/>
    <w:rsid w:val="00732883"/>
    <w:rsid w:val="00733431"/>
    <w:rsid w:val="00733607"/>
    <w:rsid w:val="00733CCA"/>
    <w:rsid w:val="00734769"/>
    <w:rsid w:val="00734975"/>
    <w:rsid w:val="00734E48"/>
    <w:rsid w:val="0073591C"/>
    <w:rsid w:val="00737043"/>
    <w:rsid w:val="00737C59"/>
    <w:rsid w:val="00740233"/>
    <w:rsid w:val="00740A13"/>
    <w:rsid w:val="00740AAD"/>
    <w:rsid w:val="00741C88"/>
    <w:rsid w:val="007421C8"/>
    <w:rsid w:val="007423D0"/>
    <w:rsid w:val="007435FA"/>
    <w:rsid w:val="0074407C"/>
    <w:rsid w:val="0074458A"/>
    <w:rsid w:val="00744948"/>
    <w:rsid w:val="007452C6"/>
    <w:rsid w:val="00746035"/>
    <w:rsid w:val="00746057"/>
    <w:rsid w:val="0074644F"/>
    <w:rsid w:val="00746DAA"/>
    <w:rsid w:val="0074723A"/>
    <w:rsid w:val="00747BE8"/>
    <w:rsid w:val="00750766"/>
    <w:rsid w:val="0075089A"/>
    <w:rsid w:val="00750A0D"/>
    <w:rsid w:val="00750CF8"/>
    <w:rsid w:val="00752924"/>
    <w:rsid w:val="00752D4E"/>
    <w:rsid w:val="00753165"/>
    <w:rsid w:val="00755D98"/>
    <w:rsid w:val="00756DAB"/>
    <w:rsid w:val="00757486"/>
    <w:rsid w:val="007578D2"/>
    <w:rsid w:val="007579BE"/>
    <w:rsid w:val="007605B2"/>
    <w:rsid w:val="00760F24"/>
    <w:rsid w:val="00761787"/>
    <w:rsid w:val="0076184F"/>
    <w:rsid w:val="00761C51"/>
    <w:rsid w:val="007629A4"/>
    <w:rsid w:val="00762D07"/>
    <w:rsid w:val="00763382"/>
    <w:rsid w:val="007637CF"/>
    <w:rsid w:val="007638B8"/>
    <w:rsid w:val="00764023"/>
    <w:rsid w:val="0076458F"/>
    <w:rsid w:val="00764E60"/>
    <w:rsid w:val="007650F2"/>
    <w:rsid w:val="00765898"/>
    <w:rsid w:val="00765B21"/>
    <w:rsid w:val="00765C41"/>
    <w:rsid w:val="00765CDB"/>
    <w:rsid w:val="00765F9C"/>
    <w:rsid w:val="00766D43"/>
    <w:rsid w:val="00766E1F"/>
    <w:rsid w:val="0076792A"/>
    <w:rsid w:val="007701E0"/>
    <w:rsid w:val="00770C7A"/>
    <w:rsid w:val="00771E85"/>
    <w:rsid w:val="00772382"/>
    <w:rsid w:val="00772400"/>
    <w:rsid w:val="007724A3"/>
    <w:rsid w:val="007728DA"/>
    <w:rsid w:val="00773B57"/>
    <w:rsid w:val="00773BA7"/>
    <w:rsid w:val="00774EFE"/>
    <w:rsid w:val="00775133"/>
    <w:rsid w:val="00775509"/>
    <w:rsid w:val="00775616"/>
    <w:rsid w:val="00776AE4"/>
    <w:rsid w:val="00776B16"/>
    <w:rsid w:val="00776CB6"/>
    <w:rsid w:val="00777058"/>
    <w:rsid w:val="007779E4"/>
    <w:rsid w:val="0078082D"/>
    <w:rsid w:val="007822BE"/>
    <w:rsid w:val="007828A5"/>
    <w:rsid w:val="00782B31"/>
    <w:rsid w:val="00783974"/>
    <w:rsid w:val="00783C74"/>
    <w:rsid w:val="00783FD8"/>
    <w:rsid w:val="00784073"/>
    <w:rsid w:val="0078423F"/>
    <w:rsid w:val="007844EF"/>
    <w:rsid w:val="00785031"/>
    <w:rsid w:val="007863A1"/>
    <w:rsid w:val="00786A04"/>
    <w:rsid w:val="007872A6"/>
    <w:rsid w:val="00790388"/>
    <w:rsid w:val="00790B4A"/>
    <w:rsid w:val="0079212F"/>
    <w:rsid w:val="0079243B"/>
    <w:rsid w:val="00792D4B"/>
    <w:rsid w:val="0079361E"/>
    <w:rsid w:val="007937BB"/>
    <w:rsid w:val="00794FE5"/>
    <w:rsid w:val="00795837"/>
    <w:rsid w:val="007961BB"/>
    <w:rsid w:val="00796565"/>
    <w:rsid w:val="00796B23"/>
    <w:rsid w:val="00797068"/>
    <w:rsid w:val="00797603"/>
    <w:rsid w:val="0079775D"/>
    <w:rsid w:val="007A03FB"/>
    <w:rsid w:val="007A0B2F"/>
    <w:rsid w:val="007A0BAD"/>
    <w:rsid w:val="007A221D"/>
    <w:rsid w:val="007A2C0C"/>
    <w:rsid w:val="007A2F1B"/>
    <w:rsid w:val="007A3142"/>
    <w:rsid w:val="007A38C7"/>
    <w:rsid w:val="007A421B"/>
    <w:rsid w:val="007A42AB"/>
    <w:rsid w:val="007A4F66"/>
    <w:rsid w:val="007A6040"/>
    <w:rsid w:val="007A645A"/>
    <w:rsid w:val="007A6BFC"/>
    <w:rsid w:val="007A7757"/>
    <w:rsid w:val="007A775D"/>
    <w:rsid w:val="007A79D6"/>
    <w:rsid w:val="007B0134"/>
    <w:rsid w:val="007B05B9"/>
    <w:rsid w:val="007B127F"/>
    <w:rsid w:val="007B1657"/>
    <w:rsid w:val="007B1927"/>
    <w:rsid w:val="007B1988"/>
    <w:rsid w:val="007B19BA"/>
    <w:rsid w:val="007B2B77"/>
    <w:rsid w:val="007B3865"/>
    <w:rsid w:val="007B6BC9"/>
    <w:rsid w:val="007B71BE"/>
    <w:rsid w:val="007B7D69"/>
    <w:rsid w:val="007B7F5A"/>
    <w:rsid w:val="007C02FD"/>
    <w:rsid w:val="007C0D02"/>
    <w:rsid w:val="007C1894"/>
    <w:rsid w:val="007C1E8C"/>
    <w:rsid w:val="007C212C"/>
    <w:rsid w:val="007C285E"/>
    <w:rsid w:val="007C2883"/>
    <w:rsid w:val="007C32CB"/>
    <w:rsid w:val="007C38D1"/>
    <w:rsid w:val="007C495D"/>
    <w:rsid w:val="007C4981"/>
    <w:rsid w:val="007C5A53"/>
    <w:rsid w:val="007C5B24"/>
    <w:rsid w:val="007C5BEA"/>
    <w:rsid w:val="007C5CCD"/>
    <w:rsid w:val="007C5EEB"/>
    <w:rsid w:val="007C600A"/>
    <w:rsid w:val="007C7178"/>
    <w:rsid w:val="007C71F5"/>
    <w:rsid w:val="007D09C3"/>
    <w:rsid w:val="007D0F5C"/>
    <w:rsid w:val="007D1DDB"/>
    <w:rsid w:val="007D2C2C"/>
    <w:rsid w:val="007D3612"/>
    <w:rsid w:val="007D4D34"/>
    <w:rsid w:val="007D4E09"/>
    <w:rsid w:val="007D52A8"/>
    <w:rsid w:val="007D6D5D"/>
    <w:rsid w:val="007E0D4D"/>
    <w:rsid w:val="007E11C6"/>
    <w:rsid w:val="007E123E"/>
    <w:rsid w:val="007E21F3"/>
    <w:rsid w:val="007E3452"/>
    <w:rsid w:val="007E3611"/>
    <w:rsid w:val="007E38E5"/>
    <w:rsid w:val="007E3FB5"/>
    <w:rsid w:val="007E4721"/>
    <w:rsid w:val="007E503F"/>
    <w:rsid w:val="007E558C"/>
    <w:rsid w:val="007E57C7"/>
    <w:rsid w:val="007E58A3"/>
    <w:rsid w:val="007E6692"/>
    <w:rsid w:val="007E67C8"/>
    <w:rsid w:val="007E67D6"/>
    <w:rsid w:val="007E681B"/>
    <w:rsid w:val="007E78EF"/>
    <w:rsid w:val="007F0B00"/>
    <w:rsid w:val="007F0FC5"/>
    <w:rsid w:val="007F1084"/>
    <w:rsid w:val="007F1E79"/>
    <w:rsid w:val="007F297B"/>
    <w:rsid w:val="007F2B79"/>
    <w:rsid w:val="007F2D13"/>
    <w:rsid w:val="007F30A7"/>
    <w:rsid w:val="007F3A49"/>
    <w:rsid w:val="007F4114"/>
    <w:rsid w:val="007F44D6"/>
    <w:rsid w:val="007F4DCE"/>
    <w:rsid w:val="007F4DFE"/>
    <w:rsid w:val="007F567E"/>
    <w:rsid w:val="007F68F8"/>
    <w:rsid w:val="007F708D"/>
    <w:rsid w:val="007F719F"/>
    <w:rsid w:val="007F7E73"/>
    <w:rsid w:val="008010A7"/>
    <w:rsid w:val="008012B5"/>
    <w:rsid w:val="00802064"/>
    <w:rsid w:val="008029A4"/>
    <w:rsid w:val="008046D4"/>
    <w:rsid w:val="00804708"/>
    <w:rsid w:val="00804763"/>
    <w:rsid w:val="00804BE2"/>
    <w:rsid w:val="00806157"/>
    <w:rsid w:val="0080718E"/>
    <w:rsid w:val="0080760A"/>
    <w:rsid w:val="0080762C"/>
    <w:rsid w:val="00807F69"/>
    <w:rsid w:val="008100A6"/>
    <w:rsid w:val="00810BA7"/>
    <w:rsid w:val="00811D79"/>
    <w:rsid w:val="00812305"/>
    <w:rsid w:val="008126A2"/>
    <w:rsid w:val="008127FE"/>
    <w:rsid w:val="00812E9B"/>
    <w:rsid w:val="008134A3"/>
    <w:rsid w:val="00814AB2"/>
    <w:rsid w:val="00815367"/>
    <w:rsid w:val="00815383"/>
    <w:rsid w:val="00815479"/>
    <w:rsid w:val="008154D6"/>
    <w:rsid w:val="008159BF"/>
    <w:rsid w:val="00815AF8"/>
    <w:rsid w:val="00815D2F"/>
    <w:rsid w:val="008161CF"/>
    <w:rsid w:val="00816454"/>
    <w:rsid w:val="00816D1B"/>
    <w:rsid w:val="00816F26"/>
    <w:rsid w:val="008204DA"/>
    <w:rsid w:val="0082089F"/>
    <w:rsid w:val="00820ACD"/>
    <w:rsid w:val="00821DCD"/>
    <w:rsid w:val="00821FB0"/>
    <w:rsid w:val="0082272E"/>
    <w:rsid w:val="00823700"/>
    <w:rsid w:val="00825AD1"/>
    <w:rsid w:val="008264EE"/>
    <w:rsid w:val="008269DB"/>
    <w:rsid w:val="00826C1E"/>
    <w:rsid w:val="00830031"/>
    <w:rsid w:val="00830300"/>
    <w:rsid w:val="008306F4"/>
    <w:rsid w:val="008309C9"/>
    <w:rsid w:val="00830A52"/>
    <w:rsid w:val="008317E9"/>
    <w:rsid w:val="008327D8"/>
    <w:rsid w:val="00832F9B"/>
    <w:rsid w:val="00833546"/>
    <w:rsid w:val="00833577"/>
    <w:rsid w:val="008337BF"/>
    <w:rsid w:val="008340F5"/>
    <w:rsid w:val="00834EB0"/>
    <w:rsid w:val="00837ECE"/>
    <w:rsid w:val="008403CF"/>
    <w:rsid w:val="00840A32"/>
    <w:rsid w:val="00841022"/>
    <w:rsid w:val="00841A43"/>
    <w:rsid w:val="00841B54"/>
    <w:rsid w:val="008437A8"/>
    <w:rsid w:val="00843E1B"/>
    <w:rsid w:val="00843FC9"/>
    <w:rsid w:val="00845113"/>
    <w:rsid w:val="00845452"/>
    <w:rsid w:val="0084685F"/>
    <w:rsid w:val="008469D1"/>
    <w:rsid w:val="00847C69"/>
    <w:rsid w:val="008502BD"/>
    <w:rsid w:val="008505ED"/>
    <w:rsid w:val="00851015"/>
    <w:rsid w:val="00851105"/>
    <w:rsid w:val="00851BA6"/>
    <w:rsid w:val="008522E7"/>
    <w:rsid w:val="00852F5F"/>
    <w:rsid w:val="008533B1"/>
    <w:rsid w:val="00853E0B"/>
    <w:rsid w:val="0085449F"/>
    <w:rsid w:val="008548BF"/>
    <w:rsid w:val="00855594"/>
    <w:rsid w:val="0085569F"/>
    <w:rsid w:val="00855A07"/>
    <w:rsid w:val="008563F6"/>
    <w:rsid w:val="00856D4A"/>
    <w:rsid w:val="0086000E"/>
    <w:rsid w:val="00861A96"/>
    <w:rsid w:val="00862DE9"/>
    <w:rsid w:val="0086312A"/>
    <w:rsid w:val="008657B4"/>
    <w:rsid w:val="0086663E"/>
    <w:rsid w:val="00866D46"/>
    <w:rsid w:val="00866D99"/>
    <w:rsid w:val="0086757C"/>
    <w:rsid w:val="00867B76"/>
    <w:rsid w:val="00867F70"/>
    <w:rsid w:val="00870BD7"/>
    <w:rsid w:val="00870E6D"/>
    <w:rsid w:val="00871904"/>
    <w:rsid w:val="00871F85"/>
    <w:rsid w:val="00872051"/>
    <w:rsid w:val="008720E6"/>
    <w:rsid w:val="00872656"/>
    <w:rsid w:val="00872BDB"/>
    <w:rsid w:val="00873E3E"/>
    <w:rsid w:val="00875562"/>
    <w:rsid w:val="00875A9C"/>
    <w:rsid w:val="00875BD9"/>
    <w:rsid w:val="00876490"/>
    <w:rsid w:val="008808C3"/>
    <w:rsid w:val="00881AED"/>
    <w:rsid w:val="00881B1C"/>
    <w:rsid w:val="008820F1"/>
    <w:rsid w:val="008836B6"/>
    <w:rsid w:val="0088397D"/>
    <w:rsid w:val="008843E4"/>
    <w:rsid w:val="008845FC"/>
    <w:rsid w:val="0088493F"/>
    <w:rsid w:val="00885E96"/>
    <w:rsid w:val="00885ECB"/>
    <w:rsid w:val="008865D9"/>
    <w:rsid w:val="008867DC"/>
    <w:rsid w:val="008872CC"/>
    <w:rsid w:val="008877FA"/>
    <w:rsid w:val="00887904"/>
    <w:rsid w:val="00887AB8"/>
    <w:rsid w:val="00891542"/>
    <w:rsid w:val="0089183E"/>
    <w:rsid w:val="00891A2A"/>
    <w:rsid w:val="00891CCF"/>
    <w:rsid w:val="00891E16"/>
    <w:rsid w:val="00891E6C"/>
    <w:rsid w:val="00892533"/>
    <w:rsid w:val="00892901"/>
    <w:rsid w:val="00892DAB"/>
    <w:rsid w:val="0089360E"/>
    <w:rsid w:val="0089396D"/>
    <w:rsid w:val="008945FC"/>
    <w:rsid w:val="008A0FF4"/>
    <w:rsid w:val="008A12FF"/>
    <w:rsid w:val="008A1468"/>
    <w:rsid w:val="008A17E3"/>
    <w:rsid w:val="008A1CEA"/>
    <w:rsid w:val="008A1FC0"/>
    <w:rsid w:val="008A2CDE"/>
    <w:rsid w:val="008A3572"/>
    <w:rsid w:val="008A3DE5"/>
    <w:rsid w:val="008A3F5C"/>
    <w:rsid w:val="008A432D"/>
    <w:rsid w:val="008A4445"/>
    <w:rsid w:val="008A4F0B"/>
    <w:rsid w:val="008A660E"/>
    <w:rsid w:val="008A683C"/>
    <w:rsid w:val="008A6E2F"/>
    <w:rsid w:val="008A76D2"/>
    <w:rsid w:val="008B054C"/>
    <w:rsid w:val="008B06EB"/>
    <w:rsid w:val="008B17B3"/>
    <w:rsid w:val="008B2A59"/>
    <w:rsid w:val="008B32DF"/>
    <w:rsid w:val="008B34AF"/>
    <w:rsid w:val="008B39AE"/>
    <w:rsid w:val="008B3B0A"/>
    <w:rsid w:val="008B484D"/>
    <w:rsid w:val="008B4977"/>
    <w:rsid w:val="008B5590"/>
    <w:rsid w:val="008B55CB"/>
    <w:rsid w:val="008B6153"/>
    <w:rsid w:val="008B616C"/>
    <w:rsid w:val="008B623B"/>
    <w:rsid w:val="008B6370"/>
    <w:rsid w:val="008B6556"/>
    <w:rsid w:val="008B693F"/>
    <w:rsid w:val="008B6C57"/>
    <w:rsid w:val="008B7865"/>
    <w:rsid w:val="008C09DC"/>
    <w:rsid w:val="008C1149"/>
    <w:rsid w:val="008C1191"/>
    <w:rsid w:val="008C2439"/>
    <w:rsid w:val="008C2CB1"/>
    <w:rsid w:val="008C2EB1"/>
    <w:rsid w:val="008C31A3"/>
    <w:rsid w:val="008C3C2C"/>
    <w:rsid w:val="008C554C"/>
    <w:rsid w:val="008C5872"/>
    <w:rsid w:val="008C6107"/>
    <w:rsid w:val="008C63A9"/>
    <w:rsid w:val="008C6B83"/>
    <w:rsid w:val="008C731B"/>
    <w:rsid w:val="008C739E"/>
    <w:rsid w:val="008C7791"/>
    <w:rsid w:val="008C79E7"/>
    <w:rsid w:val="008D068A"/>
    <w:rsid w:val="008D0FA5"/>
    <w:rsid w:val="008D141F"/>
    <w:rsid w:val="008D1988"/>
    <w:rsid w:val="008D200E"/>
    <w:rsid w:val="008D2153"/>
    <w:rsid w:val="008D2514"/>
    <w:rsid w:val="008D3DEE"/>
    <w:rsid w:val="008D4509"/>
    <w:rsid w:val="008D47AA"/>
    <w:rsid w:val="008D4DD1"/>
    <w:rsid w:val="008D4F10"/>
    <w:rsid w:val="008D558C"/>
    <w:rsid w:val="008D582D"/>
    <w:rsid w:val="008D5967"/>
    <w:rsid w:val="008D5C36"/>
    <w:rsid w:val="008D67BD"/>
    <w:rsid w:val="008D6C6D"/>
    <w:rsid w:val="008D6DCB"/>
    <w:rsid w:val="008D6DF6"/>
    <w:rsid w:val="008D769B"/>
    <w:rsid w:val="008D7837"/>
    <w:rsid w:val="008D7F96"/>
    <w:rsid w:val="008E08DC"/>
    <w:rsid w:val="008E0AC9"/>
    <w:rsid w:val="008E2149"/>
    <w:rsid w:val="008E2703"/>
    <w:rsid w:val="008E36E2"/>
    <w:rsid w:val="008E3A9B"/>
    <w:rsid w:val="008E5156"/>
    <w:rsid w:val="008E5818"/>
    <w:rsid w:val="008E62F8"/>
    <w:rsid w:val="008E644A"/>
    <w:rsid w:val="008E6C2B"/>
    <w:rsid w:val="008E7173"/>
    <w:rsid w:val="008E763E"/>
    <w:rsid w:val="008E766B"/>
    <w:rsid w:val="008E7E79"/>
    <w:rsid w:val="008F08E4"/>
    <w:rsid w:val="008F0AD6"/>
    <w:rsid w:val="008F10CC"/>
    <w:rsid w:val="008F12B5"/>
    <w:rsid w:val="008F21F8"/>
    <w:rsid w:val="008F23C2"/>
    <w:rsid w:val="008F3B16"/>
    <w:rsid w:val="008F3F31"/>
    <w:rsid w:val="008F40DF"/>
    <w:rsid w:val="008F4B00"/>
    <w:rsid w:val="008F4F5D"/>
    <w:rsid w:val="008F6F33"/>
    <w:rsid w:val="008F7F76"/>
    <w:rsid w:val="009008D9"/>
    <w:rsid w:val="00900BA8"/>
    <w:rsid w:val="0090180E"/>
    <w:rsid w:val="00901D7E"/>
    <w:rsid w:val="009033B4"/>
    <w:rsid w:val="00904EBF"/>
    <w:rsid w:val="00905F8B"/>
    <w:rsid w:val="00906E45"/>
    <w:rsid w:val="00907535"/>
    <w:rsid w:val="009078C8"/>
    <w:rsid w:val="00910644"/>
    <w:rsid w:val="00912170"/>
    <w:rsid w:val="00913CE3"/>
    <w:rsid w:val="00914367"/>
    <w:rsid w:val="009143A9"/>
    <w:rsid w:val="009159DA"/>
    <w:rsid w:val="00915EE7"/>
    <w:rsid w:val="00916469"/>
    <w:rsid w:val="009166B4"/>
    <w:rsid w:val="00916B2C"/>
    <w:rsid w:val="00917C09"/>
    <w:rsid w:val="00920FF9"/>
    <w:rsid w:val="0092150C"/>
    <w:rsid w:val="00922393"/>
    <w:rsid w:val="009226B6"/>
    <w:rsid w:val="0092281A"/>
    <w:rsid w:val="00922EEE"/>
    <w:rsid w:val="009232FE"/>
    <w:rsid w:val="00923700"/>
    <w:rsid w:val="0092397B"/>
    <w:rsid w:val="00923FE5"/>
    <w:rsid w:val="00924C73"/>
    <w:rsid w:val="00924D13"/>
    <w:rsid w:val="00924DEE"/>
    <w:rsid w:val="00924F52"/>
    <w:rsid w:val="009256F3"/>
    <w:rsid w:val="0092634C"/>
    <w:rsid w:val="009263B6"/>
    <w:rsid w:val="00926495"/>
    <w:rsid w:val="009271C3"/>
    <w:rsid w:val="009277D5"/>
    <w:rsid w:val="0093010C"/>
    <w:rsid w:val="0093012A"/>
    <w:rsid w:val="0093068F"/>
    <w:rsid w:val="00930E92"/>
    <w:rsid w:val="009311A0"/>
    <w:rsid w:val="00931806"/>
    <w:rsid w:val="009323C0"/>
    <w:rsid w:val="00932701"/>
    <w:rsid w:val="00933B82"/>
    <w:rsid w:val="00934880"/>
    <w:rsid w:val="00934DA8"/>
    <w:rsid w:val="0093556C"/>
    <w:rsid w:val="00936155"/>
    <w:rsid w:val="009364F5"/>
    <w:rsid w:val="00936812"/>
    <w:rsid w:val="00937C07"/>
    <w:rsid w:val="00937C09"/>
    <w:rsid w:val="009400E6"/>
    <w:rsid w:val="00940AC3"/>
    <w:rsid w:val="0094111C"/>
    <w:rsid w:val="00941203"/>
    <w:rsid w:val="009426F5"/>
    <w:rsid w:val="00942739"/>
    <w:rsid w:val="00942887"/>
    <w:rsid w:val="00944DAB"/>
    <w:rsid w:val="0094542B"/>
    <w:rsid w:val="00945809"/>
    <w:rsid w:val="00945BAD"/>
    <w:rsid w:val="00945C31"/>
    <w:rsid w:val="0094603C"/>
    <w:rsid w:val="009466DA"/>
    <w:rsid w:val="00946B77"/>
    <w:rsid w:val="00946F5F"/>
    <w:rsid w:val="00950109"/>
    <w:rsid w:val="00950996"/>
    <w:rsid w:val="0095195B"/>
    <w:rsid w:val="00953D19"/>
    <w:rsid w:val="0095598D"/>
    <w:rsid w:val="00955B6C"/>
    <w:rsid w:val="00956729"/>
    <w:rsid w:val="00957108"/>
    <w:rsid w:val="00960FA3"/>
    <w:rsid w:val="00961A4C"/>
    <w:rsid w:val="0096327B"/>
    <w:rsid w:val="0096333D"/>
    <w:rsid w:val="00963960"/>
    <w:rsid w:val="00963E47"/>
    <w:rsid w:val="00963EB6"/>
    <w:rsid w:val="00965568"/>
    <w:rsid w:val="00965F44"/>
    <w:rsid w:val="00967972"/>
    <w:rsid w:val="0097041E"/>
    <w:rsid w:val="00970AE5"/>
    <w:rsid w:val="009710FA"/>
    <w:rsid w:val="00971E1B"/>
    <w:rsid w:val="00972903"/>
    <w:rsid w:val="0097292F"/>
    <w:rsid w:val="00972F0B"/>
    <w:rsid w:val="0097425C"/>
    <w:rsid w:val="009745A4"/>
    <w:rsid w:val="00974F5F"/>
    <w:rsid w:val="009753E2"/>
    <w:rsid w:val="0097580D"/>
    <w:rsid w:val="00976D6A"/>
    <w:rsid w:val="00977461"/>
    <w:rsid w:val="00977779"/>
    <w:rsid w:val="0097791E"/>
    <w:rsid w:val="00980385"/>
    <w:rsid w:val="009807D6"/>
    <w:rsid w:val="009808DD"/>
    <w:rsid w:val="00980A18"/>
    <w:rsid w:val="0098115D"/>
    <w:rsid w:val="00982929"/>
    <w:rsid w:val="00982F18"/>
    <w:rsid w:val="009853AC"/>
    <w:rsid w:val="00985778"/>
    <w:rsid w:val="00985A6A"/>
    <w:rsid w:val="00986993"/>
    <w:rsid w:val="00986C09"/>
    <w:rsid w:val="00986DCC"/>
    <w:rsid w:val="00987EC1"/>
    <w:rsid w:val="0099102A"/>
    <w:rsid w:val="009926F0"/>
    <w:rsid w:val="00993748"/>
    <w:rsid w:val="009941FA"/>
    <w:rsid w:val="00995222"/>
    <w:rsid w:val="009953C2"/>
    <w:rsid w:val="00996106"/>
    <w:rsid w:val="009970F7"/>
    <w:rsid w:val="009972FB"/>
    <w:rsid w:val="00997B07"/>
    <w:rsid w:val="00997E18"/>
    <w:rsid w:val="009A0851"/>
    <w:rsid w:val="009A0907"/>
    <w:rsid w:val="009A1226"/>
    <w:rsid w:val="009A16F1"/>
    <w:rsid w:val="009A20C8"/>
    <w:rsid w:val="009A2969"/>
    <w:rsid w:val="009A297A"/>
    <w:rsid w:val="009A3842"/>
    <w:rsid w:val="009A3F03"/>
    <w:rsid w:val="009A5909"/>
    <w:rsid w:val="009A5B5D"/>
    <w:rsid w:val="009A7C4B"/>
    <w:rsid w:val="009A7CAA"/>
    <w:rsid w:val="009A7F48"/>
    <w:rsid w:val="009B05B0"/>
    <w:rsid w:val="009B05B3"/>
    <w:rsid w:val="009B08CE"/>
    <w:rsid w:val="009B1122"/>
    <w:rsid w:val="009B15DA"/>
    <w:rsid w:val="009B1B2E"/>
    <w:rsid w:val="009B2A24"/>
    <w:rsid w:val="009B3DC2"/>
    <w:rsid w:val="009B5164"/>
    <w:rsid w:val="009B596A"/>
    <w:rsid w:val="009B5E77"/>
    <w:rsid w:val="009B616A"/>
    <w:rsid w:val="009B66CB"/>
    <w:rsid w:val="009B7427"/>
    <w:rsid w:val="009B771C"/>
    <w:rsid w:val="009C03FE"/>
    <w:rsid w:val="009C0B70"/>
    <w:rsid w:val="009C1C54"/>
    <w:rsid w:val="009C2326"/>
    <w:rsid w:val="009C4D19"/>
    <w:rsid w:val="009C5A47"/>
    <w:rsid w:val="009C5E3F"/>
    <w:rsid w:val="009C5F4C"/>
    <w:rsid w:val="009C6E93"/>
    <w:rsid w:val="009C74EB"/>
    <w:rsid w:val="009C7F8E"/>
    <w:rsid w:val="009D03B5"/>
    <w:rsid w:val="009D19CD"/>
    <w:rsid w:val="009D1C52"/>
    <w:rsid w:val="009D2025"/>
    <w:rsid w:val="009D2749"/>
    <w:rsid w:val="009D29D3"/>
    <w:rsid w:val="009D2B8B"/>
    <w:rsid w:val="009D3A4D"/>
    <w:rsid w:val="009D4A23"/>
    <w:rsid w:val="009D4B1C"/>
    <w:rsid w:val="009D4DEF"/>
    <w:rsid w:val="009D50B7"/>
    <w:rsid w:val="009D573C"/>
    <w:rsid w:val="009D70A0"/>
    <w:rsid w:val="009D78ED"/>
    <w:rsid w:val="009E08F1"/>
    <w:rsid w:val="009E0AD0"/>
    <w:rsid w:val="009E0B6E"/>
    <w:rsid w:val="009E0BF7"/>
    <w:rsid w:val="009E0C33"/>
    <w:rsid w:val="009E1633"/>
    <w:rsid w:val="009E17FF"/>
    <w:rsid w:val="009E1D9A"/>
    <w:rsid w:val="009E306E"/>
    <w:rsid w:val="009E3389"/>
    <w:rsid w:val="009E3BB6"/>
    <w:rsid w:val="009E3DAC"/>
    <w:rsid w:val="009E41C0"/>
    <w:rsid w:val="009E4A20"/>
    <w:rsid w:val="009E549B"/>
    <w:rsid w:val="009E55A9"/>
    <w:rsid w:val="009E5871"/>
    <w:rsid w:val="009E6595"/>
    <w:rsid w:val="009E6D35"/>
    <w:rsid w:val="009E70DA"/>
    <w:rsid w:val="009E7161"/>
    <w:rsid w:val="009F1F8F"/>
    <w:rsid w:val="009F39D0"/>
    <w:rsid w:val="009F477D"/>
    <w:rsid w:val="009F54AB"/>
    <w:rsid w:val="00A012C6"/>
    <w:rsid w:val="00A0170E"/>
    <w:rsid w:val="00A02821"/>
    <w:rsid w:val="00A033E8"/>
    <w:rsid w:val="00A03B77"/>
    <w:rsid w:val="00A045E3"/>
    <w:rsid w:val="00A04628"/>
    <w:rsid w:val="00A04660"/>
    <w:rsid w:val="00A05A07"/>
    <w:rsid w:val="00A05C7F"/>
    <w:rsid w:val="00A06BA9"/>
    <w:rsid w:val="00A06BF3"/>
    <w:rsid w:val="00A06E6A"/>
    <w:rsid w:val="00A07473"/>
    <w:rsid w:val="00A07B2A"/>
    <w:rsid w:val="00A10D5C"/>
    <w:rsid w:val="00A11693"/>
    <w:rsid w:val="00A11E21"/>
    <w:rsid w:val="00A12430"/>
    <w:rsid w:val="00A127FC"/>
    <w:rsid w:val="00A12A6F"/>
    <w:rsid w:val="00A12EA6"/>
    <w:rsid w:val="00A13DAF"/>
    <w:rsid w:val="00A1400D"/>
    <w:rsid w:val="00A14774"/>
    <w:rsid w:val="00A14EB1"/>
    <w:rsid w:val="00A15C41"/>
    <w:rsid w:val="00A15D5C"/>
    <w:rsid w:val="00A15E4C"/>
    <w:rsid w:val="00A15F36"/>
    <w:rsid w:val="00A16240"/>
    <w:rsid w:val="00A162BD"/>
    <w:rsid w:val="00A1728C"/>
    <w:rsid w:val="00A17F16"/>
    <w:rsid w:val="00A20742"/>
    <w:rsid w:val="00A20C48"/>
    <w:rsid w:val="00A20DDB"/>
    <w:rsid w:val="00A21420"/>
    <w:rsid w:val="00A227ED"/>
    <w:rsid w:val="00A22907"/>
    <w:rsid w:val="00A22AB4"/>
    <w:rsid w:val="00A22AE6"/>
    <w:rsid w:val="00A2343E"/>
    <w:rsid w:val="00A239BB"/>
    <w:rsid w:val="00A24EBB"/>
    <w:rsid w:val="00A2653C"/>
    <w:rsid w:val="00A26BAC"/>
    <w:rsid w:val="00A26DCD"/>
    <w:rsid w:val="00A26FD5"/>
    <w:rsid w:val="00A27574"/>
    <w:rsid w:val="00A275C9"/>
    <w:rsid w:val="00A27730"/>
    <w:rsid w:val="00A27AD3"/>
    <w:rsid w:val="00A3022C"/>
    <w:rsid w:val="00A31462"/>
    <w:rsid w:val="00A32B76"/>
    <w:rsid w:val="00A33B3B"/>
    <w:rsid w:val="00A33E48"/>
    <w:rsid w:val="00A33F0D"/>
    <w:rsid w:val="00A34B24"/>
    <w:rsid w:val="00A35362"/>
    <w:rsid w:val="00A35508"/>
    <w:rsid w:val="00A35E08"/>
    <w:rsid w:val="00A35E6D"/>
    <w:rsid w:val="00A360C8"/>
    <w:rsid w:val="00A36168"/>
    <w:rsid w:val="00A364A3"/>
    <w:rsid w:val="00A37CCC"/>
    <w:rsid w:val="00A405AF"/>
    <w:rsid w:val="00A4082C"/>
    <w:rsid w:val="00A40A4C"/>
    <w:rsid w:val="00A40B39"/>
    <w:rsid w:val="00A4130E"/>
    <w:rsid w:val="00A4146D"/>
    <w:rsid w:val="00A4157F"/>
    <w:rsid w:val="00A428A3"/>
    <w:rsid w:val="00A42FA7"/>
    <w:rsid w:val="00A43CC6"/>
    <w:rsid w:val="00A4427C"/>
    <w:rsid w:val="00A448CB"/>
    <w:rsid w:val="00A44E45"/>
    <w:rsid w:val="00A44F9F"/>
    <w:rsid w:val="00A47A0E"/>
    <w:rsid w:val="00A50603"/>
    <w:rsid w:val="00A51AD2"/>
    <w:rsid w:val="00A53B59"/>
    <w:rsid w:val="00A53C43"/>
    <w:rsid w:val="00A550E4"/>
    <w:rsid w:val="00A5527F"/>
    <w:rsid w:val="00A55629"/>
    <w:rsid w:val="00A55985"/>
    <w:rsid w:val="00A566F8"/>
    <w:rsid w:val="00A5709B"/>
    <w:rsid w:val="00A570E4"/>
    <w:rsid w:val="00A57D8A"/>
    <w:rsid w:val="00A6056E"/>
    <w:rsid w:val="00A61161"/>
    <w:rsid w:val="00A61995"/>
    <w:rsid w:val="00A61BE3"/>
    <w:rsid w:val="00A620D0"/>
    <w:rsid w:val="00A621B3"/>
    <w:rsid w:val="00A621DC"/>
    <w:rsid w:val="00A63DA4"/>
    <w:rsid w:val="00A660E2"/>
    <w:rsid w:val="00A66A9B"/>
    <w:rsid w:val="00A676B6"/>
    <w:rsid w:val="00A678E0"/>
    <w:rsid w:val="00A67CA2"/>
    <w:rsid w:val="00A70C38"/>
    <w:rsid w:val="00A711E7"/>
    <w:rsid w:val="00A71BF1"/>
    <w:rsid w:val="00A73D62"/>
    <w:rsid w:val="00A74A70"/>
    <w:rsid w:val="00A75409"/>
    <w:rsid w:val="00A754C5"/>
    <w:rsid w:val="00A757D4"/>
    <w:rsid w:val="00A760BD"/>
    <w:rsid w:val="00A77379"/>
    <w:rsid w:val="00A77885"/>
    <w:rsid w:val="00A77AA0"/>
    <w:rsid w:val="00A77D3A"/>
    <w:rsid w:val="00A8018D"/>
    <w:rsid w:val="00A8036C"/>
    <w:rsid w:val="00A80B9B"/>
    <w:rsid w:val="00A81261"/>
    <w:rsid w:val="00A81398"/>
    <w:rsid w:val="00A81AC3"/>
    <w:rsid w:val="00A81BF9"/>
    <w:rsid w:val="00A81C76"/>
    <w:rsid w:val="00A82228"/>
    <w:rsid w:val="00A83449"/>
    <w:rsid w:val="00A84716"/>
    <w:rsid w:val="00A84826"/>
    <w:rsid w:val="00A849BC"/>
    <w:rsid w:val="00A84D8D"/>
    <w:rsid w:val="00A862F7"/>
    <w:rsid w:val="00A87BFC"/>
    <w:rsid w:val="00A905AC"/>
    <w:rsid w:val="00A90FCE"/>
    <w:rsid w:val="00A91863"/>
    <w:rsid w:val="00A91B79"/>
    <w:rsid w:val="00A91F36"/>
    <w:rsid w:val="00A92B9A"/>
    <w:rsid w:val="00A92EA9"/>
    <w:rsid w:val="00A939A2"/>
    <w:rsid w:val="00A93D2B"/>
    <w:rsid w:val="00A9463C"/>
    <w:rsid w:val="00A94768"/>
    <w:rsid w:val="00A94A6A"/>
    <w:rsid w:val="00A96705"/>
    <w:rsid w:val="00A96F4B"/>
    <w:rsid w:val="00A96F89"/>
    <w:rsid w:val="00A970AB"/>
    <w:rsid w:val="00AA03D1"/>
    <w:rsid w:val="00AA07E8"/>
    <w:rsid w:val="00AA0A9E"/>
    <w:rsid w:val="00AA0E94"/>
    <w:rsid w:val="00AA108D"/>
    <w:rsid w:val="00AA10CC"/>
    <w:rsid w:val="00AA1347"/>
    <w:rsid w:val="00AA1CDC"/>
    <w:rsid w:val="00AA2AFB"/>
    <w:rsid w:val="00AA2C43"/>
    <w:rsid w:val="00AA2D19"/>
    <w:rsid w:val="00AA2FEC"/>
    <w:rsid w:val="00AA3727"/>
    <w:rsid w:val="00AA3966"/>
    <w:rsid w:val="00AA482A"/>
    <w:rsid w:val="00AA5019"/>
    <w:rsid w:val="00AA5350"/>
    <w:rsid w:val="00AA57A2"/>
    <w:rsid w:val="00AA5FCF"/>
    <w:rsid w:val="00AA605D"/>
    <w:rsid w:val="00AA66E3"/>
    <w:rsid w:val="00AA7737"/>
    <w:rsid w:val="00AA777F"/>
    <w:rsid w:val="00AB0414"/>
    <w:rsid w:val="00AB0C7B"/>
    <w:rsid w:val="00AB0D75"/>
    <w:rsid w:val="00AB1051"/>
    <w:rsid w:val="00AB1365"/>
    <w:rsid w:val="00AB1759"/>
    <w:rsid w:val="00AB1CDA"/>
    <w:rsid w:val="00AB241D"/>
    <w:rsid w:val="00AB2429"/>
    <w:rsid w:val="00AB2910"/>
    <w:rsid w:val="00AB2DDD"/>
    <w:rsid w:val="00AB2E61"/>
    <w:rsid w:val="00AB3BB4"/>
    <w:rsid w:val="00AB47E2"/>
    <w:rsid w:val="00AB5146"/>
    <w:rsid w:val="00AB6650"/>
    <w:rsid w:val="00AB771D"/>
    <w:rsid w:val="00AB7F30"/>
    <w:rsid w:val="00AC07E9"/>
    <w:rsid w:val="00AC0A6B"/>
    <w:rsid w:val="00AC13E4"/>
    <w:rsid w:val="00AC2EB5"/>
    <w:rsid w:val="00AC498B"/>
    <w:rsid w:val="00AC4EA0"/>
    <w:rsid w:val="00AC4F80"/>
    <w:rsid w:val="00AC55B3"/>
    <w:rsid w:val="00AC611C"/>
    <w:rsid w:val="00AC6BA0"/>
    <w:rsid w:val="00AC7C81"/>
    <w:rsid w:val="00AD03C0"/>
    <w:rsid w:val="00AD1D0B"/>
    <w:rsid w:val="00AD212C"/>
    <w:rsid w:val="00AD26C1"/>
    <w:rsid w:val="00AD2765"/>
    <w:rsid w:val="00AD2F2F"/>
    <w:rsid w:val="00AD392B"/>
    <w:rsid w:val="00AD4944"/>
    <w:rsid w:val="00AD5431"/>
    <w:rsid w:val="00AD5D62"/>
    <w:rsid w:val="00AD6572"/>
    <w:rsid w:val="00AD6A89"/>
    <w:rsid w:val="00AD7744"/>
    <w:rsid w:val="00AD7FBA"/>
    <w:rsid w:val="00AE09A3"/>
    <w:rsid w:val="00AE0D58"/>
    <w:rsid w:val="00AE1341"/>
    <w:rsid w:val="00AE20CB"/>
    <w:rsid w:val="00AE2799"/>
    <w:rsid w:val="00AE37CB"/>
    <w:rsid w:val="00AE55C7"/>
    <w:rsid w:val="00AE5922"/>
    <w:rsid w:val="00AE6B54"/>
    <w:rsid w:val="00AE72C3"/>
    <w:rsid w:val="00AF1045"/>
    <w:rsid w:val="00AF23C8"/>
    <w:rsid w:val="00AF251F"/>
    <w:rsid w:val="00AF3CAA"/>
    <w:rsid w:val="00AF4DA9"/>
    <w:rsid w:val="00AF6104"/>
    <w:rsid w:val="00AF6391"/>
    <w:rsid w:val="00AF6AD9"/>
    <w:rsid w:val="00AF6EC8"/>
    <w:rsid w:val="00B003FD"/>
    <w:rsid w:val="00B01078"/>
    <w:rsid w:val="00B011ED"/>
    <w:rsid w:val="00B01222"/>
    <w:rsid w:val="00B02480"/>
    <w:rsid w:val="00B02D10"/>
    <w:rsid w:val="00B02D4B"/>
    <w:rsid w:val="00B03C97"/>
    <w:rsid w:val="00B04F2E"/>
    <w:rsid w:val="00B055A6"/>
    <w:rsid w:val="00B05A48"/>
    <w:rsid w:val="00B05FFA"/>
    <w:rsid w:val="00B0734E"/>
    <w:rsid w:val="00B07C30"/>
    <w:rsid w:val="00B07D88"/>
    <w:rsid w:val="00B07E26"/>
    <w:rsid w:val="00B10572"/>
    <w:rsid w:val="00B10E63"/>
    <w:rsid w:val="00B11012"/>
    <w:rsid w:val="00B113B7"/>
    <w:rsid w:val="00B11620"/>
    <w:rsid w:val="00B11FE1"/>
    <w:rsid w:val="00B12218"/>
    <w:rsid w:val="00B12334"/>
    <w:rsid w:val="00B13303"/>
    <w:rsid w:val="00B13375"/>
    <w:rsid w:val="00B16160"/>
    <w:rsid w:val="00B16223"/>
    <w:rsid w:val="00B16662"/>
    <w:rsid w:val="00B17BD7"/>
    <w:rsid w:val="00B201CA"/>
    <w:rsid w:val="00B20298"/>
    <w:rsid w:val="00B20588"/>
    <w:rsid w:val="00B20919"/>
    <w:rsid w:val="00B209C8"/>
    <w:rsid w:val="00B20BF8"/>
    <w:rsid w:val="00B213EC"/>
    <w:rsid w:val="00B2175F"/>
    <w:rsid w:val="00B22206"/>
    <w:rsid w:val="00B22969"/>
    <w:rsid w:val="00B22A01"/>
    <w:rsid w:val="00B230C7"/>
    <w:rsid w:val="00B236B3"/>
    <w:rsid w:val="00B23ED3"/>
    <w:rsid w:val="00B24047"/>
    <w:rsid w:val="00B241A0"/>
    <w:rsid w:val="00B24668"/>
    <w:rsid w:val="00B24F52"/>
    <w:rsid w:val="00B25237"/>
    <w:rsid w:val="00B254AF"/>
    <w:rsid w:val="00B25878"/>
    <w:rsid w:val="00B26CF8"/>
    <w:rsid w:val="00B2712A"/>
    <w:rsid w:val="00B271B6"/>
    <w:rsid w:val="00B302A4"/>
    <w:rsid w:val="00B3040A"/>
    <w:rsid w:val="00B306DD"/>
    <w:rsid w:val="00B30B7A"/>
    <w:rsid w:val="00B313D2"/>
    <w:rsid w:val="00B32279"/>
    <w:rsid w:val="00B329A5"/>
    <w:rsid w:val="00B332BA"/>
    <w:rsid w:val="00B3406C"/>
    <w:rsid w:val="00B34341"/>
    <w:rsid w:val="00B343FA"/>
    <w:rsid w:val="00B344F0"/>
    <w:rsid w:val="00B34AF8"/>
    <w:rsid w:val="00B34BFD"/>
    <w:rsid w:val="00B3538E"/>
    <w:rsid w:val="00B35F6A"/>
    <w:rsid w:val="00B36294"/>
    <w:rsid w:val="00B3690D"/>
    <w:rsid w:val="00B36E82"/>
    <w:rsid w:val="00B36EDC"/>
    <w:rsid w:val="00B37C1E"/>
    <w:rsid w:val="00B40593"/>
    <w:rsid w:val="00B40C3B"/>
    <w:rsid w:val="00B4101E"/>
    <w:rsid w:val="00B4203B"/>
    <w:rsid w:val="00B426B9"/>
    <w:rsid w:val="00B42768"/>
    <w:rsid w:val="00B42DD2"/>
    <w:rsid w:val="00B42F14"/>
    <w:rsid w:val="00B43022"/>
    <w:rsid w:val="00B436DE"/>
    <w:rsid w:val="00B50D70"/>
    <w:rsid w:val="00B519DB"/>
    <w:rsid w:val="00B527E9"/>
    <w:rsid w:val="00B5291B"/>
    <w:rsid w:val="00B53913"/>
    <w:rsid w:val="00B53B26"/>
    <w:rsid w:val="00B54257"/>
    <w:rsid w:val="00B54976"/>
    <w:rsid w:val="00B54A8E"/>
    <w:rsid w:val="00B552F9"/>
    <w:rsid w:val="00B57EEB"/>
    <w:rsid w:val="00B60B2B"/>
    <w:rsid w:val="00B610DC"/>
    <w:rsid w:val="00B62676"/>
    <w:rsid w:val="00B62C2D"/>
    <w:rsid w:val="00B62C33"/>
    <w:rsid w:val="00B6345A"/>
    <w:rsid w:val="00B63B7B"/>
    <w:rsid w:val="00B63C96"/>
    <w:rsid w:val="00B65314"/>
    <w:rsid w:val="00B659F3"/>
    <w:rsid w:val="00B65A6C"/>
    <w:rsid w:val="00B664D0"/>
    <w:rsid w:val="00B67E58"/>
    <w:rsid w:val="00B7036A"/>
    <w:rsid w:val="00B70975"/>
    <w:rsid w:val="00B70A5F"/>
    <w:rsid w:val="00B70AD1"/>
    <w:rsid w:val="00B70E94"/>
    <w:rsid w:val="00B71202"/>
    <w:rsid w:val="00B712BA"/>
    <w:rsid w:val="00B71722"/>
    <w:rsid w:val="00B717AB"/>
    <w:rsid w:val="00B71941"/>
    <w:rsid w:val="00B71C9E"/>
    <w:rsid w:val="00B72A4A"/>
    <w:rsid w:val="00B74229"/>
    <w:rsid w:val="00B74279"/>
    <w:rsid w:val="00B74669"/>
    <w:rsid w:val="00B755B9"/>
    <w:rsid w:val="00B7591C"/>
    <w:rsid w:val="00B76227"/>
    <w:rsid w:val="00B768D5"/>
    <w:rsid w:val="00B77687"/>
    <w:rsid w:val="00B776F6"/>
    <w:rsid w:val="00B77889"/>
    <w:rsid w:val="00B80334"/>
    <w:rsid w:val="00B803FE"/>
    <w:rsid w:val="00B80897"/>
    <w:rsid w:val="00B81B79"/>
    <w:rsid w:val="00B81DD4"/>
    <w:rsid w:val="00B82B70"/>
    <w:rsid w:val="00B82E74"/>
    <w:rsid w:val="00B832C9"/>
    <w:rsid w:val="00B83401"/>
    <w:rsid w:val="00B83F03"/>
    <w:rsid w:val="00B852C0"/>
    <w:rsid w:val="00B86DFD"/>
    <w:rsid w:val="00B86E0B"/>
    <w:rsid w:val="00B87B3B"/>
    <w:rsid w:val="00B87D65"/>
    <w:rsid w:val="00B87E0A"/>
    <w:rsid w:val="00B90137"/>
    <w:rsid w:val="00B9018B"/>
    <w:rsid w:val="00B902D1"/>
    <w:rsid w:val="00B90755"/>
    <w:rsid w:val="00B91CB9"/>
    <w:rsid w:val="00B92222"/>
    <w:rsid w:val="00B9229C"/>
    <w:rsid w:val="00B9229E"/>
    <w:rsid w:val="00B92C5F"/>
    <w:rsid w:val="00B92DE7"/>
    <w:rsid w:val="00B934F1"/>
    <w:rsid w:val="00B94001"/>
    <w:rsid w:val="00B947B4"/>
    <w:rsid w:val="00B9498F"/>
    <w:rsid w:val="00B94AF6"/>
    <w:rsid w:val="00B953D5"/>
    <w:rsid w:val="00B95DCA"/>
    <w:rsid w:val="00B96526"/>
    <w:rsid w:val="00B9663A"/>
    <w:rsid w:val="00B967D3"/>
    <w:rsid w:val="00B96A3F"/>
    <w:rsid w:val="00B96C03"/>
    <w:rsid w:val="00B97642"/>
    <w:rsid w:val="00B97F10"/>
    <w:rsid w:val="00BA0909"/>
    <w:rsid w:val="00BA09C6"/>
    <w:rsid w:val="00BA0ABE"/>
    <w:rsid w:val="00BA0F93"/>
    <w:rsid w:val="00BA22A2"/>
    <w:rsid w:val="00BA240D"/>
    <w:rsid w:val="00BA390F"/>
    <w:rsid w:val="00BA3BF4"/>
    <w:rsid w:val="00BA4287"/>
    <w:rsid w:val="00BA4889"/>
    <w:rsid w:val="00BA4DCC"/>
    <w:rsid w:val="00BA4FA5"/>
    <w:rsid w:val="00BA562B"/>
    <w:rsid w:val="00BA5776"/>
    <w:rsid w:val="00BA5F0A"/>
    <w:rsid w:val="00BA6806"/>
    <w:rsid w:val="00BA7651"/>
    <w:rsid w:val="00BB06BA"/>
    <w:rsid w:val="00BB0906"/>
    <w:rsid w:val="00BB0EAC"/>
    <w:rsid w:val="00BB14F2"/>
    <w:rsid w:val="00BB1948"/>
    <w:rsid w:val="00BB1C82"/>
    <w:rsid w:val="00BB1E7C"/>
    <w:rsid w:val="00BB2221"/>
    <w:rsid w:val="00BB23CC"/>
    <w:rsid w:val="00BB25CE"/>
    <w:rsid w:val="00BB25CF"/>
    <w:rsid w:val="00BB28F7"/>
    <w:rsid w:val="00BB2B6C"/>
    <w:rsid w:val="00BB4074"/>
    <w:rsid w:val="00BB4710"/>
    <w:rsid w:val="00BB477C"/>
    <w:rsid w:val="00BB4B34"/>
    <w:rsid w:val="00BB4D5A"/>
    <w:rsid w:val="00BB5075"/>
    <w:rsid w:val="00BB5199"/>
    <w:rsid w:val="00BB5FB8"/>
    <w:rsid w:val="00BB6B49"/>
    <w:rsid w:val="00BB6F07"/>
    <w:rsid w:val="00BB7685"/>
    <w:rsid w:val="00BB7861"/>
    <w:rsid w:val="00BC06DA"/>
    <w:rsid w:val="00BC1C87"/>
    <w:rsid w:val="00BC2FA3"/>
    <w:rsid w:val="00BC3203"/>
    <w:rsid w:val="00BC46AF"/>
    <w:rsid w:val="00BC56F7"/>
    <w:rsid w:val="00BC5E02"/>
    <w:rsid w:val="00BC663F"/>
    <w:rsid w:val="00BC67FF"/>
    <w:rsid w:val="00BC7736"/>
    <w:rsid w:val="00BC7FE2"/>
    <w:rsid w:val="00BD058B"/>
    <w:rsid w:val="00BD0B01"/>
    <w:rsid w:val="00BD0B88"/>
    <w:rsid w:val="00BD0CF7"/>
    <w:rsid w:val="00BD0D3D"/>
    <w:rsid w:val="00BD0FA5"/>
    <w:rsid w:val="00BD195C"/>
    <w:rsid w:val="00BD342C"/>
    <w:rsid w:val="00BD39DE"/>
    <w:rsid w:val="00BD47A3"/>
    <w:rsid w:val="00BD4B35"/>
    <w:rsid w:val="00BD5104"/>
    <w:rsid w:val="00BD544D"/>
    <w:rsid w:val="00BD5512"/>
    <w:rsid w:val="00BD5C34"/>
    <w:rsid w:val="00BD5CA8"/>
    <w:rsid w:val="00BD6294"/>
    <w:rsid w:val="00BD63C0"/>
    <w:rsid w:val="00BD6D11"/>
    <w:rsid w:val="00BD762B"/>
    <w:rsid w:val="00BD7B20"/>
    <w:rsid w:val="00BE0271"/>
    <w:rsid w:val="00BE0544"/>
    <w:rsid w:val="00BE08AC"/>
    <w:rsid w:val="00BE56E4"/>
    <w:rsid w:val="00BE636F"/>
    <w:rsid w:val="00BE76EA"/>
    <w:rsid w:val="00BF02C5"/>
    <w:rsid w:val="00BF1C9C"/>
    <w:rsid w:val="00BF2AB9"/>
    <w:rsid w:val="00BF2BE8"/>
    <w:rsid w:val="00BF2CF4"/>
    <w:rsid w:val="00BF392B"/>
    <w:rsid w:val="00BF5110"/>
    <w:rsid w:val="00BF54CD"/>
    <w:rsid w:val="00BF5C67"/>
    <w:rsid w:val="00BF6A28"/>
    <w:rsid w:val="00BF7482"/>
    <w:rsid w:val="00BF77FE"/>
    <w:rsid w:val="00C008AB"/>
    <w:rsid w:val="00C00A47"/>
    <w:rsid w:val="00C022B2"/>
    <w:rsid w:val="00C02A1D"/>
    <w:rsid w:val="00C02A4E"/>
    <w:rsid w:val="00C032A3"/>
    <w:rsid w:val="00C0370D"/>
    <w:rsid w:val="00C04403"/>
    <w:rsid w:val="00C047E7"/>
    <w:rsid w:val="00C04EEB"/>
    <w:rsid w:val="00C05CC6"/>
    <w:rsid w:val="00C0758A"/>
    <w:rsid w:val="00C07C30"/>
    <w:rsid w:val="00C119D1"/>
    <w:rsid w:val="00C12494"/>
    <w:rsid w:val="00C1272E"/>
    <w:rsid w:val="00C12BD5"/>
    <w:rsid w:val="00C13420"/>
    <w:rsid w:val="00C13840"/>
    <w:rsid w:val="00C138E4"/>
    <w:rsid w:val="00C13AA9"/>
    <w:rsid w:val="00C141B7"/>
    <w:rsid w:val="00C14895"/>
    <w:rsid w:val="00C15587"/>
    <w:rsid w:val="00C155AF"/>
    <w:rsid w:val="00C15A2F"/>
    <w:rsid w:val="00C15C4E"/>
    <w:rsid w:val="00C1649F"/>
    <w:rsid w:val="00C169B4"/>
    <w:rsid w:val="00C17293"/>
    <w:rsid w:val="00C206BB"/>
    <w:rsid w:val="00C20E45"/>
    <w:rsid w:val="00C20EA6"/>
    <w:rsid w:val="00C21465"/>
    <w:rsid w:val="00C21E48"/>
    <w:rsid w:val="00C21F10"/>
    <w:rsid w:val="00C225AF"/>
    <w:rsid w:val="00C231AA"/>
    <w:rsid w:val="00C23E70"/>
    <w:rsid w:val="00C241E2"/>
    <w:rsid w:val="00C24362"/>
    <w:rsid w:val="00C24E7C"/>
    <w:rsid w:val="00C251CE"/>
    <w:rsid w:val="00C25846"/>
    <w:rsid w:val="00C25F9F"/>
    <w:rsid w:val="00C265FB"/>
    <w:rsid w:val="00C26A65"/>
    <w:rsid w:val="00C302CF"/>
    <w:rsid w:val="00C309D9"/>
    <w:rsid w:val="00C312FB"/>
    <w:rsid w:val="00C31676"/>
    <w:rsid w:val="00C31737"/>
    <w:rsid w:val="00C32408"/>
    <w:rsid w:val="00C32D1E"/>
    <w:rsid w:val="00C32FDB"/>
    <w:rsid w:val="00C3317C"/>
    <w:rsid w:val="00C33A1C"/>
    <w:rsid w:val="00C33BFA"/>
    <w:rsid w:val="00C346C2"/>
    <w:rsid w:val="00C34733"/>
    <w:rsid w:val="00C3501E"/>
    <w:rsid w:val="00C355DF"/>
    <w:rsid w:val="00C36B02"/>
    <w:rsid w:val="00C36C9A"/>
    <w:rsid w:val="00C36E6C"/>
    <w:rsid w:val="00C3754E"/>
    <w:rsid w:val="00C40125"/>
    <w:rsid w:val="00C416BC"/>
    <w:rsid w:val="00C42074"/>
    <w:rsid w:val="00C42174"/>
    <w:rsid w:val="00C4269C"/>
    <w:rsid w:val="00C428DE"/>
    <w:rsid w:val="00C428F5"/>
    <w:rsid w:val="00C42C30"/>
    <w:rsid w:val="00C42F01"/>
    <w:rsid w:val="00C42F96"/>
    <w:rsid w:val="00C447CF"/>
    <w:rsid w:val="00C453AC"/>
    <w:rsid w:val="00C46592"/>
    <w:rsid w:val="00C46793"/>
    <w:rsid w:val="00C46DD0"/>
    <w:rsid w:val="00C47063"/>
    <w:rsid w:val="00C470DE"/>
    <w:rsid w:val="00C47496"/>
    <w:rsid w:val="00C47D03"/>
    <w:rsid w:val="00C47FEE"/>
    <w:rsid w:val="00C500B3"/>
    <w:rsid w:val="00C50F0F"/>
    <w:rsid w:val="00C51760"/>
    <w:rsid w:val="00C51842"/>
    <w:rsid w:val="00C51B48"/>
    <w:rsid w:val="00C51E86"/>
    <w:rsid w:val="00C52592"/>
    <w:rsid w:val="00C534A0"/>
    <w:rsid w:val="00C541B4"/>
    <w:rsid w:val="00C5515E"/>
    <w:rsid w:val="00C5593B"/>
    <w:rsid w:val="00C5600F"/>
    <w:rsid w:val="00C56130"/>
    <w:rsid w:val="00C56CAD"/>
    <w:rsid w:val="00C57039"/>
    <w:rsid w:val="00C6092F"/>
    <w:rsid w:val="00C60B75"/>
    <w:rsid w:val="00C6136A"/>
    <w:rsid w:val="00C629BE"/>
    <w:rsid w:val="00C62A9F"/>
    <w:rsid w:val="00C62AAD"/>
    <w:rsid w:val="00C63A05"/>
    <w:rsid w:val="00C6469B"/>
    <w:rsid w:val="00C65DCE"/>
    <w:rsid w:val="00C6654A"/>
    <w:rsid w:val="00C67AFC"/>
    <w:rsid w:val="00C7040B"/>
    <w:rsid w:val="00C70A95"/>
    <w:rsid w:val="00C70E0B"/>
    <w:rsid w:val="00C713B1"/>
    <w:rsid w:val="00C71AF3"/>
    <w:rsid w:val="00C72C5C"/>
    <w:rsid w:val="00C73A53"/>
    <w:rsid w:val="00C74287"/>
    <w:rsid w:val="00C74A56"/>
    <w:rsid w:val="00C755B6"/>
    <w:rsid w:val="00C755FD"/>
    <w:rsid w:val="00C7670C"/>
    <w:rsid w:val="00C76FE2"/>
    <w:rsid w:val="00C7717E"/>
    <w:rsid w:val="00C778DE"/>
    <w:rsid w:val="00C80177"/>
    <w:rsid w:val="00C80E90"/>
    <w:rsid w:val="00C8112A"/>
    <w:rsid w:val="00C82529"/>
    <w:rsid w:val="00C82A43"/>
    <w:rsid w:val="00C82D8F"/>
    <w:rsid w:val="00C82E2D"/>
    <w:rsid w:val="00C82F41"/>
    <w:rsid w:val="00C83BB7"/>
    <w:rsid w:val="00C83D6D"/>
    <w:rsid w:val="00C84048"/>
    <w:rsid w:val="00C84814"/>
    <w:rsid w:val="00C859B8"/>
    <w:rsid w:val="00C85D02"/>
    <w:rsid w:val="00C86D00"/>
    <w:rsid w:val="00C877CC"/>
    <w:rsid w:val="00C87950"/>
    <w:rsid w:val="00C87A2F"/>
    <w:rsid w:val="00C90399"/>
    <w:rsid w:val="00C903F0"/>
    <w:rsid w:val="00C90A32"/>
    <w:rsid w:val="00C91B1B"/>
    <w:rsid w:val="00C92FF7"/>
    <w:rsid w:val="00C93BCF"/>
    <w:rsid w:val="00C94048"/>
    <w:rsid w:val="00C95209"/>
    <w:rsid w:val="00C954D9"/>
    <w:rsid w:val="00C95723"/>
    <w:rsid w:val="00C95BCA"/>
    <w:rsid w:val="00C961FA"/>
    <w:rsid w:val="00C962CA"/>
    <w:rsid w:val="00C97FC2"/>
    <w:rsid w:val="00CA0B96"/>
    <w:rsid w:val="00CA0E9C"/>
    <w:rsid w:val="00CA1329"/>
    <w:rsid w:val="00CA16E4"/>
    <w:rsid w:val="00CA1FC3"/>
    <w:rsid w:val="00CA2D05"/>
    <w:rsid w:val="00CA318D"/>
    <w:rsid w:val="00CA3279"/>
    <w:rsid w:val="00CA34F4"/>
    <w:rsid w:val="00CA3D4E"/>
    <w:rsid w:val="00CA4756"/>
    <w:rsid w:val="00CA47B5"/>
    <w:rsid w:val="00CA583E"/>
    <w:rsid w:val="00CA5B85"/>
    <w:rsid w:val="00CA5E73"/>
    <w:rsid w:val="00CA6010"/>
    <w:rsid w:val="00CA61B3"/>
    <w:rsid w:val="00CA66BF"/>
    <w:rsid w:val="00CA7223"/>
    <w:rsid w:val="00CB0687"/>
    <w:rsid w:val="00CB148F"/>
    <w:rsid w:val="00CB14FF"/>
    <w:rsid w:val="00CB15FF"/>
    <w:rsid w:val="00CB169E"/>
    <w:rsid w:val="00CB1CB7"/>
    <w:rsid w:val="00CB1D1E"/>
    <w:rsid w:val="00CB29E0"/>
    <w:rsid w:val="00CB4021"/>
    <w:rsid w:val="00CB440F"/>
    <w:rsid w:val="00CB4941"/>
    <w:rsid w:val="00CB509F"/>
    <w:rsid w:val="00CB6C0D"/>
    <w:rsid w:val="00CB6DEA"/>
    <w:rsid w:val="00CB750B"/>
    <w:rsid w:val="00CB7E33"/>
    <w:rsid w:val="00CB7E5C"/>
    <w:rsid w:val="00CC045A"/>
    <w:rsid w:val="00CC0805"/>
    <w:rsid w:val="00CC0F02"/>
    <w:rsid w:val="00CC29A0"/>
    <w:rsid w:val="00CC3086"/>
    <w:rsid w:val="00CC3359"/>
    <w:rsid w:val="00CC3BAF"/>
    <w:rsid w:val="00CC49B2"/>
    <w:rsid w:val="00CC5C0B"/>
    <w:rsid w:val="00CC64C1"/>
    <w:rsid w:val="00CC663C"/>
    <w:rsid w:val="00CC76F2"/>
    <w:rsid w:val="00CC7711"/>
    <w:rsid w:val="00CC7D89"/>
    <w:rsid w:val="00CD00C4"/>
    <w:rsid w:val="00CD260E"/>
    <w:rsid w:val="00CD269A"/>
    <w:rsid w:val="00CD271F"/>
    <w:rsid w:val="00CD2960"/>
    <w:rsid w:val="00CD2DD4"/>
    <w:rsid w:val="00CD47E4"/>
    <w:rsid w:val="00CD4E06"/>
    <w:rsid w:val="00CD56C6"/>
    <w:rsid w:val="00CD5714"/>
    <w:rsid w:val="00CD5C43"/>
    <w:rsid w:val="00CD6B44"/>
    <w:rsid w:val="00CD70F2"/>
    <w:rsid w:val="00CE0ABC"/>
    <w:rsid w:val="00CE1297"/>
    <w:rsid w:val="00CE160C"/>
    <w:rsid w:val="00CE18EA"/>
    <w:rsid w:val="00CE1CA5"/>
    <w:rsid w:val="00CE1E41"/>
    <w:rsid w:val="00CE21D9"/>
    <w:rsid w:val="00CE3DA7"/>
    <w:rsid w:val="00CE48E6"/>
    <w:rsid w:val="00CE4A20"/>
    <w:rsid w:val="00CE4D3D"/>
    <w:rsid w:val="00CE5741"/>
    <w:rsid w:val="00CE5FF0"/>
    <w:rsid w:val="00CE6077"/>
    <w:rsid w:val="00CE713B"/>
    <w:rsid w:val="00CE7232"/>
    <w:rsid w:val="00CE7B32"/>
    <w:rsid w:val="00CE7CB0"/>
    <w:rsid w:val="00CF00D8"/>
    <w:rsid w:val="00CF12BC"/>
    <w:rsid w:val="00CF19AF"/>
    <w:rsid w:val="00CF2B02"/>
    <w:rsid w:val="00CF2BDE"/>
    <w:rsid w:val="00CF31E8"/>
    <w:rsid w:val="00CF3243"/>
    <w:rsid w:val="00CF49A5"/>
    <w:rsid w:val="00CF4B34"/>
    <w:rsid w:val="00CF56DF"/>
    <w:rsid w:val="00CF6137"/>
    <w:rsid w:val="00CF63D3"/>
    <w:rsid w:val="00CF6B3C"/>
    <w:rsid w:val="00CF6D8D"/>
    <w:rsid w:val="00CF723E"/>
    <w:rsid w:val="00CF726E"/>
    <w:rsid w:val="00CF7624"/>
    <w:rsid w:val="00CF7DCF"/>
    <w:rsid w:val="00D00145"/>
    <w:rsid w:val="00D0137C"/>
    <w:rsid w:val="00D015DB"/>
    <w:rsid w:val="00D030FB"/>
    <w:rsid w:val="00D03285"/>
    <w:rsid w:val="00D04115"/>
    <w:rsid w:val="00D0422C"/>
    <w:rsid w:val="00D0458C"/>
    <w:rsid w:val="00D05349"/>
    <w:rsid w:val="00D06733"/>
    <w:rsid w:val="00D0689C"/>
    <w:rsid w:val="00D06BAF"/>
    <w:rsid w:val="00D06F15"/>
    <w:rsid w:val="00D07598"/>
    <w:rsid w:val="00D076D6"/>
    <w:rsid w:val="00D1015D"/>
    <w:rsid w:val="00D10371"/>
    <w:rsid w:val="00D10B12"/>
    <w:rsid w:val="00D10D42"/>
    <w:rsid w:val="00D11309"/>
    <w:rsid w:val="00D134DC"/>
    <w:rsid w:val="00D1501B"/>
    <w:rsid w:val="00D1544F"/>
    <w:rsid w:val="00D154E2"/>
    <w:rsid w:val="00D1580E"/>
    <w:rsid w:val="00D16145"/>
    <w:rsid w:val="00D16196"/>
    <w:rsid w:val="00D16756"/>
    <w:rsid w:val="00D1736C"/>
    <w:rsid w:val="00D1779D"/>
    <w:rsid w:val="00D17828"/>
    <w:rsid w:val="00D17A5A"/>
    <w:rsid w:val="00D215FF"/>
    <w:rsid w:val="00D21CAA"/>
    <w:rsid w:val="00D22475"/>
    <w:rsid w:val="00D22C4A"/>
    <w:rsid w:val="00D22EED"/>
    <w:rsid w:val="00D243A5"/>
    <w:rsid w:val="00D24BD0"/>
    <w:rsid w:val="00D24CCF"/>
    <w:rsid w:val="00D25286"/>
    <w:rsid w:val="00D260F9"/>
    <w:rsid w:val="00D27866"/>
    <w:rsid w:val="00D279AD"/>
    <w:rsid w:val="00D27BB8"/>
    <w:rsid w:val="00D27D88"/>
    <w:rsid w:val="00D30284"/>
    <w:rsid w:val="00D3096A"/>
    <w:rsid w:val="00D30CD8"/>
    <w:rsid w:val="00D30D08"/>
    <w:rsid w:val="00D310C2"/>
    <w:rsid w:val="00D3136E"/>
    <w:rsid w:val="00D315C6"/>
    <w:rsid w:val="00D32613"/>
    <w:rsid w:val="00D32C39"/>
    <w:rsid w:val="00D33AB3"/>
    <w:rsid w:val="00D36FEB"/>
    <w:rsid w:val="00D378A3"/>
    <w:rsid w:val="00D37B9D"/>
    <w:rsid w:val="00D40B5F"/>
    <w:rsid w:val="00D41034"/>
    <w:rsid w:val="00D41754"/>
    <w:rsid w:val="00D42700"/>
    <w:rsid w:val="00D42842"/>
    <w:rsid w:val="00D42C6C"/>
    <w:rsid w:val="00D43D9E"/>
    <w:rsid w:val="00D43E14"/>
    <w:rsid w:val="00D44C30"/>
    <w:rsid w:val="00D44DA8"/>
    <w:rsid w:val="00D46665"/>
    <w:rsid w:val="00D46E33"/>
    <w:rsid w:val="00D47001"/>
    <w:rsid w:val="00D501C7"/>
    <w:rsid w:val="00D5030E"/>
    <w:rsid w:val="00D507C1"/>
    <w:rsid w:val="00D50CFB"/>
    <w:rsid w:val="00D5129F"/>
    <w:rsid w:val="00D514E5"/>
    <w:rsid w:val="00D517DD"/>
    <w:rsid w:val="00D51AE7"/>
    <w:rsid w:val="00D51D58"/>
    <w:rsid w:val="00D528EC"/>
    <w:rsid w:val="00D52A32"/>
    <w:rsid w:val="00D5336F"/>
    <w:rsid w:val="00D5368B"/>
    <w:rsid w:val="00D53B68"/>
    <w:rsid w:val="00D53F4F"/>
    <w:rsid w:val="00D53FD4"/>
    <w:rsid w:val="00D5449A"/>
    <w:rsid w:val="00D544D5"/>
    <w:rsid w:val="00D547E8"/>
    <w:rsid w:val="00D54AAE"/>
    <w:rsid w:val="00D54AC5"/>
    <w:rsid w:val="00D54F51"/>
    <w:rsid w:val="00D55C7C"/>
    <w:rsid w:val="00D55ECD"/>
    <w:rsid w:val="00D56338"/>
    <w:rsid w:val="00D56DE3"/>
    <w:rsid w:val="00D601D6"/>
    <w:rsid w:val="00D60F3E"/>
    <w:rsid w:val="00D614F6"/>
    <w:rsid w:val="00D61984"/>
    <w:rsid w:val="00D63739"/>
    <w:rsid w:val="00D638AE"/>
    <w:rsid w:val="00D6455E"/>
    <w:rsid w:val="00D64C2D"/>
    <w:rsid w:val="00D64F36"/>
    <w:rsid w:val="00D66949"/>
    <w:rsid w:val="00D67045"/>
    <w:rsid w:val="00D67113"/>
    <w:rsid w:val="00D70501"/>
    <w:rsid w:val="00D7096E"/>
    <w:rsid w:val="00D710D9"/>
    <w:rsid w:val="00D7122A"/>
    <w:rsid w:val="00D7291D"/>
    <w:rsid w:val="00D74330"/>
    <w:rsid w:val="00D74987"/>
    <w:rsid w:val="00D752AF"/>
    <w:rsid w:val="00D75706"/>
    <w:rsid w:val="00D75D6C"/>
    <w:rsid w:val="00D76755"/>
    <w:rsid w:val="00D77064"/>
    <w:rsid w:val="00D77443"/>
    <w:rsid w:val="00D77455"/>
    <w:rsid w:val="00D77CB2"/>
    <w:rsid w:val="00D77E59"/>
    <w:rsid w:val="00D80361"/>
    <w:rsid w:val="00D8218A"/>
    <w:rsid w:val="00D83306"/>
    <w:rsid w:val="00D83572"/>
    <w:rsid w:val="00D83886"/>
    <w:rsid w:val="00D83888"/>
    <w:rsid w:val="00D83F80"/>
    <w:rsid w:val="00D84385"/>
    <w:rsid w:val="00D844E6"/>
    <w:rsid w:val="00D84787"/>
    <w:rsid w:val="00D8554E"/>
    <w:rsid w:val="00D86110"/>
    <w:rsid w:val="00D873C4"/>
    <w:rsid w:val="00D87F55"/>
    <w:rsid w:val="00D90E88"/>
    <w:rsid w:val="00D90F3C"/>
    <w:rsid w:val="00D91033"/>
    <w:rsid w:val="00D914D4"/>
    <w:rsid w:val="00D915F6"/>
    <w:rsid w:val="00D91A1F"/>
    <w:rsid w:val="00D91F3D"/>
    <w:rsid w:val="00D92072"/>
    <w:rsid w:val="00D94FFF"/>
    <w:rsid w:val="00D95206"/>
    <w:rsid w:val="00D95FCF"/>
    <w:rsid w:val="00D960A9"/>
    <w:rsid w:val="00D9692F"/>
    <w:rsid w:val="00D9760F"/>
    <w:rsid w:val="00D979BD"/>
    <w:rsid w:val="00D97F4F"/>
    <w:rsid w:val="00DA1DBE"/>
    <w:rsid w:val="00DA1F7B"/>
    <w:rsid w:val="00DA323A"/>
    <w:rsid w:val="00DA34D3"/>
    <w:rsid w:val="00DA3C46"/>
    <w:rsid w:val="00DA3C48"/>
    <w:rsid w:val="00DA3D3B"/>
    <w:rsid w:val="00DA4215"/>
    <w:rsid w:val="00DA4454"/>
    <w:rsid w:val="00DA4E81"/>
    <w:rsid w:val="00DA546F"/>
    <w:rsid w:val="00DA59E0"/>
    <w:rsid w:val="00DA5B5E"/>
    <w:rsid w:val="00DA5B89"/>
    <w:rsid w:val="00DA5FCE"/>
    <w:rsid w:val="00DA6058"/>
    <w:rsid w:val="00DA6236"/>
    <w:rsid w:val="00DA6664"/>
    <w:rsid w:val="00DA6DDB"/>
    <w:rsid w:val="00DA7059"/>
    <w:rsid w:val="00DA7340"/>
    <w:rsid w:val="00DA787E"/>
    <w:rsid w:val="00DB14EB"/>
    <w:rsid w:val="00DB15BF"/>
    <w:rsid w:val="00DB1617"/>
    <w:rsid w:val="00DB17CC"/>
    <w:rsid w:val="00DB1FC0"/>
    <w:rsid w:val="00DB2093"/>
    <w:rsid w:val="00DB3293"/>
    <w:rsid w:val="00DB354F"/>
    <w:rsid w:val="00DB3AAA"/>
    <w:rsid w:val="00DB3E43"/>
    <w:rsid w:val="00DB4639"/>
    <w:rsid w:val="00DB489E"/>
    <w:rsid w:val="00DB56BC"/>
    <w:rsid w:val="00DB5F40"/>
    <w:rsid w:val="00DB6B90"/>
    <w:rsid w:val="00DC0AE9"/>
    <w:rsid w:val="00DC0BD5"/>
    <w:rsid w:val="00DC0C04"/>
    <w:rsid w:val="00DC16B2"/>
    <w:rsid w:val="00DC18F4"/>
    <w:rsid w:val="00DC234B"/>
    <w:rsid w:val="00DC2463"/>
    <w:rsid w:val="00DC2866"/>
    <w:rsid w:val="00DC30E6"/>
    <w:rsid w:val="00DC3A0A"/>
    <w:rsid w:val="00DC51DF"/>
    <w:rsid w:val="00DC57E5"/>
    <w:rsid w:val="00DC611B"/>
    <w:rsid w:val="00DC6B68"/>
    <w:rsid w:val="00DC6C84"/>
    <w:rsid w:val="00DC71D7"/>
    <w:rsid w:val="00DC768F"/>
    <w:rsid w:val="00DC7C75"/>
    <w:rsid w:val="00DC7EDF"/>
    <w:rsid w:val="00DD0177"/>
    <w:rsid w:val="00DD07F2"/>
    <w:rsid w:val="00DD089C"/>
    <w:rsid w:val="00DD12E8"/>
    <w:rsid w:val="00DD17BC"/>
    <w:rsid w:val="00DD1EC4"/>
    <w:rsid w:val="00DD267E"/>
    <w:rsid w:val="00DD2958"/>
    <w:rsid w:val="00DD2A5A"/>
    <w:rsid w:val="00DD2E0C"/>
    <w:rsid w:val="00DD32E0"/>
    <w:rsid w:val="00DD377A"/>
    <w:rsid w:val="00DD383A"/>
    <w:rsid w:val="00DD3C43"/>
    <w:rsid w:val="00DD3DF0"/>
    <w:rsid w:val="00DD5D3C"/>
    <w:rsid w:val="00DD7CA6"/>
    <w:rsid w:val="00DE0021"/>
    <w:rsid w:val="00DE0257"/>
    <w:rsid w:val="00DE0BCE"/>
    <w:rsid w:val="00DE1657"/>
    <w:rsid w:val="00DE1BB4"/>
    <w:rsid w:val="00DE2F4D"/>
    <w:rsid w:val="00DE33FE"/>
    <w:rsid w:val="00DE40F3"/>
    <w:rsid w:val="00DE422F"/>
    <w:rsid w:val="00DE4912"/>
    <w:rsid w:val="00DE4C86"/>
    <w:rsid w:val="00DE4EA5"/>
    <w:rsid w:val="00DE528D"/>
    <w:rsid w:val="00DE5B18"/>
    <w:rsid w:val="00DE66FD"/>
    <w:rsid w:val="00DE69F8"/>
    <w:rsid w:val="00DE6F7F"/>
    <w:rsid w:val="00DE77E2"/>
    <w:rsid w:val="00DE78B1"/>
    <w:rsid w:val="00DF105C"/>
    <w:rsid w:val="00DF105E"/>
    <w:rsid w:val="00DF111D"/>
    <w:rsid w:val="00DF1BA2"/>
    <w:rsid w:val="00DF1C47"/>
    <w:rsid w:val="00DF2CEC"/>
    <w:rsid w:val="00DF30B7"/>
    <w:rsid w:val="00DF3706"/>
    <w:rsid w:val="00DF3727"/>
    <w:rsid w:val="00DF3809"/>
    <w:rsid w:val="00DF4142"/>
    <w:rsid w:val="00DF45A3"/>
    <w:rsid w:val="00DF6CD9"/>
    <w:rsid w:val="00DF7ED3"/>
    <w:rsid w:val="00E003BA"/>
    <w:rsid w:val="00E00704"/>
    <w:rsid w:val="00E01478"/>
    <w:rsid w:val="00E01889"/>
    <w:rsid w:val="00E01A99"/>
    <w:rsid w:val="00E01AFB"/>
    <w:rsid w:val="00E01E39"/>
    <w:rsid w:val="00E02BE5"/>
    <w:rsid w:val="00E02C90"/>
    <w:rsid w:val="00E030CE"/>
    <w:rsid w:val="00E038D6"/>
    <w:rsid w:val="00E03A94"/>
    <w:rsid w:val="00E04924"/>
    <w:rsid w:val="00E049F4"/>
    <w:rsid w:val="00E05313"/>
    <w:rsid w:val="00E058F7"/>
    <w:rsid w:val="00E05D3F"/>
    <w:rsid w:val="00E06B37"/>
    <w:rsid w:val="00E076E8"/>
    <w:rsid w:val="00E07945"/>
    <w:rsid w:val="00E07E9A"/>
    <w:rsid w:val="00E10CE9"/>
    <w:rsid w:val="00E11750"/>
    <w:rsid w:val="00E1353D"/>
    <w:rsid w:val="00E1402B"/>
    <w:rsid w:val="00E154A2"/>
    <w:rsid w:val="00E17007"/>
    <w:rsid w:val="00E20552"/>
    <w:rsid w:val="00E2176B"/>
    <w:rsid w:val="00E21776"/>
    <w:rsid w:val="00E2264D"/>
    <w:rsid w:val="00E22AD4"/>
    <w:rsid w:val="00E23054"/>
    <w:rsid w:val="00E233A3"/>
    <w:rsid w:val="00E23792"/>
    <w:rsid w:val="00E237E7"/>
    <w:rsid w:val="00E23974"/>
    <w:rsid w:val="00E23CB1"/>
    <w:rsid w:val="00E23E9A"/>
    <w:rsid w:val="00E24629"/>
    <w:rsid w:val="00E249CC"/>
    <w:rsid w:val="00E251E8"/>
    <w:rsid w:val="00E25C29"/>
    <w:rsid w:val="00E25E1E"/>
    <w:rsid w:val="00E26362"/>
    <w:rsid w:val="00E2687C"/>
    <w:rsid w:val="00E26C12"/>
    <w:rsid w:val="00E26C68"/>
    <w:rsid w:val="00E26DDB"/>
    <w:rsid w:val="00E27249"/>
    <w:rsid w:val="00E272EF"/>
    <w:rsid w:val="00E27645"/>
    <w:rsid w:val="00E27669"/>
    <w:rsid w:val="00E276BF"/>
    <w:rsid w:val="00E30B55"/>
    <w:rsid w:val="00E30D38"/>
    <w:rsid w:val="00E31035"/>
    <w:rsid w:val="00E3168B"/>
    <w:rsid w:val="00E32BEA"/>
    <w:rsid w:val="00E33A3F"/>
    <w:rsid w:val="00E341E1"/>
    <w:rsid w:val="00E34950"/>
    <w:rsid w:val="00E34C10"/>
    <w:rsid w:val="00E34D49"/>
    <w:rsid w:val="00E34D6F"/>
    <w:rsid w:val="00E35068"/>
    <w:rsid w:val="00E3589B"/>
    <w:rsid w:val="00E35AF1"/>
    <w:rsid w:val="00E36E6B"/>
    <w:rsid w:val="00E36FF9"/>
    <w:rsid w:val="00E37473"/>
    <w:rsid w:val="00E40949"/>
    <w:rsid w:val="00E41165"/>
    <w:rsid w:val="00E41402"/>
    <w:rsid w:val="00E42616"/>
    <w:rsid w:val="00E42A66"/>
    <w:rsid w:val="00E42E13"/>
    <w:rsid w:val="00E44945"/>
    <w:rsid w:val="00E45C17"/>
    <w:rsid w:val="00E465BB"/>
    <w:rsid w:val="00E47549"/>
    <w:rsid w:val="00E47992"/>
    <w:rsid w:val="00E5054A"/>
    <w:rsid w:val="00E511FA"/>
    <w:rsid w:val="00E513AB"/>
    <w:rsid w:val="00E51B0B"/>
    <w:rsid w:val="00E523D9"/>
    <w:rsid w:val="00E526D0"/>
    <w:rsid w:val="00E52A3E"/>
    <w:rsid w:val="00E5360A"/>
    <w:rsid w:val="00E53CFB"/>
    <w:rsid w:val="00E54745"/>
    <w:rsid w:val="00E55C66"/>
    <w:rsid w:val="00E56A9A"/>
    <w:rsid w:val="00E579FB"/>
    <w:rsid w:val="00E57EA0"/>
    <w:rsid w:val="00E606A5"/>
    <w:rsid w:val="00E60AE1"/>
    <w:rsid w:val="00E60F91"/>
    <w:rsid w:val="00E60FB3"/>
    <w:rsid w:val="00E6194F"/>
    <w:rsid w:val="00E62535"/>
    <w:rsid w:val="00E6286A"/>
    <w:rsid w:val="00E62C5C"/>
    <w:rsid w:val="00E63031"/>
    <w:rsid w:val="00E6314E"/>
    <w:rsid w:val="00E63625"/>
    <w:rsid w:val="00E636E6"/>
    <w:rsid w:val="00E63EA7"/>
    <w:rsid w:val="00E64047"/>
    <w:rsid w:val="00E659A4"/>
    <w:rsid w:val="00E67111"/>
    <w:rsid w:val="00E70114"/>
    <w:rsid w:val="00E70F44"/>
    <w:rsid w:val="00E71346"/>
    <w:rsid w:val="00E71556"/>
    <w:rsid w:val="00E717A1"/>
    <w:rsid w:val="00E72B55"/>
    <w:rsid w:val="00E731F9"/>
    <w:rsid w:val="00E734AB"/>
    <w:rsid w:val="00E7428B"/>
    <w:rsid w:val="00E75440"/>
    <w:rsid w:val="00E75563"/>
    <w:rsid w:val="00E763C2"/>
    <w:rsid w:val="00E7645E"/>
    <w:rsid w:val="00E768B9"/>
    <w:rsid w:val="00E76A63"/>
    <w:rsid w:val="00E77E0D"/>
    <w:rsid w:val="00E8022D"/>
    <w:rsid w:val="00E80AA7"/>
    <w:rsid w:val="00E82392"/>
    <w:rsid w:val="00E82AE4"/>
    <w:rsid w:val="00E82FA0"/>
    <w:rsid w:val="00E8326C"/>
    <w:rsid w:val="00E83275"/>
    <w:rsid w:val="00E839FC"/>
    <w:rsid w:val="00E83D7E"/>
    <w:rsid w:val="00E83DE4"/>
    <w:rsid w:val="00E83EAB"/>
    <w:rsid w:val="00E83F49"/>
    <w:rsid w:val="00E84153"/>
    <w:rsid w:val="00E849BE"/>
    <w:rsid w:val="00E84DE5"/>
    <w:rsid w:val="00E865F4"/>
    <w:rsid w:val="00E869D3"/>
    <w:rsid w:val="00E8766F"/>
    <w:rsid w:val="00E9128C"/>
    <w:rsid w:val="00E922F4"/>
    <w:rsid w:val="00E93BE6"/>
    <w:rsid w:val="00E947B8"/>
    <w:rsid w:val="00E94950"/>
    <w:rsid w:val="00E94D3C"/>
    <w:rsid w:val="00E951FE"/>
    <w:rsid w:val="00E95A58"/>
    <w:rsid w:val="00E96467"/>
    <w:rsid w:val="00E966AF"/>
    <w:rsid w:val="00E973B1"/>
    <w:rsid w:val="00E97903"/>
    <w:rsid w:val="00E97E49"/>
    <w:rsid w:val="00EA0899"/>
    <w:rsid w:val="00EA0E92"/>
    <w:rsid w:val="00EA24E2"/>
    <w:rsid w:val="00EA293E"/>
    <w:rsid w:val="00EA376D"/>
    <w:rsid w:val="00EA41DC"/>
    <w:rsid w:val="00EA44E2"/>
    <w:rsid w:val="00EA45FE"/>
    <w:rsid w:val="00EA468A"/>
    <w:rsid w:val="00EA4D7A"/>
    <w:rsid w:val="00EA4EB8"/>
    <w:rsid w:val="00EA5F29"/>
    <w:rsid w:val="00EA70B5"/>
    <w:rsid w:val="00EA77BF"/>
    <w:rsid w:val="00EA7813"/>
    <w:rsid w:val="00EA7819"/>
    <w:rsid w:val="00EB0197"/>
    <w:rsid w:val="00EB0281"/>
    <w:rsid w:val="00EB1AB0"/>
    <w:rsid w:val="00EB1DA2"/>
    <w:rsid w:val="00EB2F39"/>
    <w:rsid w:val="00EB2FB1"/>
    <w:rsid w:val="00EB35DA"/>
    <w:rsid w:val="00EB3FDD"/>
    <w:rsid w:val="00EB44A7"/>
    <w:rsid w:val="00EB541B"/>
    <w:rsid w:val="00EB5CFA"/>
    <w:rsid w:val="00EB7839"/>
    <w:rsid w:val="00EC255E"/>
    <w:rsid w:val="00EC3E49"/>
    <w:rsid w:val="00EC4714"/>
    <w:rsid w:val="00EC4B53"/>
    <w:rsid w:val="00EC4D06"/>
    <w:rsid w:val="00EC599F"/>
    <w:rsid w:val="00EC5B6B"/>
    <w:rsid w:val="00EC678D"/>
    <w:rsid w:val="00EC6BD9"/>
    <w:rsid w:val="00EC7DC0"/>
    <w:rsid w:val="00ED0525"/>
    <w:rsid w:val="00ED0F5C"/>
    <w:rsid w:val="00ED11AE"/>
    <w:rsid w:val="00ED1916"/>
    <w:rsid w:val="00ED1B2F"/>
    <w:rsid w:val="00ED1C82"/>
    <w:rsid w:val="00ED28AC"/>
    <w:rsid w:val="00ED2A9C"/>
    <w:rsid w:val="00ED40F6"/>
    <w:rsid w:val="00ED48BA"/>
    <w:rsid w:val="00ED4A12"/>
    <w:rsid w:val="00ED4B6F"/>
    <w:rsid w:val="00ED64B0"/>
    <w:rsid w:val="00ED64BA"/>
    <w:rsid w:val="00ED7E0E"/>
    <w:rsid w:val="00EE22AB"/>
    <w:rsid w:val="00EE2894"/>
    <w:rsid w:val="00EE289C"/>
    <w:rsid w:val="00EE2B45"/>
    <w:rsid w:val="00EE2BE2"/>
    <w:rsid w:val="00EE5453"/>
    <w:rsid w:val="00EE55BD"/>
    <w:rsid w:val="00EE593D"/>
    <w:rsid w:val="00EE6C63"/>
    <w:rsid w:val="00EF07E3"/>
    <w:rsid w:val="00EF0B43"/>
    <w:rsid w:val="00EF157F"/>
    <w:rsid w:val="00EF1812"/>
    <w:rsid w:val="00EF219B"/>
    <w:rsid w:val="00EF22D2"/>
    <w:rsid w:val="00EF27C7"/>
    <w:rsid w:val="00EF2D95"/>
    <w:rsid w:val="00EF34F8"/>
    <w:rsid w:val="00EF3775"/>
    <w:rsid w:val="00EF3FC6"/>
    <w:rsid w:val="00EF4ED9"/>
    <w:rsid w:val="00EF51FB"/>
    <w:rsid w:val="00EF5A80"/>
    <w:rsid w:val="00EF6018"/>
    <w:rsid w:val="00EF60C1"/>
    <w:rsid w:val="00EF66E1"/>
    <w:rsid w:val="00EF66EE"/>
    <w:rsid w:val="00EF6E76"/>
    <w:rsid w:val="00EF76A6"/>
    <w:rsid w:val="00EF777E"/>
    <w:rsid w:val="00F00CAD"/>
    <w:rsid w:val="00F01193"/>
    <w:rsid w:val="00F01197"/>
    <w:rsid w:val="00F02B9F"/>
    <w:rsid w:val="00F046F1"/>
    <w:rsid w:val="00F04715"/>
    <w:rsid w:val="00F0575A"/>
    <w:rsid w:val="00F057CE"/>
    <w:rsid w:val="00F066BA"/>
    <w:rsid w:val="00F06C32"/>
    <w:rsid w:val="00F06DDB"/>
    <w:rsid w:val="00F07A48"/>
    <w:rsid w:val="00F1007A"/>
    <w:rsid w:val="00F1159A"/>
    <w:rsid w:val="00F11AF9"/>
    <w:rsid w:val="00F11E50"/>
    <w:rsid w:val="00F121C7"/>
    <w:rsid w:val="00F126E8"/>
    <w:rsid w:val="00F13082"/>
    <w:rsid w:val="00F13A0C"/>
    <w:rsid w:val="00F13BEF"/>
    <w:rsid w:val="00F14A03"/>
    <w:rsid w:val="00F14DB1"/>
    <w:rsid w:val="00F14FBF"/>
    <w:rsid w:val="00F1500C"/>
    <w:rsid w:val="00F15F45"/>
    <w:rsid w:val="00F1610F"/>
    <w:rsid w:val="00F16A4B"/>
    <w:rsid w:val="00F16A93"/>
    <w:rsid w:val="00F170A7"/>
    <w:rsid w:val="00F17A85"/>
    <w:rsid w:val="00F20994"/>
    <w:rsid w:val="00F20DF2"/>
    <w:rsid w:val="00F210FF"/>
    <w:rsid w:val="00F214E6"/>
    <w:rsid w:val="00F22580"/>
    <w:rsid w:val="00F22AFC"/>
    <w:rsid w:val="00F23198"/>
    <w:rsid w:val="00F238BC"/>
    <w:rsid w:val="00F23D46"/>
    <w:rsid w:val="00F23D80"/>
    <w:rsid w:val="00F24649"/>
    <w:rsid w:val="00F248C4"/>
    <w:rsid w:val="00F24980"/>
    <w:rsid w:val="00F24FE5"/>
    <w:rsid w:val="00F25D32"/>
    <w:rsid w:val="00F261FE"/>
    <w:rsid w:val="00F26242"/>
    <w:rsid w:val="00F26548"/>
    <w:rsid w:val="00F271F2"/>
    <w:rsid w:val="00F2751D"/>
    <w:rsid w:val="00F318DE"/>
    <w:rsid w:val="00F3259E"/>
    <w:rsid w:val="00F32EE4"/>
    <w:rsid w:val="00F348F2"/>
    <w:rsid w:val="00F34A8C"/>
    <w:rsid w:val="00F351D6"/>
    <w:rsid w:val="00F3550A"/>
    <w:rsid w:val="00F3560C"/>
    <w:rsid w:val="00F35A09"/>
    <w:rsid w:val="00F35D82"/>
    <w:rsid w:val="00F3614F"/>
    <w:rsid w:val="00F367D7"/>
    <w:rsid w:val="00F406C1"/>
    <w:rsid w:val="00F4082D"/>
    <w:rsid w:val="00F40A44"/>
    <w:rsid w:val="00F42876"/>
    <w:rsid w:val="00F441E7"/>
    <w:rsid w:val="00F441FC"/>
    <w:rsid w:val="00F44EA1"/>
    <w:rsid w:val="00F4606B"/>
    <w:rsid w:val="00F4674F"/>
    <w:rsid w:val="00F46CDD"/>
    <w:rsid w:val="00F475B3"/>
    <w:rsid w:val="00F47831"/>
    <w:rsid w:val="00F47CD5"/>
    <w:rsid w:val="00F500CA"/>
    <w:rsid w:val="00F50A4B"/>
    <w:rsid w:val="00F51729"/>
    <w:rsid w:val="00F52003"/>
    <w:rsid w:val="00F52311"/>
    <w:rsid w:val="00F5297C"/>
    <w:rsid w:val="00F52D85"/>
    <w:rsid w:val="00F54CBD"/>
    <w:rsid w:val="00F54F9F"/>
    <w:rsid w:val="00F555E3"/>
    <w:rsid w:val="00F56057"/>
    <w:rsid w:val="00F5667F"/>
    <w:rsid w:val="00F56781"/>
    <w:rsid w:val="00F5777C"/>
    <w:rsid w:val="00F60428"/>
    <w:rsid w:val="00F60795"/>
    <w:rsid w:val="00F60C8E"/>
    <w:rsid w:val="00F60F0B"/>
    <w:rsid w:val="00F610D2"/>
    <w:rsid w:val="00F61665"/>
    <w:rsid w:val="00F61B77"/>
    <w:rsid w:val="00F61EB7"/>
    <w:rsid w:val="00F630DC"/>
    <w:rsid w:val="00F634B0"/>
    <w:rsid w:val="00F638F5"/>
    <w:rsid w:val="00F63E81"/>
    <w:rsid w:val="00F6463A"/>
    <w:rsid w:val="00F64BD6"/>
    <w:rsid w:val="00F6658C"/>
    <w:rsid w:val="00F66E14"/>
    <w:rsid w:val="00F6781E"/>
    <w:rsid w:val="00F70538"/>
    <w:rsid w:val="00F70705"/>
    <w:rsid w:val="00F70C76"/>
    <w:rsid w:val="00F71206"/>
    <w:rsid w:val="00F71636"/>
    <w:rsid w:val="00F71655"/>
    <w:rsid w:val="00F71CC4"/>
    <w:rsid w:val="00F721A9"/>
    <w:rsid w:val="00F722CD"/>
    <w:rsid w:val="00F72B0A"/>
    <w:rsid w:val="00F73962"/>
    <w:rsid w:val="00F743D0"/>
    <w:rsid w:val="00F74983"/>
    <w:rsid w:val="00F74C43"/>
    <w:rsid w:val="00F74F34"/>
    <w:rsid w:val="00F76249"/>
    <w:rsid w:val="00F76C80"/>
    <w:rsid w:val="00F76CC7"/>
    <w:rsid w:val="00F76FBC"/>
    <w:rsid w:val="00F771E4"/>
    <w:rsid w:val="00F77AF7"/>
    <w:rsid w:val="00F77E2D"/>
    <w:rsid w:val="00F77FDF"/>
    <w:rsid w:val="00F807F5"/>
    <w:rsid w:val="00F81BAE"/>
    <w:rsid w:val="00F81DF4"/>
    <w:rsid w:val="00F81F89"/>
    <w:rsid w:val="00F82D2D"/>
    <w:rsid w:val="00F82F1A"/>
    <w:rsid w:val="00F8415F"/>
    <w:rsid w:val="00F842E3"/>
    <w:rsid w:val="00F85B8E"/>
    <w:rsid w:val="00F862B7"/>
    <w:rsid w:val="00F862BB"/>
    <w:rsid w:val="00F869DC"/>
    <w:rsid w:val="00F86AD2"/>
    <w:rsid w:val="00F87366"/>
    <w:rsid w:val="00F90410"/>
    <w:rsid w:val="00F91306"/>
    <w:rsid w:val="00F92259"/>
    <w:rsid w:val="00F93A7C"/>
    <w:rsid w:val="00F95F86"/>
    <w:rsid w:val="00F97458"/>
    <w:rsid w:val="00F9783C"/>
    <w:rsid w:val="00F97D48"/>
    <w:rsid w:val="00F97FFE"/>
    <w:rsid w:val="00FA06BC"/>
    <w:rsid w:val="00FA0B4B"/>
    <w:rsid w:val="00FA0D09"/>
    <w:rsid w:val="00FA1B10"/>
    <w:rsid w:val="00FA3497"/>
    <w:rsid w:val="00FA48FF"/>
    <w:rsid w:val="00FA5B1D"/>
    <w:rsid w:val="00FA6548"/>
    <w:rsid w:val="00FA6D3D"/>
    <w:rsid w:val="00FA70F2"/>
    <w:rsid w:val="00FA7743"/>
    <w:rsid w:val="00FB10C1"/>
    <w:rsid w:val="00FB17BD"/>
    <w:rsid w:val="00FB20C8"/>
    <w:rsid w:val="00FB3E0A"/>
    <w:rsid w:val="00FB4326"/>
    <w:rsid w:val="00FB6635"/>
    <w:rsid w:val="00FB768E"/>
    <w:rsid w:val="00FB7794"/>
    <w:rsid w:val="00FB781C"/>
    <w:rsid w:val="00FB7D55"/>
    <w:rsid w:val="00FC118F"/>
    <w:rsid w:val="00FC150B"/>
    <w:rsid w:val="00FC16AB"/>
    <w:rsid w:val="00FC2210"/>
    <w:rsid w:val="00FC2271"/>
    <w:rsid w:val="00FC2765"/>
    <w:rsid w:val="00FC35FC"/>
    <w:rsid w:val="00FC3878"/>
    <w:rsid w:val="00FC38B4"/>
    <w:rsid w:val="00FC39C1"/>
    <w:rsid w:val="00FC3D99"/>
    <w:rsid w:val="00FC41DF"/>
    <w:rsid w:val="00FC428F"/>
    <w:rsid w:val="00FC44DF"/>
    <w:rsid w:val="00FC491A"/>
    <w:rsid w:val="00FC4C54"/>
    <w:rsid w:val="00FC4D29"/>
    <w:rsid w:val="00FC5426"/>
    <w:rsid w:val="00FC5A40"/>
    <w:rsid w:val="00FC7961"/>
    <w:rsid w:val="00FC7C23"/>
    <w:rsid w:val="00FD10EB"/>
    <w:rsid w:val="00FD157F"/>
    <w:rsid w:val="00FD2B8A"/>
    <w:rsid w:val="00FD2D5E"/>
    <w:rsid w:val="00FD2DCB"/>
    <w:rsid w:val="00FD3FE8"/>
    <w:rsid w:val="00FD42F7"/>
    <w:rsid w:val="00FD43C3"/>
    <w:rsid w:val="00FD4603"/>
    <w:rsid w:val="00FD5080"/>
    <w:rsid w:val="00FD53A6"/>
    <w:rsid w:val="00FD5A46"/>
    <w:rsid w:val="00FD5C0A"/>
    <w:rsid w:val="00FD5D24"/>
    <w:rsid w:val="00FD6339"/>
    <w:rsid w:val="00FD6425"/>
    <w:rsid w:val="00FD6EF1"/>
    <w:rsid w:val="00FD6EF8"/>
    <w:rsid w:val="00FD747F"/>
    <w:rsid w:val="00FE0285"/>
    <w:rsid w:val="00FE17C6"/>
    <w:rsid w:val="00FE27EF"/>
    <w:rsid w:val="00FE2BB9"/>
    <w:rsid w:val="00FE2CE8"/>
    <w:rsid w:val="00FE30F1"/>
    <w:rsid w:val="00FE33C6"/>
    <w:rsid w:val="00FE4B69"/>
    <w:rsid w:val="00FE4D18"/>
    <w:rsid w:val="00FE4E45"/>
    <w:rsid w:val="00FE5D34"/>
    <w:rsid w:val="00FE611F"/>
    <w:rsid w:val="00FE6AB4"/>
    <w:rsid w:val="00FE708A"/>
    <w:rsid w:val="00FE709A"/>
    <w:rsid w:val="00FE7390"/>
    <w:rsid w:val="00FF08ED"/>
    <w:rsid w:val="00FF1232"/>
    <w:rsid w:val="00FF1517"/>
    <w:rsid w:val="00FF1AA1"/>
    <w:rsid w:val="00FF1F85"/>
    <w:rsid w:val="00FF213D"/>
    <w:rsid w:val="00FF2F6A"/>
    <w:rsid w:val="00FF38FE"/>
    <w:rsid w:val="00FF4E85"/>
    <w:rsid w:val="00FF6123"/>
    <w:rsid w:val="00FF640E"/>
    <w:rsid w:val="00FF6E4F"/>
    <w:rsid w:val="00FF6FDE"/>
    <w:rsid w:val="09B64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7240AB48"/>
  <w15:docId w15:val="{F89BA9C8-2CF8-4D80-BF4D-7A7AF8AC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lsdException w:name="annotation text" w:semiHidden="1"/>
    <w:lsdException w:name="header" w:qFormat="1"/>
    <w:lsdException w:name="footer" w:uiPriority="99"/>
    <w:lsdException w:name="index heading" w:semiHidden="1"/>
    <w:lsdException w:name="caption" w:qFormat="1"/>
    <w:lsdException w:name="table of figures" w:semiHidden="1"/>
    <w:lsdException w:name="footnote reference" w:semiHidden="1" w:unhideWhenUsed="1"/>
    <w:lsdException w:name="annotation reference" w:semiHidden="1"/>
    <w:lsdException w:name="line number" w:semiHidden="1" w:unhideWhenUsed="1"/>
    <w:lsdException w:name="page number" w:qFormat="1"/>
    <w:lsdException w:name="endnote reference" w:semiHidden="1" w:unhideWhenUsed="1"/>
    <w:lsdException w:name="endnote text" w:semiHidden="1"/>
    <w:lsdException w:name="table of authorities" w:semiHidden="1"/>
    <w:lsdException w:name="macro" w:semiHidden="1"/>
    <w:lsdException w:name="toa heading" w:semiHidden="1"/>
    <w:lsdException w:name="List 4"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3" w:qFormat="1"/>
    <w:lsdException w:name="Hyperlink" w:uiPriority="99"/>
    <w:lsdException w:name="FollowedHyperlink" w:semiHidden="1" w:unhideWhenUsed="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rsid w:val="001E6BB6"/>
    <w:pPr>
      <w:widowControl w:val="0"/>
      <w:adjustRightInd w:val="0"/>
      <w:spacing w:before="100" w:line="360" w:lineRule="auto"/>
      <w:textAlignment w:val="baseline"/>
    </w:pPr>
    <w:rPr>
      <w:rFonts w:ascii="Arial" w:hAnsi="Arial"/>
      <w:sz w:val="21"/>
    </w:rPr>
  </w:style>
  <w:style w:type="paragraph" w:styleId="1">
    <w:name w:val="heading 1"/>
    <w:basedOn w:val="a7"/>
    <w:next w:val="a7"/>
    <w:link w:val="10"/>
    <w:qFormat/>
    <w:pPr>
      <w:keepNext/>
      <w:keepLines/>
      <w:numPr>
        <w:numId w:val="1"/>
      </w:numPr>
      <w:snapToGrid w:val="0"/>
      <w:spacing w:before="0"/>
      <w:jc w:val="center"/>
      <w:textAlignment w:val="auto"/>
      <w:outlineLvl w:val="0"/>
    </w:pPr>
    <w:rPr>
      <w:rFonts w:eastAsia="黑体"/>
      <w:sz w:val="30"/>
      <w:szCs w:val="28"/>
    </w:rPr>
  </w:style>
  <w:style w:type="paragraph" w:styleId="20">
    <w:name w:val="heading 2"/>
    <w:basedOn w:val="a7"/>
    <w:next w:val="a7"/>
    <w:link w:val="22"/>
    <w:qFormat/>
    <w:pPr>
      <w:keepNext/>
      <w:keepLines/>
      <w:numPr>
        <w:ilvl w:val="1"/>
        <w:numId w:val="1"/>
      </w:numPr>
      <w:tabs>
        <w:tab w:val="left" w:pos="851"/>
        <w:tab w:val="left" w:pos="4157"/>
        <w:tab w:val="left" w:pos="4508"/>
      </w:tabs>
      <w:adjustRightInd/>
      <w:spacing w:before="0" w:afterLines="50"/>
      <w:textAlignment w:val="auto"/>
      <w:outlineLvl w:val="1"/>
    </w:pPr>
    <w:rPr>
      <w:rFonts w:eastAsia="黑体"/>
      <w:kern w:val="2"/>
      <w:sz w:val="30"/>
      <w:szCs w:val="24"/>
    </w:rPr>
  </w:style>
  <w:style w:type="paragraph" w:styleId="3">
    <w:name w:val="heading 3"/>
    <w:basedOn w:val="a7"/>
    <w:next w:val="a7"/>
    <w:link w:val="31"/>
    <w:qFormat/>
    <w:pPr>
      <w:keepNext/>
      <w:keepLines/>
      <w:numPr>
        <w:ilvl w:val="2"/>
        <w:numId w:val="1"/>
      </w:numPr>
      <w:adjustRightInd/>
      <w:spacing w:before="0" w:afterLines="50"/>
      <w:textAlignment w:val="auto"/>
      <w:outlineLvl w:val="2"/>
    </w:pPr>
    <w:rPr>
      <w:b/>
      <w:kern w:val="2"/>
      <w:sz w:val="28"/>
    </w:rPr>
  </w:style>
  <w:style w:type="paragraph" w:styleId="4">
    <w:name w:val="heading 4"/>
    <w:basedOn w:val="a7"/>
    <w:next w:val="a7"/>
    <w:link w:val="40"/>
    <w:qFormat/>
    <w:pPr>
      <w:keepNext/>
      <w:keepLines/>
      <w:numPr>
        <w:ilvl w:val="3"/>
        <w:numId w:val="1"/>
      </w:numPr>
      <w:adjustRightInd/>
      <w:spacing w:before="120" w:line="300" w:lineRule="auto"/>
      <w:textAlignment w:val="auto"/>
      <w:outlineLvl w:val="3"/>
    </w:pPr>
    <w:rPr>
      <w:b/>
      <w:kern w:val="2"/>
      <w:sz w:val="24"/>
    </w:rPr>
  </w:style>
  <w:style w:type="paragraph" w:styleId="50">
    <w:name w:val="heading 5"/>
    <w:basedOn w:val="a7"/>
    <w:next w:val="a7"/>
    <w:qFormat/>
    <w:pPr>
      <w:keepNext/>
      <w:keepLines/>
      <w:numPr>
        <w:ilvl w:val="4"/>
        <w:numId w:val="1"/>
      </w:numPr>
      <w:adjustRightInd/>
      <w:spacing w:before="120" w:line="300" w:lineRule="auto"/>
      <w:textAlignment w:val="auto"/>
      <w:outlineLvl w:val="4"/>
    </w:pPr>
    <w:rPr>
      <w:bCs/>
      <w:kern w:val="2"/>
      <w:sz w:val="24"/>
    </w:rPr>
  </w:style>
  <w:style w:type="paragraph" w:styleId="6">
    <w:name w:val="heading 6"/>
    <w:basedOn w:val="a7"/>
    <w:next w:val="a7"/>
    <w:qFormat/>
    <w:pPr>
      <w:keepNext/>
      <w:keepLines/>
      <w:numPr>
        <w:ilvl w:val="5"/>
        <w:numId w:val="1"/>
      </w:numPr>
      <w:adjustRightInd/>
      <w:spacing w:before="120" w:after="120" w:line="240" w:lineRule="auto"/>
      <w:textAlignment w:val="auto"/>
      <w:outlineLvl w:val="5"/>
    </w:pPr>
    <w:rPr>
      <w:bCs/>
      <w:kern w:val="2"/>
    </w:rPr>
  </w:style>
  <w:style w:type="paragraph" w:styleId="7">
    <w:name w:val="heading 7"/>
    <w:basedOn w:val="a7"/>
    <w:next w:val="a7"/>
    <w:qFormat/>
    <w:pPr>
      <w:keepNext/>
      <w:keepLines/>
      <w:numPr>
        <w:ilvl w:val="6"/>
        <w:numId w:val="1"/>
      </w:numPr>
      <w:tabs>
        <w:tab w:val="left" w:pos="2520"/>
      </w:tabs>
      <w:spacing w:before="120" w:line="319" w:lineRule="auto"/>
      <w:outlineLvl w:val="6"/>
    </w:pPr>
    <w:rPr>
      <w:bCs/>
    </w:rPr>
  </w:style>
  <w:style w:type="paragraph" w:styleId="8">
    <w:name w:val="heading 8"/>
    <w:basedOn w:val="a7"/>
    <w:next w:val="a7"/>
    <w:qFormat/>
    <w:pPr>
      <w:keepNext/>
      <w:keepLines/>
      <w:numPr>
        <w:ilvl w:val="7"/>
        <w:numId w:val="1"/>
      </w:numPr>
      <w:spacing w:before="120" w:line="300" w:lineRule="auto"/>
      <w:outlineLvl w:val="7"/>
    </w:pPr>
  </w:style>
  <w:style w:type="paragraph" w:styleId="9">
    <w:name w:val="heading 9"/>
    <w:basedOn w:val="a7"/>
    <w:next w:val="a7"/>
    <w:qFormat/>
    <w:pPr>
      <w:numPr>
        <w:ilvl w:val="8"/>
        <w:numId w:val="1"/>
      </w:numPr>
      <w:tabs>
        <w:tab w:val="left" w:pos="3240"/>
      </w:tabs>
      <w:outlineLvl w:val="8"/>
    </w:pPr>
  </w:style>
  <w:style w:type="character" w:default="1" w:styleId="a8">
    <w:name w:val="Default Paragraph Font"/>
    <w:uiPriority w:val="1"/>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32">
    <w:name w:val="List 3"/>
    <w:basedOn w:val="23"/>
    <w:pPr>
      <w:tabs>
        <w:tab w:val="left" w:pos="1274"/>
      </w:tabs>
      <w:ind w:leftChars="400" w:left="1260" w:hangingChars="200" w:hanging="200"/>
    </w:pPr>
  </w:style>
  <w:style w:type="paragraph" w:styleId="23">
    <w:name w:val="List 2"/>
    <w:basedOn w:val="12"/>
    <w:pPr>
      <w:tabs>
        <w:tab w:val="left" w:pos="900"/>
      </w:tabs>
      <w:ind w:left="900"/>
    </w:pPr>
  </w:style>
  <w:style w:type="paragraph" w:customStyle="1" w:styleId="12">
    <w:name w:val="列表 1"/>
    <w:basedOn w:val="a7"/>
    <w:qFormat/>
    <w:pPr>
      <w:tabs>
        <w:tab w:val="left" w:pos="420"/>
      </w:tabs>
      <w:spacing w:before="60" w:after="60" w:line="300" w:lineRule="auto"/>
      <w:ind w:left="420" w:hanging="420"/>
    </w:pPr>
  </w:style>
  <w:style w:type="paragraph" w:styleId="ab">
    <w:name w:val="annotation subject"/>
    <w:basedOn w:val="ac"/>
    <w:next w:val="ac"/>
    <w:semiHidden/>
    <w:rPr>
      <w:b/>
      <w:bCs/>
    </w:rPr>
  </w:style>
  <w:style w:type="paragraph" w:styleId="ac">
    <w:name w:val="annotation text"/>
    <w:basedOn w:val="a7"/>
    <w:semiHidden/>
    <w:pPr>
      <w:widowControl/>
      <w:adjustRightInd/>
      <w:spacing w:before="240" w:after="120" w:line="288" w:lineRule="auto"/>
      <w:ind w:firstLine="454"/>
      <w:textAlignment w:val="auto"/>
    </w:pPr>
    <w:rPr>
      <w:rFonts w:ascii="Times New Roman" w:hAnsi="Times New Roman"/>
      <w:szCs w:val="24"/>
    </w:rPr>
  </w:style>
  <w:style w:type="paragraph" w:styleId="TOC7">
    <w:name w:val="toc 7"/>
    <w:basedOn w:val="a7"/>
    <w:next w:val="a7"/>
    <w:uiPriority w:val="39"/>
    <w:pPr>
      <w:adjustRightInd/>
      <w:spacing w:before="0" w:line="240" w:lineRule="auto"/>
      <w:ind w:leftChars="1200" w:left="2520"/>
      <w:jc w:val="both"/>
      <w:textAlignment w:val="auto"/>
    </w:pPr>
    <w:rPr>
      <w:rFonts w:ascii="Times New Roman" w:hAnsi="Times New Roman"/>
      <w:kern w:val="2"/>
      <w:szCs w:val="24"/>
    </w:rPr>
  </w:style>
  <w:style w:type="paragraph" w:styleId="ad">
    <w:name w:val="Body Text First Indent"/>
    <w:basedOn w:val="ae"/>
    <w:pPr>
      <w:adjustRightInd w:val="0"/>
      <w:spacing w:before="100" w:after="120" w:line="360" w:lineRule="auto"/>
      <w:ind w:firstLineChars="100" w:firstLine="420"/>
      <w:jc w:val="left"/>
      <w:textAlignment w:val="baseline"/>
    </w:pPr>
    <w:rPr>
      <w:rFonts w:ascii="Arial" w:hAnsi="Arial"/>
      <w:kern w:val="0"/>
      <w:sz w:val="21"/>
      <w:szCs w:val="20"/>
    </w:rPr>
  </w:style>
  <w:style w:type="paragraph" w:styleId="ae">
    <w:name w:val="Body Text"/>
    <w:basedOn w:val="a7"/>
    <w:qFormat/>
    <w:pPr>
      <w:adjustRightInd/>
      <w:spacing w:before="0" w:line="240" w:lineRule="auto"/>
      <w:jc w:val="both"/>
      <w:textAlignment w:val="auto"/>
    </w:pPr>
    <w:rPr>
      <w:rFonts w:ascii="Arial Black" w:hAnsi="Arial Black"/>
      <w:kern w:val="2"/>
      <w:sz w:val="18"/>
      <w:szCs w:val="24"/>
    </w:rPr>
  </w:style>
  <w:style w:type="paragraph" w:styleId="24">
    <w:name w:val="List Number 2"/>
    <w:basedOn w:val="a7"/>
    <w:pPr>
      <w:tabs>
        <w:tab w:val="left" w:pos="840"/>
      </w:tabs>
      <w:ind w:left="840" w:hanging="360"/>
    </w:pPr>
  </w:style>
  <w:style w:type="paragraph" w:styleId="af">
    <w:name w:val="table of authorities"/>
    <w:basedOn w:val="a7"/>
    <w:next w:val="a7"/>
    <w:semiHidden/>
    <w:pPr>
      <w:widowControl/>
      <w:adjustRightInd/>
      <w:spacing w:before="240" w:after="120" w:line="288" w:lineRule="auto"/>
      <w:ind w:leftChars="200" w:left="420"/>
      <w:textAlignment w:val="auto"/>
    </w:pPr>
    <w:rPr>
      <w:rFonts w:ascii="Times New Roman" w:hAnsi="Times New Roman"/>
      <w:szCs w:val="24"/>
    </w:rPr>
  </w:style>
  <w:style w:type="paragraph" w:styleId="af0">
    <w:name w:val="macro"/>
    <w:semiHidden/>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240" w:after="120"/>
      <w:ind w:firstLine="454"/>
    </w:pPr>
    <w:rPr>
      <w:rFonts w:ascii="Courier New" w:hAnsi="Courier New" w:cs="Courier New"/>
      <w:sz w:val="24"/>
      <w:szCs w:val="24"/>
    </w:rPr>
  </w:style>
  <w:style w:type="paragraph" w:styleId="af1">
    <w:name w:val="Note Heading"/>
    <w:basedOn w:val="a7"/>
    <w:next w:val="a7"/>
    <w:pPr>
      <w:widowControl/>
      <w:adjustRightInd/>
      <w:spacing w:before="240" w:after="120" w:line="288" w:lineRule="auto"/>
      <w:ind w:firstLine="454"/>
      <w:jc w:val="center"/>
      <w:textAlignment w:val="auto"/>
    </w:pPr>
    <w:rPr>
      <w:rFonts w:ascii="Times New Roman" w:hAnsi="Times New Roman"/>
      <w:szCs w:val="24"/>
    </w:rPr>
  </w:style>
  <w:style w:type="paragraph" w:styleId="41">
    <w:name w:val="List Bullet 4"/>
    <w:basedOn w:val="a7"/>
    <w:pPr>
      <w:widowControl/>
      <w:tabs>
        <w:tab w:val="left" w:pos="1620"/>
        <w:tab w:val="left" w:pos="4157"/>
      </w:tabs>
      <w:adjustRightInd/>
      <w:spacing w:before="0" w:line="240" w:lineRule="auto"/>
      <w:ind w:left="1620" w:hanging="567"/>
      <w:textAlignment w:val="auto"/>
    </w:pPr>
    <w:rPr>
      <w:rFonts w:ascii="Times New Roman" w:hAnsi="Times New Roman"/>
      <w:sz w:val="20"/>
    </w:rPr>
  </w:style>
  <w:style w:type="paragraph" w:styleId="80">
    <w:name w:val="index 8"/>
    <w:basedOn w:val="a7"/>
    <w:next w:val="a7"/>
    <w:semiHidden/>
    <w:pPr>
      <w:widowControl/>
      <w:adjustRightInd/>
      <w:spacing w:before="240" w:after="120" w:line="288" w:lineRule="auto"/>
      <w:ind w:leftChars="1400" w:left="1400"/>
      <w:textAlignment w:val="auto"/>
    </w:pPr>
    <w:rPr>
      <w:rFonts w:ascii="Times New Roman" w:hAnsi="Times New Roman"/>
      <w:szCs w:val="24"/>
    </w:rPr>
  </w:style>
  <w:style w:type="paragraph" w:styleId="af2">
    <w:name w:val="E-mail Signature"/>
    <w:basedOn w:val="a7"/>
    <w:pPr>
      <w:widowControl/>
      <w:adjustRightInd/>
      <w:spacing w:before="240" w:after="120" w:line="288" w:lineRule="auto"/>
      <w:ind w:firstLine="454"/>
      <w:textAlignment w:val="auto"/>
    </w:pPr>
    <w:rPr>
      <w:rFonts w:ascii="Times New Roman" w:hAnsi="Times New Roman"/>
      <w:szCs w:val="24"/>
    </w:rPr>
  </w:style>
  <w:style w:type="paragraph" w:styleId="af3">
    <w:name w:val="List Number"/>
    <w:basedOn w:val="a7"/>
    <w:pPr>
      <w:tabs>
        <w:tab w:val="left" w:pos="360"/>
      </w:tabs>
      <w:ind w:left="360" w:hangingChars="200" w:hanging="360"/>
    </w:pPr>
    <w:rPr>
      <w:szCs w:val="18"/>
    </w:rPr>
  </w:style>
  <w:style w:type="paragraph" w:styleId="af4">
    <w:name w:val="Normal Indent"/>
    <w:basedOn w:val="a7"/>
    <w:link w:val="af5"/>
    <w:pPr>
      <w:adjustRightInd/>
      <w:spacing w:before="60" w:after="60" w:line="240" w:lineRule="auto"/>
      <w:ind w:firstLine="420"/>
      <w:jc w:val="both"/>
      <w:textAlignment w:val="auto"/>
    </w:pPr>
    <w:rPr>
      <w:rFonts w:ascii="Times New Roman" w:hAnsi="Times New Roman"/>
      <w:kern w:val="2"/>
    </w:rPr>
  </w:style>
  <w:style w:type="paragraph" w:styleId="af6">
    <w:name w:val="caption"/>
    <w:basedOn w:val="a7"/>
    <w:next w:val="a7"/>
    <w:qFormat/>
    <w:pPr>
      <w:adjustRightInd/>
      <w:spacing w:before="152" w:after="160" w:line="240" w:lineRule="auto"/>
      <w:jc w:val="both"/>
      <w:textAlignment w:val="auto"/>
    </w:pPr>
    <w:rPr>
      <w:rFonts w:eastAsia="黑体" w:cs="Arial"/>
      <w:kern w:val="2"/>
      <w:sz w:val="20"/>
    </w:rPr>
  </w:style>
  <w:style w:type="paragraph" w:styleId="51">
    <w:name w:val="index 5"/>
    <w:basedOn w:val="a7"/>
    <w:next w:val="a7"/>
    <w:semiHidden/>
    <w:pPr>
      <w:widowControl/>
      <w:adjustRightInd/>
      <w:spacing w:before="240" w:after="120" w:line="288" w:lineRule="auto"/>
      <w:ind w:leftChars="800" w:left="800"/>
      <w:textAlignment w:val="auto"/>
    </w:pPr>
    <w:rPr>
      <w:rFonts w:ascii="Times New Roman" w:hAnsi="Times New Roman"/>
      <w:szCs w:val="24"/>
    </w:rPr>
  </w:style>
  <w:style w:type="paragraph" w:styleId="af7">
    <w:name w:val="List Bullet"/>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styleId="af8">
    <w:name w:val="envelope address"/>
    <w:basedOn w:val="a7"/>
    <w:pPr>
      <w:framePr w:w="7920" w:h="1980" w:hRule="exact" w:hSpace="180" w:wrap="around" w:hAnchor="page" w:xAlign="center" w:yAlign="bottom"/>
      <w:widowControl/>
      <w:adjustRightInd/>
      <w:snapToGrid w:val="0"/>
      <w:spacing w:before="240" w:after="120" w:line="288" w:lineRule="auto"/>
      <w:ind w:leftChars="1400" w:left="100" w:firstLine="454"/>
      <w:textAlignment w:val="auto"/>
    </w:pPr>
    <w:rPr>
      <w:rFonts w:cs="Arial"/>
      <w:sz w:val="24"/>
      <w:szCs w:val="24"/>
    </w:rPr>
  </w:style>
  <w:style w:type="paragraph" w:styleId="af9">
    <w:name w:val="Document Map"/>
    <w:basedOn w:val="a7"/>
    <w:link w:val="afa"/>
    <w:semiHidden/>
    <w:pPr>
      <w:shd w:val="clear" w:color="auto" w:fill="000080"/>
    </w:pPr>
  </w:style>
  <w:style w:type="paragraph" w:styleId="afb">
    <w:name w:val="toa heading"/>
    <w:basedOn w:val="a7"/>
    <w:next w:val="a7"/>
    <w:semiHidden/>
    <w:pPr>
      <w:widowControl/>
      <w:adjustRightInd/>
      <w:spacing w:before="240" w:after="120" w:line="288" w:lineRule="auto"/>
      <w:textAlignment w:val="auto"/>
    </w:pPr>
    <w:rPr>
      <w:rFonts w:cs="Arial"/>
      <w:b/>
      <w:bCs/>
      <w:sz w:val="24"/>
      <w:szCs w:val="24"/>
    </w:rPr>
  </w:style>
  <w:style w:type="paragraph" w:styleId="61">
    <w:name w:val="index 6"/>
    <w:basedOn w:val="a7"/>
    <w:next w:val="a7"/>
    <w:semiHidden/>
    <w:pPr>
      <w:widowControl/>
      <w:adjustRightInd/>
      <w:spacing w:before="240" w:after="120" w:line="288" w:lineRule="auto"/>
      <w:ind w:leftChars="1000" w:left="1000"/>
      <w:textAlignment w:val="auto"/>
    </w:pPr>
    <w:rPr>
      <w:rFonts w:ascii="Times New Roman" w:hAnsi="Times New Roman"/>
      <w:szCs w:val="24"/>
    </w:rPr>
  </w:style>
  <w:style w:type="paragraph" w:styleId="afc">
    <w:name w:val="Salutation"/>
    <w:basedOn w:val="a7"/>
    <w:next w:val="a7"/>
    <w:pPr>
      <w:widowControl/>
      <w:adjustRightInd/>
      <w:spacing w:before="240" w:after="120" w:line="288" w:lineRule="auto"/>
      <w:ind w:firstLine="454"/>
      <w:textAlignment w:val="auto"/>
    </w:pPr>
    <w:rPr>
      <w:rFonts w:ascii="Times New Roman" w:hAnsi="Times New Roman"/>
      <w:szCs w:val="24"/>
    </w:rPr>
  </w:style>
  <w:style w:type="paragraph" w:styleId="33">
    <w:name w:val="Body Text 3"/>
    <w:basedOn w:val="a7"/>
    <w:qFormat/>
    <w:pPr>
      <w:jc w:val="center"/>
    </w:pPr>
    <w:rPr>
      <w:rFonts w:eastAsia="黑体"/>
      <w:sz w:val="24"/>
    </w:rPr>
  </w:style>
  <w:style w:type="paragraph" w:styleId="afd">
    <w:name w:val="Closing"/>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34">
    <w:name w:val="List Bullet 3"/>
    <w:basedOn w:val="a7"/>
    <w:pPr>
      <w:widowControl/>
      <w:tabs>
        <w:tab w:val="left" w:pos="1200"/>
        <w:tab w:val="left" w:pos="1440"/>
        <w:tab w:val="left" w:pos="4157"/>
      </w:tabs>
      <w:adjustRightInd/>
      <w:spacing w:before="0" w:line="240" w:lineRule="auto"/>
      <w:ind w:left="1200" w:hanging="567"/>
      <w:textAlignment w:val="auto"/>
    </w:pPr>
    <w:rPr>
      <w:rFonts w:ascii="Times New Roman" w:hAnsi="Times New Roman"/>
      <w:sz w:val="20"/>
    </w:rPr>
  </w:style>
  <w:style w:type="paragraph" w:styleId="afe">
    <w:name w:val="Body Text Indent"/>
    <w:basedOn w:val="a7"/>
    <w:qFormat/>
    <w:pPr>
      <w:spacing w:after="120"/>
      <w:ind w:leftChars="200" w:left="420"/>
    </w:pPr>
  </w:style>
  <w:style w:type="paragraph" w:styleId="35">
    <w:name w:val="List Number 3"/>
    <w:basedOn w:val="a7"/>
    <w:pPr>
      <w:tabs>
        <w:tab w:val="left" w:pos="1304"/>
      </w:tabs>
      <w:ind w:left="1304" w:hanging="464"/>
    </w:pPr>
  </w:style>
  <w:style w:type="paragraph" w:styleId="aff">
    <w:name w:val="List Continue"/>
    <w:basedOn w:val="a7"/>
    <w:pPr>
      <w:widowControl/>
      <w:adjustRightInd/>
      <w:spacing w:before="240" w:after="120" w:line="288" w:lineRule="auto"/>
      <w:ind w:leftChars="200" w:left="420" w:firstLine="454"/>
      <w:textAlignment w:val="auto"/>
    </w:pPr>
    <w:rPr>
      <w:rFonts w:ascii="Times New Roman" w:hAnsi="Times New Roman"/>
      <w:szCs w:val="24"/>
    </w:rPr>
  </w:style>
  <w:style w:type="paragraph" w:styleId="aff0">
    <w:name w:val="Block Text"/>
    <w:basedOn w:val="a7"/>
    <w:pPr>
      <w:widowControl/>
      <w:adjustRightInd/>
      <w:spacing w:before="0" w:line="240" w:lineRule="auto"/>
      <w:ind w:left="360" w:right="-90"/>
      <w:textAlignment w:val="auto"/>
    </w:pPr>
    <w:rPr>
      <w:rFonts w:ascii="楷体" w:eastAsia="楷体" w:hAnsi="Times New Roman"/>
      <w:sz w:val="24"/>
    </w:rPr>
  </w:style>
  <w:style w:type="paragraph" w:styleId="25">
    <w:name w:val="List Bullet 2"/>
    <w:basedOn w:val="a7"/>
    <w:pPr>
      <w:spacing w:before="0" w:after="120" w:line="312" w:lineRule="atLeast"/>
      <w:ind w:left="845" w:hanging="425"/>
      <w:jc w:val="both"/>
    </w:pPr>
    <w:rPr>
      <w:rFonts w:ascii="Times New Roman" w:hAnsi="Times New Roman"/>
    </w:rPr>
  </w:style>
  <w:style w:type="paragraph" w:styleId="HTML">
    <w:name w:val="HTML Address"/>
    <w:basedOn w:val="a7"/>
    <w:pPr>
      <w:widowControl/>
      <w:adjustRightInd/>
      <w:spacing w:before="240" w:after="120" w:line="288" w:lineRule="auto"/>
      <w:ind w:firstLine="454"/>
      <w:textAlignment w:val="auto"/>
    </w:pPr>
    <w:rPr>
      <w:rFonts w:ascii="Times New Roman" w:hAnsi="Times New Roman"/>
      <w:i/>
      <w:iCs/>
      <w:szCs w:val="24"/>
    </w:rPr>
  </w:style>
  <w:style w:type="paragraph" w:styleId="42">
    <w:name w:val="index 4"/>
    <w:basedOn w:val="a7"/>
    <w:next w:val="a7"/>
    <w:semiHidden/>
    <w:pPr>
      <w:widowControl/>
      <w:adjustRightInd/>
      <w:spacing w:before="240" w:after="120" w:line="288" w:lineRule="auto"/>
      <w:ind w:leftChars="600" w:left="600"/>
      <w:textAlignment w:val="auto"/>
    </w:pPr>
    <w:rPr>
      <w:rFonts w:ascii="Times New Roman" w:hAnsi="Times New Roman"/>
      <w:szCs w:val="24"/>
    </w:rPr>
  </w:style>
  <w:style w:type="paragraph" w:styleId="TOC5">
    <w:name w:val="toc 5"/>
    <w:basedOn w:val="a7"/>
    <w:next w:val="a7"/>
    <w:uiPriority w:val="39"/>
    <w:pPr>
      <w:adjustRightInd/>
      <w:spacing w:before="0" w:line="240" w:lineRule="auto"/>
      <w:ind w:leftChars="800" w:left="1680"/>
      <w:jc w:val="both"/>
      <w:textAlignment w:val="auto"/>
    </w:pPr>
    <w:rPr>
      <w:rFonts w:ascii="Times New Roman" w:hAnsi="Times New Roman"/>
      <w:kern w:val="2"/>
      <w:szCs w:val="24"/>
    </w:rPr>
  </w:style>
  <w:style w:type="paragraph" w:styleId="TOC3">
    <w:name w:val="toc 3"/>
    <w:basedOn w:val="a7"/>
    <w:next w:val="a7"/>
    <w:uiPriority w:val="39"/>
    <w:pPr>
      <w:tabs>
        <w:tab w:val="left" w:pos="1680"/>
        <w:tab w:val="right" w:leader="dot" w:pos="8302"/>
      </w:tabs>
      <w:spacing w:before="0" w:line="240" w:lineRule="auto"/>
      <w:ind w:leftChars="400" w:left="840"/>
    </w:pPr>
  </w:style>
  <w:style w:type="paragraph" w:styleId="aff1">
    <w:name w:val="Plain Text"/>
    <w:basedOn w:val="a7"/>
    <w:pPr>
      <w:adjustRightInd/>
      <w:spacing w:before="0" w:line="240" w:lineRule="auto"/>
      <w:jc w:val="both"/>
      <w:textAlignment w:val="auto"/>
    </w:pPr>
    <w:rPr>
      <w:rFonts w:ascii="宋体" w:hAnsi="Courier New" w:cs="Courier New"/>
      <w:kern w:val="2"/>
      <w:szCs w:val="21"/>
    </w:rPr>
  </w:style>
  <w:style w:type="paragraph" w:styleId="52">
    <w:name w:val="List Bullet 5"/>
    <w:basedOn w:val="a7"/>
    <w:pPr>
      <w:widowControl/>
      <w:tabs>
        <w:tab w:val="left" w:pos="360"/>
        <w:tab w:val="left" w:pos="2040"/>
      </w:tabs>
      <w:adjustRightInd/>
      <w:spacing w:before="0" w:line="240" w:lineRule="auto"/>
      <w:ind w:left="2040" w:hanging="360"/>
      <w:textAlignment w:val="auto"/>
    </w:pPr>
    <w:rPr>
      <w:rFonts w:ascii="Times New Roman" w:hAnsi="Times New Roman"/>
      <w:sz w:val="20"/>
    </w:rPr>
  </w:style>
  <w:style w:type="paragraph" w:styleId="43">
    <w:name w:val="List Number 4"/>
    <w:basedOn w:val="a7"/>
    <w:pPr>
      <w:tabs>
        <w:tab w:val="left" w:pos="1758"/>
      </w:tabs>
      <w:ind w:left="1758" w:hanging="498"/>
    </w:pPr>
  </w:style>
  <w:style w:type="paragraph" w:styleId="TOC8">
    <w:name w:val="toc 8"/>
    <w:basedOn w:val="a7"/>
    <w:next w:val="a7"/>
    <w:uiPriority w:val="39"/>
    <w:pPr>
      <w:adjustRightInd/>
      <w:spacing w:before="0" w:line="240" w:lineRule="auto"/>
      <w:ind w:leftChars="1400" w:left="2940"/>
      <w:jc w:val="both"/>
      <w:textAlignment w:val="auto"/>
    </w:pPr>
    <w:rPr>
      <w:rFonts w:ascii="Times New Roman" w:hAnsi="Times New Roman"/>
      <w:kern w:val="2"/>
      <w:szCs w:val="24"/>
    </w:rPr>
  </w:style>
  <w:style w:type="paragraph" w:styleId="36">
    <w:name w:val="index 3"/>
    <w:basedOn w:val="a7"/>
    <w:next w:val="a7"/>
    <w:semiHidden/>
    <w:pPr>
      <w:widowControl/>
      <w:adjustRightInd/>
      <w:spacing w:before="240" w:after="120" w:line="288" w:lineRule="auto"/>
      <w:ind w:leftChars="400" w:left="400"/>
      <w:textAlignment w:val="auto"/>
    </w:pPr>
    <w:rPr>
      <w:rFonts w:ascii="Times New Roman" w:hAnsi="Times New Roman"/>
      <w:szCs w:val="24"/>
    </w:rPr>
  </w:style>
  <w:style w:type="paragraph" w:styleId="aff2">
    <w:name w:val="Date"/>
    <w:basedOn w:val="a7"/>
    <w:next w:val="a7"/>
    <w:pPr>
      <w:ind w:leftChars="2500" w:left="100"/>
    </w:pPr>
  </w:style>
  <w:style w:type="paragraph" w:styleId="26">
    <w:name w:val="Body Text Indent 2"/>
    <w:basedOn w:val="a7"/>
    <w:pPr>
      <w:adjustRightInd/>
      <w:spacing w:before="0" w:after="120" w:line="480" w:lineRule="auto"/>
      <w:ind w:leftChars="200" w:left="420"/>
      <w:jc w:val="both"/>
      <w:textAlignment w:val="auto"/>
    </w:pPr>
    <w:rPr>
      <w:rFonts w:ascii="Times New Roman" w:hAnsi="Times New Roman"/>
      <w:kern w:val="2"/>
      <w:szCs w:val="24"/>
    </w:rPr>
  </w:style>
  <w:style w:type="paragraph" w:styleId="aff3">
    <w:name w:val="endnote text"/>
    <w:basedOn w:val="a7"/>
    <w:semiHidden/>
    <w:pPr>
      <w:widowControl/>
      <w:adjustRightInd/>
      <w:snapToGrid w:val="0"/>
      <w:spacing w:before="240" w:after="120" w:line="288" w:lineRule="auto"/>
      <w:ind w:firstLine="454"/>
      <w:textAlignment w:val="auto"/>
    </w:pPr>
    <w:rPr>
      <w:rFonts w:ascii="Times New Roman" w:hAnsi="Times New Roman"/>
      <w:szCs w:val="24"/>
    </w:rPr>
  </w:style>
  <w:style w:type="paragraph" w:styleId="53">
    <w:name w:val="List Continue 5"/>
    <w:basedOn w:val="a7"/>
    <w:pPr>
      <w:widowControl/>
      <w:adjustRightInd/>
      <w:spacing w:before="240" w:after="120" w:line="288" w:lineRule="auto"/>
      <w:ind w:leftChars="1000" w:left="2100" w:firstLine="454"/>
      <w:textAlignment w:val="auto"/>
    </w:pPr>
    <w:rPr>
      <w:rFonts w:ascii="Times New Roman" w:hAnsi="Times New Roman"/>
      <w:szCs w:val="24"/>
    </w:rPr>
  </w:style>
  <w:style w:type="paragraph" w:styleId="aff4">
    <w:name w:val="Balloon Text"/>
    <w:basedOn w:val="a7"/>
    <w:semiHidden/>
    <w:rPr>
      <w:sz w:val="18"/>
      <w:szCs w:val="18"/>
    </w:rPr>
  </w:style>
  <w:style w:type="paragraph" w:styleId="aff5">
    <w:name w:val="footer"/>
    <w:basedOn w:val="a7"/>
    <w:link w:val="aff6"/>
    <w:uiPriority w:val="99"/>
    <w:pPr>
      <w:tabs>
        <w:tab w:val="center" w:pos="4153"/>
        <w:tab w:val="right" w:pos="8306"/>
      </w:tabs>
      <w:snapToGrid w:val="0"/>
    </w:pPr>
    <w:rPr>
      <w:sz w:val="18"/>
      <w:szCs w:val="18"/>
    </w:rPr>
  </w:style>
  <w:style w:type="paragraph" w:styleId="aff7">
    <w:name w:val="envelope return"/>
    <w:basedOn w:val="a7"/>
    <w:pPr>
      <w:widowControl/>
      <w:adjustRightInd/>
      <w:snapToGrid w:val="0"/>
      <w:spacing w:before="240" w:after="120" w:line="288" w:lineRule="auto"/>
      <w:ind w:firstLine="454"/>
      <w:textAlignment w:val="auto"/>
    </w:pPr>
    <w:rPr>
      <w:rFonts w:cs="Arial"/>
      <w:szCs w:val="24"/>
    </w:rPr>
  </w:style>
  <w:style w:type="paragraph" w:styleId="27">
    <w:name w:val="Body Text First Indent 2"/>
    <w:basedOn w:val="afe"/>
    <w:pPr>
      <w:adjustRightInd/>
      <w:spacing w:before="0" w:line="240" w:lineRule="auto"/>
      <w:ind w:leftChars="0" w:left="0" w:firstLine="567"/>
      <w:jc w:val="both"/>
      <w:textAlignment w:val="auto"/>
    </w:pPr>
    <w:rPr>
      <w:rFonts w:ascii="Times New Roman" w:eastAsia="仿宋_GB2312" w:hAnsi="Times New Roman"/>
      <w:kern w:val="2"/>
      <w:sz w:val="24"/>
      <w:szCs w:val="24"/>
    </w:rPr>
  </w:style>
  <w:style w:type="paragraph" w:styleId="aff8">
    <w:name w:val="header"/>
    <w:basedOn w:val="a7"/>
    <w:link w:val="aff9"/>
    <w:qFormat/>
    <w:pPr>
      <w:pBdr>
        <w:bottom w:val="thickThinSmallGap" w:sz="12" w:space="1" w:color="auto"/>
      </w:pBdr>
      <w:tabs>
        <w:tab w:val="center" w:pos="4153"/>
        <w:tab w:val="right" w:pos="8306"/>
      </w:tabs>
      <w:snapToGrid w:val="0"/>
      <w:jc w:val="right"/>
    </w:pPr>
    <w:rPr>
      <w:sz w:val="18"/>
      <w:szCs w:val="18"/>
    </w:rPr>
  </w:style>
  <w:style w:type="paragraph" w:styleId="affa">
    <w:name w:val="Signature"/>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TOC1">
    <w:name w:val="toc 1"/>
    <w:basedOn w:val="a7"/>
    <w:next w:val="a7"/>
    <w:uiPriority w:val="39"/>
    <w:pPr>
      <w:spacing w:line="240" w:lineRule="auto"/>
    </w:pPr>
  </w:style>
  <w:style w:type="paragraph" w:styleId="44">
    <w:name w:val="List Continue 4"/>
    <w:basedOn w:val="a7"/>
    <w:pPr>
      <w:widowControl/>
      <w:adjustRightInd/>
      <w:spacing w:before="240" w:after="120" w:line="288" w:lineRule="auto"/>
      <w:ind w:leftChars="800" w:left="1680" w:firstLine="454"/>
      <w:textAlignment w:val="auto"/>
    </w:pPr>
    <w:rPr>
      <w:rFonts w:ascii="Times New Roman" w:hAnsi="Times New Roman"/>
      <w:szCs w:val="24"/>
    </w:rPr>
  </w:style>
  <w:style w:type="paragraph" w:styleId="TOC4">
    <w:name w:val="toc 4"/>
    <w:basedOn w:val="a7"/>
    <w:next w:val="a7"/>
    <w:uiPriority w:val="39"/>
    <w:pPr>
      <w:adjustRightInd/>
      <w:spacing w:before="0" w:line="240" w:lineRule="auto"/>
      <w:ind w:leftChars="600" w:left="1260"/>
      <w:jc w:val="both"/>
      <w:textAlignment w:val="auto"/>
    </w:pPr>
    <w:rPr>
      <w:rFonts w:ascii="Times New Roman" w:hAnsi="Times New Roman"/>
      <w:kern w:val="2"/>
      <w:szCs w:val="24"/>
    </w:rPr>
  </w:style>
  <w:style w:type="paragraph" w:styleId="affb">
    <w:name w:val="index heading"/>
    <w:basedOn w:val="a7"/>
    <w:next w:val="13"/>
    <w:semiHidden/>
    <w:pPr>
      <w:widowControl/>
      <w:adjustRightInd/>
      <w:spacing w:before="240" w:after="120" w:line="288" w:lineRule="auto"/>
      <w:ind w:firstLine="454"/>
      <w:textAlignment w:val="auto"/>
    </w:pPr>
    <w:rPr>
      <w:rFonts w:cs="Arial"/>
      <w:b/>
      <w:bCs/>
      <w:szCs w:val="24"/>
    </w:rPr>
  </w:style>
  <w:style w:type="paragraph" w:styleId="13">
    <w:name w:val="index 1"/>
    <w:basedOn w:val="a7"/>
    <w:next w:val="a7"/>
    <w:pPr>
      <w:adjustRightInd/>
      <w:spacing w:before="0"/>
      <w:jc w:val="center"/>
      <w:textAlignment w:val="auto"/>
    </w:pPr>
    <w:rPr>
      <w:rFonts w:ascii="仿宋_GB2312" w:eastAsia="仿宋_GB2312" w:hAnsi="Times New Roman"/>
      <w:kern w:val="2"/>
      <w:sz w:val="24"/>
      <w:szCs w:val="24"/>
    </w:rPr>
  </w:style>
  <w:style w:type="paragraph" w:styleId="affc">
    <w:name w:val="Subtitle"/>
    <w:basedOn w:val="a7"/>
    <w:qFormat/>
    <w:pPr>
      <w:widowControl/>
      <w:adjustRightInd/>
      <w:spacing w:before="240" w:after="60" w:line="312" w:lineRule="auto"/>
      <w:ind w:firstLine="454"/>
      <w:jc w:val="center"/>
      <w:textAlignment w:val="auto"/>
      <w:outlineLvl w:val="1"/>
    </w:pPr>
    <w:rPr>
      <w:rFonts w:cs="Arial"/>
      <w:b/>
      <w:bCs/>
      <w:kern w:val="28"/>
      <w:sz w:val="32"/>
      <w:szCs w:val="32"/>
    </w:rPr>
  </w:style>
  <w:style w:type="paragraph" w:styleId="54">
    <w:name w:val="List Number 5"/>
    <w:basedOn w:val="a7"/>
    <w:pPr>
      <w:tabs>
        <w:tab w:val="left" w:pos="2211"/>
      </w:tabs>
      <w:ind w:left="2211" w:hanging="531"/>
    </w:pPr>
  </w:style>
  <w:style w:type="paragraph" w:styleId="affd">
    <w:name w:val="List"/>
    <w:basedOn w:val="a7"/>
    <w:pPr>
      <w:adjustRightInd/>
      <w:spacing w:before="120" w:after="120" w:line="288" w:lineRule="auto"/>
      <w:jc w:val="both"/>
      <w:textAlignment w:val="auto"/>
    </w:pPr>
    <w:rPr>
      <w:rFonts w:ascii="Times New Roman" w:hAnsi="Times New Roman"/>
      <w:kern w:val="2"/>
      <w:szCs w:val="24"/>
    </w:rPr>
  </w:style>
  <w:style w:type="paragraph" w:styleId="affe">
    <w:name w:val="footnote text"/>
    <w:basedOn w:val="a7"/>
    <w:semiHidden/>
    <w:pPr>
      <w:widowControl/>
      <w:adjustRightInd/>
      <w:snapToGrid w:val="0"/>
      <w:spacing w:before="240" w:after="120" w:line="288" w:lineRule="auto"/>
      <w:ind w:firstLine="454"/>
      <w:textAlignment w:val="auto"/>
    </w:pPr>
    <w:rPr>
      <w:rFonts w:ascii="Times New Roman" w:hAnsi="Times New Roman"/>
      <w:sz w:val="18"/>
      <w:szCs w:val="18"/>
    </w:rPr>
  </w:style>
  <w:style w:type="paragraph" w:styleId="TOC6">
    <w:name w:val="toc 6"/>
    <w:basedOn w:val="a7"/>
    <w:next w:val="a7"/>
    <w:uiPriority w:val="39"/>
    <w:pPr>
      <w:adjustRightInd/>
      <w:spacing w:before="0" w:line="240" w:lineRule="auto"/>
      <w:ind w:leftChars="1000" w:left="2100"/>
      <w:jc w:val="both"/>
      <w:textAlignment w:val="auto"/>
    </w:pPr>
    <w:rPr>
      <w:rFonts w:ascii="Times New Roman" w:hAnsi="Times New Roman"/>
      <w:kern w:val="2"/>
      <w:szCs w:val="24"/>
    </w:rPr>
  </w:style>
  <w:style w:type="paragraph" w:styleId="55">
    <w:name w:val="List 5"/>
    <w:basedOn w:val="45"/>
    <w:pPr>
      <w:tabs>
        <w:tab w:val="left" w:pos="2100"/>
      </w:tabs>
      <w:ind w:leftChars="800" w:left="2100"/>
    </w:pPr>
  </w:style>
  <w:style w:type="paragraph" w:styleId="45">
    <w:name w:val="List 4"/>
    <w:basedOn w:val="32"/>
    <w:qFormat/>
    <w:pPr>
      <w:tabs>
        <w:tab w:val="clear" w:pos="1274"/>
        <w:tab w:val="left" w:pos="1694"/>
      </w:tabs>
      <w:ind w:leftChars="600" w:left="1680"/>
    </w:pPr>
  </w:style>
  <w:style w:type="paragraph" w:styleId="37">
    <w:name w:val="Body Text Indent 3"/>
    <w:basedOn w:val="a7"/>
    <w:pPr>
      <w:adjustRightInd/>
      <w:spacing w:before="0" w:after="120" w:line="240" w:lineRule="auto"/>
      <w:ind w:leftChars="200" w:left="420"/>
      <w:jc w:val="both"/>
      <w:textAlignment w:val="auto"/>
    </w:pPr>
    <w:rPr>
      <w:rFonts w:ascii="Times New Roman" w:hAnsi="Times New Roman"/>
      <w:kern w:val="2"/>
      <w:sz w:val="16"/>
      <w:szCs w:val="16"/>
    </w:rPr>
  </w:style>
  <w:style w:type="paragraph" w:styleId="71">
    <w:name w:val="index 7"/>
    <w:basedOn w:val="a7"/>
    <w:next w:val="a7"/>
    <w:semiHidden/>
    <w:pPr>
      <w:widowControl/>
      <w:adjustRightInd/>
      <w:spacing w:before="240" w:after="120" w:line="288" w:lineRule="auto"/>
      <w:ind w:leftChars="1200" w:left="1200"/>
      <w:textAlignment w:val="auto"/>
    </w:pPr>
    <w:rPr>
      <w:rFonts w:ascii="Times New Roman" w:hAnsi="Times New Roman"/>
      <w:szCs w:val="24"/>
    </w:rPr>
  </w:style>
  <w:style w:type="paragraph" w:styleId="90">
    <w:name w:val="index 9"/>
    <w:basedOn w:val="a7"/>
    <w:next w:val="a7"/>
    <w:semiHidden/>
    <w:pPr>
      <w:widowControl/>
      <w:adjustRightInd/>
      <w:spacing w:before="240" w:after="120" w:line="288" w:lineRule="auto"/>
      <w:ind w:leftChars="1600" w:left="1600"/>
      <w:textAlignment w:val="auto"/>
    </w:pPr>
    <w:rPr>
      <w:rFonts w:ascii="Times New Roman" w:hAnsi="Times New Roman"/>
      <w:szCs w:val="24"/>
    </w:rPr>
  </w:style>
  <w:style w:type="paragraph" w:styleId="afff">
    <w:name w:val="table of figures"/>
    <w:basedOn w:val="a7"/>
    <w:next w:val="a7"/>
    <w:semiHidden/>
    <w:pPr>
      <w:widowControl/>
      <w:adjustRightInd/>
      <w:spacing w:before="240" w:after="120" w:line="288" w:lineRule="auto"/>
      <w:ind w:leftChars="200" w:left="200" w:hangingChars="200" w:hanging="200"/>
      <w:textAlignment w:val="auto"/>
    </w:pPr>
    <w:rPr>
      <w:rFonts w:ascii="Times New Roman" w:hAnsi="Times New Roman"/>
      <w:szCs w:val="24"/>
    </w:rPr>
  </w:style>
  <w:style w:type="paragraph" w:styleId="TOC2">
    <w:name w:val="toc 2"/>
    <w:basedOn w:val="a7"/>
    <w:next w:val="a7"/>
    <w:uiPriority w:val="39"/>
    <w:qFormat/>
    <w:pPr>
      <w:tabs>
        <w:tab w:val="left" w:pos="1050"/>
        <w:tab w:val="right" w:leader="dot" w:pos="8302"/>
      </w:tabs>
      <w:spacing w:before="0" w:line="240" w:lineRule="auto"/>
      <w:ind w:leftChars="200" w:left="420"/>
    </w:pPr>
  </w:style>
  <w:style w:type="paragraph" w:styleId="TOC9">
    <w:name w:val="toc 9"/>
    <w:basedOn w:val="a7"/>
    <w:next w:val="a7"/>
    <w:uiPriority w:val="39"/>
    <w:pPr>
      <w:adjustRightInd/>
      <w:spacing w:before="0" w:line="240" w:lineRule="auto"/>
      <w:ind w:leftChars="1600" w:left="3360"/>
      <w:jc w:val="both"/>
      <w:textAlignment w:val="auto"/>
    </w:pPr>
    <w:rPr>
      <w:rFonts w:ascii="Times New Roman" w:hAnsi="Times New Roman"/>
      <w:kern w:val="2"/>
      <w:szCs w:val="24"/>
    </w:rPr>
  </w:style>
  <w:style w:type="paragraph" w:styleId="28">
    <w:name w:val="Body Text 2"/>
    <w:basedOn w:val="a7"/>
    <w:pPr>
      <w:adjustRightInd/>
      <w:spacing w:before="0" w:after="120" w:line="480" w:lineRule="auto"/>
      <w:jc w:val="both"/>
      <w:textAlignment w:val="auto"/>
    </w:pPr>
    <w:rPr>
      <w:rFonts w:ascii="Times New Roman" w:hAnsi="Times New Roman"/>
      <w:kern w:val="2"/>
      <w:szCs w:val="24"/>
    </w:rPr>
  </w:style>
  <w:style w:type="paragraph" w:styleId="29">
    <w:name w:val="List Continue 2"/>
    <w:basedOn w:val="a7"/>
    <w:pPr>
      <w:widowControl/>
      <w:adjustRightInd/>
      <w:spacing w:before="0" w:after="120" w:line="240" w:lineRule="auto"/>
      <w:ind w:left="840"/>
      <w:textAlignment w:val="auto"/>
    </w:pPr>
    <w:rPr>
      <w:rFonts w:ascii="Times New Roman" w:hAnsi="Times New Roman"/>
      <w:sz w:val="20"/>
    </w:rPr>
  </w:style>
  <w:style w:type="paragraph" w:styleId="afff0">
    <w:name w:val="Message Header"/>
    <w:basedOn w:val="a7"/>
    <w:pPr>
      <w:widowControl/>
      <w:pBdr>
        <w:top w:val="single" w:sz="6" w:space="1" w:color="auto"/>
        <w:left w:val="single" w:sz="6" w:space="1" w:color="auto"/>
        <w:bottom w:val="single" w:sz="6" w:space="1" w:color="auto"/>
        <w:right w:val="single" w:sz="6" w:space="1" w:color="auto"/>
      </w:pBdr>
      <w:shd w:val="pct20" w:color="auto" w:fill="auto"/>
      <w:adjustRightInd/>
      <w:spacing w:before="240" w:after="120" w:line="288" w:lineRule="auto"/>
      <w:ind w:leftChars="500" w:left="1080" w:hangingChars="500" w:hanging="1080"/>
      <w:textAlignment w:val="auto"/>
    </w:pPr>
    <w:rPr>
      <w:rFonts w:cs="Arial"/>
      <w:sz w:val="24"/>
      <w:szCs w:val="24"/>
    </w:rPr>
  </w:style>
  <w:style w:type="paragraph" w:styleId="HTML0">
    <w:name w:val="HTML Preformatted"/>
    <w:basedOn w:val="a7"/>
    <w:pPr>
      <w:widowControl/>
      <w:adjustRightInd/>
      <w:spacing w:before="240" w:after="120" w:line="288" w:lineRule="auto"/>
      <w:ind w:firstLine="454"/>
      <w:textAlignment w:val="auto"/>
    </w:pPr>
    <w:rPr>
      <w:rFonts w:ascii="Courier New" w:hAnsi="Courier New" w:cs="Courier New"/>
      <w:sz w:val="20"/>
    </w:rPr>
  </w:style>
  <w:style w:type="paragraph" w:styleId="afff1">
    <w:name w:val="Normal (Web)"/>
    <w:basedOn w:val="a7"/>
    <w:uiPriority w:val="99"/>
    <w:pPr>
      <w:widowControl/>
      <w:adjustRightInd/>
      <w:spacing w:beforeAutospacing="1" w:after="100" w:afterAutospacing="1" w:line="240" w:lineRule="auto"/>
      <w:textAlignment w:val="auto"/>
    </w:pPr>
    <w:rPr>
      <w:rFonts w:ascii="宋体" w:hAnsi="宋体"/>
      <w:color w:val="000000"/>
      <w:sz w:val="24"/>
      <w:szCs w:val="24"/>
    </w:rPr>
  </w:style>
  <w:style w:type="paragraph" w:styleId="38">
    <w:name w:val="List Continue 3"/>
    <w:basedOn w:val="a7"/>
    <w:pPr>
      <w:widowControl/>
      <w:adjustRightInd/>
      <w:spacing w:before="240" w:after="120" w:line="288" w:lineRule="auto"/>
      <w:ind w:leftChars="600" w:left="1260" w:firstLine="454"/>
      <w:textAlignment w:val="auto"/>
    </w:pPr>
    <w:rPr>
      <w:rFonts w:ascii="Times New Roman" w:hAnsi="Times New Roman"/>
      <w:szCs w:val="24"/>
    </w:rPr>
  </w:style>
  <w:style w:type="paragraph" w:styleId="2a">
    <w:name w:val="index 2"/>
    <w:basedOn w:val="a7"/>
    <w:next w:val="a7"/>
    <w:semiHidden/>
    <w:pPr>
      <w:widowControl/>
      <w:adjustRightInd/>
      <w:spacing w:before="240" w:after="120" w:line="288" w:lineRule="auto"/>
      <w:ind w:leftChars="200" w:left="200"/>
      <w:textAlignment w:val="auto"/>
    </w:pPr>
    <w:rPr>
      <w:rFonts w:ascii="Times New Roman" w:hAnsi="Times New Roman"/>
      <w:szCs w:val="24"/>
    </w:rPr>
  </w:style>
  <w:style w:type="paragraph" w:styleId="afff2">
    <w:name w:val="Title"/>
    <w:basedOn w:val="a7"/>
    <w:qFormat/>
    <w:pPr>
      <w:adjustRightInd/>
      <w:spacing w:before="200" w:after="200"/>
      <w:jc w:val="center"/>
      <w:textAlignment w:val="auto"/>
      <w:outlineLvl w:val="0"/>
    </w:pPr>
    <w:rPr>
      <w:b/>
      <w:kern w:val="2"/>
      <w:sz w:val="36"/>
    </w:rPr>
  </w:style>
  <w:style w:type="character" w:styleId="afff3">
    <w:name w:val="Strong"/>
    <w:qFormat/>
    <w:rPr>
      <w:b/>
      <w:bCs/>
    </w:rPr>
  </w:style>
  <w:style w:type="character" w:styleId="afff4">
    <w:name w:val="page number"/>
    <w:basedOn w:val="a8"/>
    <w:qFormat/>
  </w:style>
  <w:style w:type="character" w:styleId="HTML1">
    <w:name w:val="HTML Typewriter"/>
    <w:rPr>
      <w:rFonts w:ascii="宋体" w:eastAsia="宋体" w:hAnsi="宋体" w:cs="宋体"/>
      <w:sz w:val="24"/>
      <w:szCs w:val="24"/>
    </w:rPr>
  </w:style>
  <w:style w:type="character" w:styleId="afff5">
    <w:name w:val="Hyperlink"/>
    <w:uiPriority w:val="99"/>
    <w:rPr>
      <w:color w:val="0000FF"/>
      <w:u w:val="single"/>
    </w:rPr>
  </w:style>
  <w:style w:type="character" w:styleId="afff6">
    <w:name w:val="annotation reference"/>
    <w:semiHidden/>
    <w:rPr>
      <w:sz w:val="21"/>
      <w:szCs w:val="21"/>
    </w:rPr>
  </w:style>
  <w:style w:type="table" w:styleId="afff7">
    <w:name w:val="Table Grid"/>
    <w:basedOn w:val="a9"/>
    <w:pPr>
      <w:widowControl w:val="0"/>
      <w:adjustRightInd w:val="0"/>
      <w:spacing w:before="100" w:line="360" w:lineRule="auto"/>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8">
    <w:name w:val="Table Theme"/>
    <w:basedOn w:val="a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9">
    <w:name w:val="Table Professional"/>
    <w:basedOn w:val="a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paragraph" w:customStyle="1" w:styleId="CharCharCharCharCharChar1CharCharCharCharCharCharCharCharCharCharCharCharChar">
    <w:name w:val="Char Char Char Char Char Char1 Char Char Char Char Char Char Char Char Char Char Char Char Char"/>
    <w:basedOn w:val="a7"/>
    <w:pPr>
      <w:widowControl/>
      <w:adjustRightInd/>
      <w:spacing w:before="0" w:after="160" w:line="240" w:lineRule="exact"/>
      <w:textAlignment w:val="auto"/>
    </w:pPr>
    <w:rPr>
      <w:rFonts w:eastAsia="Times New Roman" w:cs="Verdana"/>
      <w:b/>
      <w:sz w:val="24"/>
      <w:szCs w:val="24"/>
      <w:lang w:eastAsia="en-US"/>
    </w:rPr>
  </w:style>
  <w:style w:type="paragraph" w:customStyle="1" w:styleId="Char">
    <w:name w:val="Char"/>
    <w:basedOn w:val="a7"/>
    <w:semiHidden/>
    <w:pPr>
      <w:widowControl/>
      <w:adjustRightInd/>
      <w:spacing w:before="0" w:after="160" w:line="240" w:lineRule="exact"/>
      <w:ind w:firstLineChars="200" w:firstLine="560"/>
      <w:textAlignment w:val="auto"/>
    </w:pPr>
    <w:rPr>
      <w:rFonts w:ascii="Verdana" w:eastAsia="仿宋_GB2312" w:hAnsi="Verdana"/>
      <w:kern w:val="2"/>
      <w:lang w:eastAsia="en-US"/>
    </w:rPr>
  </w:style>
  <w:style w:type="paragraph" w:customStyle="1" w:styleId="afffa">
    <w:name w:val="文档编号"/>
    <w:basedOn w:val="a7"/>
    <w:next w:val="a7"/>
    <w:pPr>
      <w:jc w:val="center"/>
    </w:pPr>
    <w:rPr>
      <w:rFonts w:ascii="宋体"/>
    </w:rPr>
  </w:style>
  <w:style w:type="paragraph" w:customStyle="1" w:styleId="14">
    <w:name w:val="表格内文 1"/>
    <w:basedOn w:val="a7"/>
    <w:pPr>
      <w:spacing w:beforeAutospacing="1"/>
      <w:jc w:val="center"/>
    </w:pPr>
    <w:rPr>
      <w:b/>
    </w:rPr>
  </w:style>
  <w:style w:type="paragraph" w:customStyle="1" w:styleId="Tabletext">
    <w:name w:val="Tabletext"/>
    <w:basedOn w:val="a7"/>
    <w:qFormat/>
    <w:pPr>
      <w:keepLines/>
      <w:adjustRightInd/>
      <w:spacing w:before="0" w:after="120" w:line="240" w:lineRule="atLeast"/>
      <w:textAlignment w:val="auto"/>
    </w:pPr>
    <w:rPr>
      <w:rFonts w:ascii="宋体" w:hAnsi="Times New Roman"/>
      <w:snapToGrid w:val="0"/>
      <w:sz w:val="20"/>
    </w:rPr>
  </w:style>
  <w:style w:type="paragraph" w:customStyle="1" w:styleId="afffb">
    <w:name w:val="图正文"/>
    <w:basedOn w:val="a7"/>
    <w:qFormat/>
    <w:pPr>
      <w:spacing w:beforeLines="50" w:afterLines="50"/>
      <w:jc w:val="center"/>
    </w:pPr>
    <w:rPr>
      <w:rFonts w:ascii="黑体" w:eastAsia="黑体"/>
    </w:rPr>
  </w:style>
  <w:style w:type="paragraph" w:customStyle="1" w:styleId="2b">
    <w:name w:val="表格内文 2"/>
    <w:basedOn w:val="a7"/>
    <w:qFormat/>
    <w:pPr>
      <w:spacing w:before="0" w:line="240" w:lineRule="auto"/>
    </w:pPr>
  </w:style>
  <w:style w:type="paragraph" w:customStyle="1" w:styleId="afffc">
    <w:name w:val="标准正文"/>
    <w:basedOn w:val="ad"/>
    <w:link w:val="Char0"/>
    <w:qFormat/>
    <w:pPr>
      <w:spacing w:after="100"/>
      <w:ind w:firstLineChars="200" w:firstLine="200"/>
    </w:pPr>
    <w:rPr>
      <w:sz w:val="24"/>
    </w:rPr>
  </w:style>
  <w:style w:type="paragraph" w:customStyle="1" w:styleId="cont">
    <w:name w:val="cont"/>
    <w:basedOn w:val="afffc"/>
    <w:qFormat/>
  </w:style>
  <w:style w:type="paragraph" w:customStyle="1" w:styleId="08530Char2">
    <w:name w:val="样式 样式 样式 首行缩进:  0.85 厘米 行距: 固定值 30 磅 Char + 首行缩进:  2 字符 + 首行缩进: ..."/>
    <w:basedOn w:val="a7"/>
    <w:link w:val="08530Char2Char"/>
    <w:pPr>
      <w:ind w:firstLineChars="200" w:firstLine="200"/>
    </w:pPr>
    <w:rPr>
      <w:rFonts w:cs="宋体"/>
      <w:sz w:val="24"/>
    </w:rPr>
  </w:style>
  <w:style w:type="character" w:customStyle="1" w:styleId="08530Char2Char">
    <w:name w:val="样式 样式 样式 首行缩进:  0.85 厘米 行距: 固定值 30 磅 Char + 首行缩进:  2 字符 + 首行缩进: ... Char"/>
    <w:link w:val="08530Char2"/>
    <w:rPr>
      <w:rFonts w:ascii="Arial" w:eastAsia="宋体" w:hAnsi="Arial" w:cs="宋体"/>
      <w:sz w:val="24"/>
      <w:lang w:val="en-US" w:eastAsia="zh-CN" w:bidi="ar-SA"/>
    </w:rPr>
  </w:style>
  <w:style w:type="paragraph" w:customStyle="1" w:styleId="08530Char20">
    <w:name w:val="样式 样式 首行缩进:  0.85 厘米 行距: 固定值 30 磅 Char + 首行缩进:  2 字符"/>
    <w:basedOn w:val="a7"/>
    <w:link w:val="08530Char2Char1"/>
    <w:pPr>
      <w:spacing w:line="240" w:lineRule="auto"/>
      <w:ind w:firstLineChars="200" w:firstLine="200"/>
    </w:pPr>
    <w:rPr>
      <w:rFonts w:cs="宋体"/>
      <w:sz w:val="24"/>
    </w:rPr>
  </w:style>
  <w:style w:type="character" w:customStyle="1" w:styleId="08530Char2Char1">
    <w:name w:val="样式 样式 首行缩进:  0.85 厘米 行距: 固定值 30 磅 Char + 首行缩进:  2 字符 Char1"/>
    <w:link w:val="08530Char20"/>
    <w:rPr>
      <w:rFonts w:ascii="Arial" w:eastAsia="宋体" w:hAnsi="Arial" w:cs="宋体"/>
      <w:sz w:val="24"/>
      <w:lang w:val="en-US" w:eastAsia="zh-CN" w:bidi="ar-SA"/>
    </w:rPr>
  </w:style>
  <w:style w:type="paragraph" w:customStyle="1" w:styleId="Cont0">
    <w:name w:val="Cont"/>
    <w:basedOn w:val="a7"/>
    <w:link w:val="ContChar"/>
    <w:pPr>
      <w:ind w:firstLineChars="200" w:firstLine="200"/>
    </w:pPr>
    <w:rPr>
      <w:szCs w:val="21"/>
    </w:rPr>
  </w:style>
  <w:style w:type="character" w:customStyle="1" w:styleId="ContChar">
    <w:name w:val="Cont Char"/>
    <w:link w:val="Cont0"/>
    <w:qFormat/>
    <w:rPr>
      <w:rFonts w:ascii="Arial" w:eastAsia="宋体" w:hAnsi="Arial"/>
      <w:sz w:val="21"/>
      <w:szCs w:val="21"/>
      <w:lang w:val="en-US" w:eastAsia="zh-CN" w:bidi="ar-SA"/>
    </w:rPr>
  </w:style>
  <w:style w:type="character" w:customStyle="1" w:styleId="small">
    <w:name w:val="small"/>
    <w:basedOn w:val="a8"/>
  </w:style>
  <w:style w:type="paragraph" w:customStyle="1" w:styleId="15">
    <w:name w:val="正文缩进1"/>
    <w:basedOn w:val="a7"/>
    <w:pPr>
      <w:adjustRightInd/>
      <w:spacing w:before="0"/>
      <w:ind w:firstLineChars="200" w:firstLine="200"/>
      <w:jc w:val="both"/>
      <w:textAlignment w:val="auto"/>
    </w:pPr>
    <w:rPr>
      <w:rFonts w:ascii="Times New Roman" w:hAnsi="Times New Roman"/>
      <w:spacing w:val="20"/>
      <w:kern w:val="2"/>
      <w:sz w:val="24"/>
      <w:szCs w:val="24"/>
    </w:rPr>
  </w:style>
  <w:style w:type="paragraph" w:customStyle="1" w:styleId="afffd">
    <w:name w:val="哈哈正文"/>
    <w:basedOn w:val="a7"/>
    <w:link w:val="Char1"/>
    <w:pPr>
      <w:adjustRightInd/>
      <w:spacing w:before="0"/>
      <w:ind w:firstLineChars="200" w:firstLine="200"/>
      <w:jc w:val="both"/>
      <w:textAlignment w:val="auto"/>
    </w:pPr>
    <w:rPr>
      <w:rFonts w:ascii="宋体" w:hAnsi="宋体" w:cs="宋体"/>
      <w:kern w:val="2"/>
      <w:sz w:val="24"/>
    </w:rPr>
  </w:style>
  <w:style w:type="character" w:customStyle="1" w:styleId="Char1">
    <w:name w:val="哈哈正文 Char"/>
    <w:link w:val="afffd"/>
    <w:rPr>
      <w:rFonts w:ascii="宋体" w:eastAsia="宋体" w:hAnsi="宋体" w:cs="宋体"/>
      <w:kern w:val="2"/>
      <w:sz w:val="24"/>
      <w:lang w:val="en-US" w:eastAsia="zh-CN" w:bidi="ar-SA"/>
    </w:rPr>
  </w:style>
  <w:style w:type="paragraph" w:customStyle="1" w:styleId="08530Char">
    <w:name w:val="样式 首行缩进:  0.85 厘米 行距: 固定值 30 磅 Char"/>
    <w:basedOn w:val="a7"/>
    <w:link w:val="08530CharChar1"/>
    <w:pPr>
      <w:ind w:firstLineChars="200" w:firstLine="200"/>
    </w:pPr>
    <w:rPr>
      <w:rFonts w:cs="宋体"/>
      <w:sz w:val="24"/>
      <w:szCs w:val="24"/>
    </w:rPr>
  </w:style>
  <w:style w:type="character" w:customStyle="1" w:styleId="08530CharChar1">
    <w:name w:val="样式 首行缩进:  0.85 厘米 行距: 固定值 30 磅 Char Char1"/>
    <w:link w:val="08530Char"/>
    <w:rPr>
      <w:rFonts w:ascii="Arial" w:eastAsia="宋体" w:hAnsi="Arial" w:cs="宋体"/>
      <w:sz w:val="24"/>
      <w:szCs w:val="24"/>
      <w:lang w:val="en-US" w:eastAsia="zh-CN" w:bidi="ar-SA"/>
    </w:rPr>
  </w:style>
  <w:style w:type="paragraph" w:customStyle="1" w:styleId="Char2">
    <w:name w:val="Char2"/>
    <w:basedOn w:val="a7"/>
    <w:semiHidden/>
    <w:pPr>
      <w:widowControl/>
      <w:adjustRightInd/>
      <w:spacing w:before="0" w:after="160" w:line="240" w:lineRule="exact"/>
      <w:textAlignment w:val="auto"/>
    </w:pPr>
    <w:rPr>
      <w:rFonts w:ascii="Verdana" w:eastAsia="仿宋_GB2312" w:hAnsi="Verdana"/>
      <w:sz w:val="24"/>
      <w:lang w:eastAsia="en-US"/>
    </w:rPr>
  </w:style>
  <w:style w:type="paragraph" w:customStyle="1" w:styleId="wjh">
    <w:name w:val="wjh图题注"/>
    <w:basedOn w:val="a7"/>
    <w:pPr>
      <w:snapToGrid w:val="0"/>
      <w:spacing w:before="60" w:after="120" w:line="240" w:lineRule="auto"/>
      <w:jc w:val="center"/>
      <w:textAlignment w:val="auto"/>
    </w:pPr>
    <w:rPr>
      <w:rFonts w:ascii="Times New Roman" w:hAnsi="Times New Roman"/>
      <w:kern w:val="2"/>
    </w:rPr>
  </w:style>
  <w:style w:type="character" w:customStyle="1" w:styleId="08530CharChar">
    <w:name w:val="样式 首行缩进:  0.85 厘米 行距: 固定值 30 磅 Char Char"/>
    <w:rPr>
      <w:rFonts w:ascii="Arial" w:eastAsia="宋体" w:hAnsi="Arial" w:cs="宋体"/>
      <w:sz w:val="24"/>
      <w:szCs w:val="24"/>
      <w:lang w:val="en-US" w:eastAsia="zh-CN" w:bidi="ar-SA"/>
    </w:rPr>
  </w:style>
  <w:style w:type="paragraph" w:customStyle="1" w:styleId="46">
    <w:name w:val="目录4"/>
    <w:basedOn w:val="3"/>
    <w:pPr>
      <w:numPr>
        <w:ilvl w:val="0"/>
        <w:numId w:val="0"/>
      </w:numPr>
      <w:tabs>
        <w:tab w:val="left" w:pos="1134"/>
      </w:tabs>
      <w:spacing w:before="120" w:afterLines="0"/>
      <w:ind w:left="1134" w:hanging="794"/>
    </w:pPr>
    <w:rPr>
      <w:sz w:val="24"/>
      <w:szCs w:val="24"/>
    </w:rPr>
  </w:style>
  <w:style w:type="character" w:customStyle="1" w:styleId="t3">
    <w:name w:val="t3"/>
    <w:basedOn w:val="a8"/>
  </w:style>
  <w:style w:type="paragraph" w:customStyle="1" w:styleId="Char1CharCharCharCharCharCharChar">
    <w:name w:val="Char1 Char Char Char Char Char Char Char"/>
    <w:basedOn w:val="a7"/>
    <w:pPr>
      <w:adjustRightInd/>
      <w:spacing w:before="0" w:line="240" w:lineRule="auto"/>
      <w:jc w:val="both"/>
      <w:textAlignment w:val="auto"/>
    </w:pPr>
    <w:rPr>
      <w:rFonts w:ascii="Tahoma" w:hAnsi="Tahoma"/>
      <w:kern w:val="2"/>
      <w:sz w:val="24"/>
    </w:rPr>
  </w:style>
  <w:style w:type="paragraph" w:customStyle="1" w:styleId="afffe">
    <w:name w:val="封面落款"/>
    <w:basedOn w:val="a7"/>
    <w:pPr>
      <w:adjustRightInd/>
      <w:spacing w:before="0"/>
      <w:jc w:val="center"/>
      <w:textAlignment w:val="auto"/>
    </w:pPr>
    <w:rPr>
      <w:rFonts w:ascii="Times New Roman" w:eastAsia="隶书" w:hAnsi="Times New Roman"/>
      <w:kern w:val="2"/>
      <w:sz w:val="72"/>
    </w:rPr>
  </w:style>
  <w:style w:type="paragraph" w:customStyle="1" w:styleId="affff">
    <w:name w:val="封面"/>
    <w:basedOn w:val="a7"/>
    <w:pPr>
      <w:adjustRightInd/>
      <w:spacing w:before="0"/>
      <w:jc w:val="center"/>
      <w:textAlignment w:val="auto"/>
    </w:pPr>
    <w:rPr>
      <w:rFonts w:ascii="宋体" w:eastAsia="隶书" w:hAnsi="宋体" w:cs="宋体"/>
      <w:b/>
      <w:bCs/>
      <w:kern w:val="2"/>
      <w:sz w:val="72"/>
      <w:bdr w:val="single" w:sz="4" w:space="0" w:color="auto"/>
      <w:shd w:val="pct10" w:color="auto" w:fill="FFFFFF"/>
      <w14:shadow w14:blurRad="50800" w14:dist="38100" w14:dir="2700000" w14:sx="100000" w14:sy="100000" w14:kx="0" w14:ky="0" w14:algn="tl">
        <w14:srgbClr w14:val="000000">
          <w14:alpha w14:val="60000"/>
        </w14:srgbClr>
      </w14:shadow>
    </w:rPr>
  </w:style>
  <w:style w:type="paragraph" w:customStyle="1" w:styleId="--">
    <w:name w:val="--规划正文"/>
    <w:basedOn w:val="a7"/>
    <w:pPr>
      <w:adjustRightInd/>
      <w:spacing w:before="0"/>
      <w:ind w:firstLineChars="200" w:firstLine="200"/>
      <w:jc w:val="both"/>
      <w:textAlignment w:val="auto"/>
    </w:pPr>
    <w:rPr>
      <w:rFonts w:ascii="Times New Roman" w:hAnsi="Times New Roman"/>
      <w:kern w:val="2"/>
    </w:rPr>
  </w:style>
  <w:style w:type="character" w:customStyle="1" w:styleId="af5">
    <w:name w:val="正文缩进 字符"/>
    <w:link w:val="af4"/>
    <w:rPr>
      <w:rFonts w:eastAsia="宋体"/>
      <w:kern w:val="2"/>
      <w:sz w:val="21"/>
      <w:lang w:val="en-US" w:eastAsia="zh-CN" w:bidi="ar-SA"/>
    </w:rPr>
  </w:style>
  <w:style w:type="paragraph" w:customStyle="1" w:styleId="16">
    <w:name w:val="编号1"/>
    <w:basedOn w:val="a7"/>
    <w:pPr>
      <w:tabs>
        <w:tab w:val="left" w:pos="620"/>
      </w:tabs>
      <w:adjustRightInd/>
      <w:spacing w:before="0"/>
      <w:ind w:left="620" w:hanging="420"/>
      <w:textAlignment w:val="auto"/>
    </w:pPr>
    <w:rPr>
      <w:rFonts w:ascii="Times New Roman" w:hAnsi="Times New Roman"/>
      <w:kern w:val="2"/>
      <w:sz w:val="24"/>
      <w:szCs w:val="24"/>
    </w:rPr>
  </w:style>
  <w:style w:type="paragraph" w:customStyle="1" w:styleId="Default">
    <w:name w:val="Default"/>
    <w:pPr>
      <w:widowControl w:val="0"/>
      <w:autoSpaceDE w:val="0"/>
      <w:autoSpaceDN w:val="0"/>
      <w:adjustRightInd w:val="0"/>
    </w:pPr>
    <w:rPr>
      <w:rFonts w:ascii="楷体_GB2312" w:eastAsia="楷体_GB2312"/>
      <w:color w:val="000000"/>
      <w:sz w:val="24"/>
      <w:szCs w:val="24"/>
    </w:rPr>
  </w:style>
  <w:style w:type="paragraph" w:customStyle="1" w:styleId="CM11">
    <w:name w:val="CM11"/>
    <w:basedOn w:val="Default"/>
    <w:next w:val="Default"/>
    <w:pPr>
      <w:spacing w:line="220" w:lineRule="atLeast"/>
    </w:pPr>
    <w:rPr>
      <w:rFonts w:ascii="Arial" w:eastAsia="宋体" w:hAnsi="Arial"/>
      <w:color w:val="auto"/>
    </w:rPr>
  </w:style>
  <w:style w:type="paragraph" w:customStyle="1" w:styleId="CharChar">
    <w:name w:val="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
    <w:name w:val="Char2 Char Char Char"/>
    <w:basedOn w:val="a7"/>
    <w:pPr>
      <w:widowControl/>
      <w:adjustRightInd/>
      <w:spacing w:before="0" w:after="160" w:line="240" w:lineRule="exact"/>
      <w:textAlignment w:val="auto"/>
    </w:pPr>
    <w:rPr>
      <w:rFonts w:ascii="Verdana" w:eastAsia="仿宋_GB2312" w:hAnsi="Verdana"/>
      <w:sz w:val="28"/>
      <w:lang w:eastAsia="en-US"/>
    </w:rPr>
  </w:style>
  <w:style w:type="character" w:customStyle="1" w:styleId="f12">
    <w:name w:val="f12"/>
    <w:basedOn w:val="a8"/>
  </w:style>
  <w:style w:type="paragraph" w:customStyle="1" w:styleId="232">
    <w:name w:val="样式 样式 左侧:  2 字符3 + 首行缩进:  2 字符"/>
    <w:basedOn w:val="a7"/>
    <w:pPr>
      <w:adjustRightInd/>
      <w:spacing w:before="0" w:line="400" w:lineRule="exact"/>
      <w:ind w:firstLineChars="200" w:firstLine="200"/>
      <w:jc w:val="both"/>
      <w:textAlignment w:val="auto"/>
    </w:pPr>
    <w:rPr>
      <w:rFonts w:ascii="Times New Roman" w:eastAsia="仿宋_GB2312" w:hAnsi="Times New Roman" w:cs="宋体"/>
      <w:kern w:val="2"/>
      <w:sz w:val="24"/>
    </w:rPr>
  </w:style>
  <w:style w:type="paragraph" w:customStyle="1" w:styleId="ymtable">
    <w:name w:val="ymtable"/>
    <w:basedOn w:val="a7"/>
    <w:pPr>
      <w:widowControl/>
      <w:adjustRightInd/>
      <w:spacing w:before="0" w:line="320" w:lineRule="atLeast"/>
      <w:jc w:val="both"/>
      <w:textAlignment w:val="auto"/>
    </w:pPr>
    <w:rPr>
      <w:rFonts w:ascii="宋体" w:hAnsi="宋体"/>
      <w:sz w:val="22"/>
    </w:rPr>
  </w:style>
  <w:style w:type="paragraph" w:customStyle="1" w:styleId="1Char">
    <w:name w:val="1 Char"/>
    <w:basedOn w:val="af9"/>
    <w:semiHidden/>
    <w:pPr>
      <w:adjustRightInd/>
      <w:spacing w:before="0" w:line="240" w:lineRule="auto"/>
      <w:jc w:val="both"/>
      <w:textAlignment w:val="auto"/>
    </w:pPr>
    <w:rPr>
      <w:rFonts w:ascii="Tahoma" w:hAnsi="Tahoma" w:cs="Tahoma"/>
      <w:sz w:val="18"/>
      <w:szCs w:val="24"/>
    </w:rPr>
  </w:style>
  <w:style w:type="paragraph" w:customStyle="1" w:styleId="17">
    <w:name w:val="正文1"/>
    <w:basedOn w:val="a7"/>
    <w:pPr>
      <w:widowControl/>
      <w:overflowPunct w:val="0"/>
      <w:autoSpaceDE w:val="0"/>
      <w:autoSpaceDN w:val="0"/>
      <w:spacing w:before="0" w:line="240" w:lineRule="auto"/>
    </w:pPr>
    <w:rPr>
      <w:rFonts w:ascii="Times New Roman" w:hAnsi="Times New Roman"/>
      <w:sz w:val="20"/>
    </w:rPr>
  </w:style>
  <w:style w:type="paragraph" w:customStyle="1" w:styleId="DefaultText">
    <w:name w:val="Default Text"/>
    <w:basedOn w:val="a7"/>
    <w:pPr>
      <w:widowControl/>
      <w:adjustRightInd/>
      <w:spacing w:before="0" w:line="240" w:lineRule="auto"/>
      <w:textAlignment w:val="auto"/>
    </w:pPr>
    <w:rPr>
      <w:rFonts w:ascii="Times New Roman" w:hAnsi="Times New Roman"/>
      <w:snapToGrid w:val="0"/>
      <w:sz w:val="24"/>
    </w:rPr>
  </w:style>
  <w:style w:type="paragraph" w:customStyle="1" w:styleId="affff0">
    <w:name w:val="缺省文本"/>
    <w:basedOn w:val="a7"/>
    <w:pPr>
      <w:autoSpaceDE w:val="0"/>
      <w:autoSpaceDN w:val="0"/>
      <w:spacing w:before="0" w:line="240" w:lineRule="auto"/>
      <w:textAlignment w:val="auto"/>
    </w:pPr>
    <w:rPr>
      <w:rFonts w:ascii="Times New Roman" w:hAnsi="Times New Roman"/>
      <w:sz w:val="24"/>
      <w:szCs w:val="24"/>
    </w:rPr>
  </w:style>
  <w:style w:type="paragraph" w:customStyle="1" w:styleId="content">
    <w:name w:val="content"/>
    <w:basedOn w:val="a7"/>
    <w:pPr>
      <w:widowControl/>
      <w:adjustRightInd/>
      <w:spacing w:beforeAutospacing="1" w:after="100" w:afterAutospacing="1" w:line="240" w:lineRule="auto"/>
      <w:textAlignment w:val="auto"/>
    </w:pPr>
    <w:rPr>
      <w:rFonts w:ascii="宋体" w:hAnsi="宋体" w:cs="宋体"/>
      <w:color w:val="000000"/>
      <w:sz w:val="24"/>
      <w:szCs w:val="24"/>
    </w:rPr>
  </w:style>
  <w:style w:type="paragraph" w:customStyle="1" w:styleId="ParaChar1Char">
    <w:name w:val="默认段落字体 Para Char1 Char"/>
    <w:basedOn w:val="a7"/>
    <w:pPr>
      <w:spacing w:before="0"/>
      <w:jc w:val="both"/>
      <w:textAlignment w:val="auto"/>
    </w:pPr>
    <w:rPr>
      <w:rFonts w:ascii="Times New Roman" w:hAnsi="Times New Roman"/>
      <w:sz w:val="24"/>
      <w:szCs w:val="24"/>
    </w:rPr>
  </w:style>
  <w:style w:type="paragraph" w:customStyle="1" w:styleId="fnt">
    <w:name w:val="f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CharCharCharCharChar">
    <w:name w:val="Char Char Char Char Char"/>
    <w:basedOn w:val="a7"/>
    <w:pPr>
      <w:spacing w:before="0"/>
      <w:jc w:val="both"/>
      <w:textAlignment w:val="auto"/>
    </w:pPr>
    <w:rPr>
      <w:rFonts w:ascii="Times New Roman" w:hAnsi="Times New Roman"/>
      <w:sz w:val="24"/>
    </w:rPr>
  </w:style>
  <w:style w:type="character" w:customStyle="1" w:styleId="31">
    <w:name w:val="标题 3 字符"/>
    <w:link w:val="3"/>
    <w:rPr>
      <w:rFonts w:ascii="Arial" w:hAnsi="Arial"/>
      <w:b/>
      <w:kern w:val="2"/>
      <w:sz w:val="28"/>
    </w:rPr>
  </w:style>
  <w:style w:type="paragraph" w:customStyle="1" w:styleId="212">
    <w:name w:val="样式 样式 题注 + 居中 首行缩进:  2 字符1 + 首行缩进:  2 字符"/>
    <w:basedOn w:val="a7"/>
    <w:pPr>
      <w:widowControl/>
      <w:adjustRightInd/>
      <w:spacing w:before="240" w:after="240"/>
      <w:jc w:val="center"/>
      <w:textAlignment w:val="auto"/>
    </w:pPr>
    <w:rPr>
      <w:rFonts w:ascii="Times New Roman" w:hAnsi="Times New Roman" w:cs="宋体"/>
      <w:color w:val="000000"/>
    </w:rPr>
  </w:style>
  <w:style w:type="paragraph" w:customStyle="1" w:styleId="CharCharCharCharChar1">
    <w:name w:val="Char Char Char Char Char1"/>
    <w:basedOn w:val="a7"/>
    <w:pPr>
      <w:spacing w:before="0"/>
      <w:jc w:val="both"/>
      <w:textAlignment w:val="auto"/>
    </w:pPr>
    <w:rPr>
      <w:rFonts w:ascii="Times New Roman" w:hAnsi="Times New Roman"/>
      <w:sz w:val="24"/>
    </w:rPr>
  </w:style>
  <w:style w:type="paragraph" w:customStyle="1" w:styleId="2c">
    <w:name w:val="正文缩进2"/>
    <w:basedOn w:val="a7"/>
    <w:pPr>
      <w:widowControl/>
      <w:adjustRightInd/>
      <w:spacing w:before="0"/>
      <w:ind w:firstLine="482"/>
      <w:textAlignment w:val="auto"/>
    </w:pPr>
    <w:rPr>
      <w:rFonts w:ascii="宋体" w:hAnsi="宋体"/>
      <w:sz w:val="24"/>
    </w:rPr>
  </w:style>
  <w:style w:type="paragraph" w:customStyle="1" w:styleId="ReplyForwardHeaders">
    <w:name w:val="Reply/Forward Headers"/>
    <w:basedOn w:val="a7"/>
    <w:pPr>
      <w:widowControl/>
      <w:adjustRightInd/>
      <w:spacing w:before="0" w:line="240" w:lineRule="auto"/>
      <w:textAlignment w:val="auto"/>
    </w:pPr>
    <w:rPr>
      <w:rFonts w:ascii="Times New Roman" w:hAnsi="Times New Roman"/>
      <w:sz w:val="20"/>
    </w:rPr>
  </w:style>
  <w:style w:type="paragraph" w:customStyle="1" w:styleId="39">
    <w:name w:val="样式3"/>
    <w:basedOn w:val="a7"/>
    <w:pPr>
      <w:widowControl/>
      <w:adjustRightInd/>
      <w:spacing w:before="0" w:line="440" w:lineRule="atLeast"/>
      <w:textAlignment w:val="auto"/>
    </w:pPr>
    <w:rPr>
      <w:rFonts w:ascii="宋体" w:hAnsi="宋体"/>
      <w:b/>
      <w:bCs/>
      <w:sz w:val="24"/>
      <w:lang w:val="fi-FI"/>
    </w:rPr>
  </w:style>
  <w:style w:type="paragraph" w:customStyle="1" w:styleId="2d">
    <w:name w:val="样式2"/>
    <w:basedOn w:val="a7"/>
    <w:pPr>
      <w:widowControl/>
      <w:adjustRightInd/>
      <w:spacing w:before="0"/>
      <w:textAlignment w:val="auto"/>
    </w:pPr>
    <w:rPr>
      <w:rFonts w:ascii="Times New Roman" w:hAnsi="Times New Roman"/>
      <w:sz w:val="24"/>
    </w:rPr>
  </w:style>
  <w:style w:type="paragraph" w:customStyle="1" w:styleId="affff1">
    <w:name w:val="普通正文"/>
    <w:basedOn w:val="a7"/>
    <w:pPr>
      <w:spacing w:before="120" w:after="120"/>
      <w:ind w:firstLine="480"/>
    </w:pPr>
    <w:rPr>
      <w:sz w:val="24"/>
      <w:szCs w:val="24"/>
    </w:rPr>
  </w:style>
  <w:style w:type="paragraph" w:customStyle="1" w:styleId="Bullet1">
    <w:name w:val="Bullet 1"/>
    <w:basedOn w:val="ae"/>
    <w:pPr>
      <w:numPr>
        <w:numId w:val="2"/>
      </w:numPr>
      <w:spacing w:beforeLines="10" w:afterLines="10" w:line="264" w:lineRule="auto"/>
    </w:pPr>
    <w:rPr>
      <w:rFonts w:ascii="Arial" w:hAnsi="Arial"/>
      <w:sz w:val="21"/>
      <w:szCs w:val="21"/>
    </w:rPr>
  </w:style>
  <w:style w:type="paragraph" w:customStyle="1" w:styleId="Bullet3">
    <w:name w:val="Bullet 3"/>
    <w:basedOn w:val="ae"/>
    <w:pPr>
      <w:numPr>
        <w:ilvl w:val="2"/>
        <w:numId w:val="3"/>
      </w:numPr>
      <w:spacing w:beforeLines="10" w:afterLines="10" w:line="264" w:lineRule="auto"/>
      <w:ind w:hanging="466"/>
    </w:pPr>
    <w:rPr>
      <w:rFonts w:ascii="Arial" w:hAnsi="Arial"/>
      <w:sz w:val="21"/>
      <w:szCs w:val="21"/>
    </w:rPr>
  </w:style>
  <w:style w:type="paragraph" w:customStyle="1" w:styleId="2H2h2l22ndlevel2Header2Titre2Heading2Hidden">
    <w:name w:val="样式 标题 2H2h2l22nd level2Header 2节Titre2Heading 2 Hidden..."/>
    <w:basedOn w:val="20"/>
    <w:semiHidden/>
    <w:pPr>
      <w:numPr>
        <w:numId w:val="4"/>
      </w:numPr>
      <w:tabs>
        <w:tab w:val="clear" w:pos="4508"/>
        <w:tab w:val="left" w:pos="1440"/>
      </w:tabs>
      <w:spacing w:before="120" w:afterLines="0"/>
      <w:jc w:val="both"/>
    </w:pPr>
    <w:rPr>
      <w:rFonts w:ascii="仿宋_GB2312" w:hAnsi="Times New Roman"/>
      <w:sz w:val="36"/>
      <w:szCs w:val="20"/>
    </w:rPr>
  </w:style>
  <w:style w:type="paragraph" w:customStyle="1" w:styleId="affff2">
    <w:name w:val="正文段落"/>
    <w:basedOn w:val="af4"/>
    <w:pPr>
      <w:widowControl/>
      <w:overflowPunct w:val="0"/>
      <w:autoSpaceDE w:val="0"/>
      <w:autoSpaceDN w:val="0"/>
      <w:adjustRightInd w:val="0"/>
      <w:spacing w:before="0" w:after="120"/>
      <w:ind w:firstLine="200"/>
      <w:textAlignment w:val="baseline"/>
    </w:pPr>
    <w:rPr>
      <w:kern w:val="0"/>
      <w:sz w:val="24"/>
      <w:szCs w:val="24"/>
    </w:rPr>
  </w:style>
  <w:style w:type="paragraph" w:customStyle="1" w:styleId="affff3">
    <w:name w:val="新华社正文"/>
    <w:basedOn w:val="a7"/>
    <w:pPr>
      <w:adjustRightInd/>
      <w:snapToGrid w:val="0"/>
      <w:spacing w:before="0"/>
      <w:ind w:right="-34" w:firstLineChars="150" w:firstLine="360"/>
      <w:textAlignment w:val="auto"/>
    </w:pPr>
    <w:rPr>
      <w:rFonts w:ascii="宋体" w:hAnsi="宋体"/>
      <w:kern w:val="2"/>
      <w:sz w:val="24"/>
      <w:szCs w:val="24"/>
    </w:rPr>
  </w:style>
  <w:style w:type="paragraph" w:customStyle="1" w:styleId="affff4">
    <w:name w:val="应答"/>
    <w:basedOn w:val="af4"/>
    <w:pPr>
      <w:widowControl/>
      <w:autoSpaceDE w:val="0"/>
      <w:autoSpaceDN w:val="0"/>
      <w:adjustRightInd w:val="0"/>
      <w:snapToGrid w:val="0"/>
      <w:spacing w:before="0" w:after="0" w:line="264" w:lineRule="auto"/>
      <w:ind w:firstLine="200"/>
    </w:pPr>
    <w:rPr>
      <w:rFonts w:ascii="宋体"/>
      <w:color w:val="000000"/>
      <w:sz w:val="28"/>
      <w:szCs w:val="28"/>
    </w:rPr>
  </w:style>
  <w:style w:type="paragraph" w:customStyle="1" w:styleId="Chineseindenttwowords">
    <w:name w:val="Chinese indent two words"/>
    <w:basedOn w:val="af4"/>
    <w:pPr>
      <w:autoSpaceDE w:val="0"/>
      <w:autoSpaceDN w:val="0"/>
      <w:spacing w:before="0" w:after="120"/>
      <w:jc w:val="left"/>
    </w:pPr>
    <w:rPr>
      <w:szCs w:val="21"/>
    </w:rPr>
  </w:style>
  <w:style w:type="character" w:customStyle="1" w:styleId="tpccontent1">
    <w:name w:val="tpc_content1"/>
    <w:rPr>
      <w:sz w:val="18"/>
      <w:szCs w:val="18"/>
    </w:rPr>
  </w:style>
  <w:style w:type="paragraph" w:customStyle="1" w:styleId="Char3">
    <w:name w:val="金宏发行正文 Char"/>
    <w:basedOn w:val="a7"/>
    <w:pPr>
      <w:adjustRightInd/>
      <w:spacing w:before="0" w:line="500" w:lineRule="exact"/>
      <w:ind w:firstLineChars="200" w:firstLine="560"/>
      <w:jc w:val="both"/>
      <w:textAlignment w:val="auto"/>
    </w:pPr>
    <w:rPr>
      <w:rFonts w:ascii="Times New Roman" w:eastAsia="仿宋_GB2312" w:hAnsi="Times New Roman"/>
      <w:kern w:val="2"/>
      <w:sz w:val="28"/>
    </w:rPr>
  </w:style>
  <w:style w:type="paragraph" w:customStyle="1" w:styleId="a1">
    <w:name w:val="需求"/>
    <w:basedOn w:val="a7"/>
    <w:pPr>
      <w:numPr>
        <w:numId w:val="5"/>
      </w:numPr>
      <w:adjustRightInd/>
      <w:spacing w:before="0" w:line="240" w:lineRule="auto"/>
      <w:jc w:val="both"/>
      <w:textAlignment w:val="auto"/>
    </w:pPr>
    <w:rPr>
      <w:rFonts w:ascii="Times New Roman" w:hAnsi="Times New Roman"/>
      <w:kern w:val="2"/>
      <w:szCs w:val="24"/>
    </w:rPr>
  </w:style>
  <w:style w:type="paragraph" w:customStyle="1" w:styleId="Bullet2">
    <w:name w:val="Bullet 2"/>
    <w:basedOn w:val="ae"/>
    <w:pPr>
      <w:numPr>
        <w:numId w:val="6"/>
      </w:numPr>
      <w:spacing w:beforeLines="10" w:afterLines="10" w:line="264" w:lineRule="auto"/>
    </w:pPr>
    <w:rPr>
      <w:rFonts w:ascii="Arial" w:hAnsi="Arial"/>
      <w:sz w:val="21"/>
      <w:szCs w:val="21"/>
    </w:rPr>
  </w:style>
  <w:style w:type="paragraph" w:customStyle="1" w:styleId="bullet-num">
    <w:name w:val="bullet-num"/>
    <w:basedOn w:val="ae"/>
    <w:pPr>
      <w:widowControl/>
      <w:numPr>
        <w:numId w:val="7"/>
      </w:numPr>
      <w:spacing w:beforeLines="10" w:afterLines="10" w:line="264" w:lineRule="auto"/>
      <w:jc w:val="left"/>
    </w:pPr>
    <w:rPr>
      <w:rFonts w:ascii="Arial" w:hAnsi="Arial"/>
      <w:sz w:val="21"/>
      <w:szCs w:val="21"/>
    </w:rPr>
  </w:style>
  <w:style w:type="paragraph" w:customStyle="1" w:styleId="TableHeading">
    <w:name w:val="Table Heading"/>
    <w:basedOn w:val="a7"/>
    <w:pPr>
      <w:keepNext/>
      <w:widowControl/>
      <w:adjustRightInd/>
      <w:spacing w:before="60" w:after="60" w:line="300" w:lineRule="exact"/>
      <w:jc w:val="center"/>
      <w:textAlignment w:val="auto"/>
    </w:pPr>
    <w:rPr>
      <w:rFonts w:eastAsia="Arial"/>
      <w:b/>
      <w:szCs w:val="21"/>
      <w:lang w:val="en-GB" w:eastAsia="zh-TW"/>
    </w:rPr>
  </w:style>
  <w:style w:type="paragraph" w:customStyle="1" w:styleId="Bullet10">
    <w:name w:val="Bullet 1 黑"/>
    <w:basedOn w:val="Bullet1"/>
    <w:pPr>
      <w:numPr>
        <w:numId w:val="0"/>
      </w:numPr>
      <w:tabs>
        <w:tab w:val="left" w:pos="4157"/>
      </w:tabs>
      <w:spacing w:before="24" w:after="24"/>
      <w:ind w:left="3644" w:hanging="567"/>
    </w:pPr>
    <w:rPr>
      <w:b/>
    </w:rPr>
  </w:style>
  <w:style w:type="paragraph" w:customStyle="1" w:styleId="standard">
    <w:name w:val="standard"/>
    <w:basedOn w:val="a7"/>
    <w:pPr>
      <w:widowControl/>
      <w:adjustRightInd/>
      <w:spacing w:beforeAutospacing="1" w:after="100" w:afterAutospacing="1" w:line="240" w:lineRule="auto"/>
      <w:textAlignment w:val="auto"/>
    </w:pPr>
    <w:rPr>
      <w:rFonts w:cs="Arial"/>
      <w:color w:val="000000"/>
      <w:sz w:val="18"/>
      <w:szCs w:val="18"/>
    </w:rPr>
  </w:style>
  <w:style w:type="paragraph" w:customStyle="1" w:styleId="18">
    <w:name w:val="题注1"/>
    <w:basedOn w:val="a7"/>
    <w:pPr>
      <w:widowControl/>
      <w:adjustRightInd/>
      <w:spacing w:beforeAutospacing="1" w:after="100" w:afterAutospacing="1" w:line="240" w:lineRule="auto"/>
      <w:ind w:left="720"/>
      <w:textAlignment w:val="auto"/>
    </w:pPr>
    <w:rPr>
      <w:rFonts w:cs="Arial"/>
      <w:i/>
      <w:iCs/>
      <w:color w:val="000000"/>
      <w:sz w:val="20"/>
    </w:rPr>
  </w:style>
  <w:style w:type="paragraph" w:customStyle="1" w:styleId="newtext">
    <w:name w:val="newtext"/>
    <w:basedOn w:val="a7"/>
    <w:pPr>
      <w:widowControl/>
      <w:adjustRightInd/>
      <w:spacing w:beforeAutospacing="1" w:after="100" w:afterAutospacing="1" w:line="300" w:lineRule="atLeast"/>
      <w:ind w:firstLine="420"/>
      <w:textAlignment w:val="auto"/>
    </w:pPr>
    <w:rPr>
      <w:rFonts w:ascii="宋体" w:hAnsi="宋体" w:cs="宋体"/>
      <w:szCs w:val="21"/>
    </w:rPr>
  </w:style>
  <w:style w:type="paragraph" w:customStyle="1" w:styleId="affff5">
    <w:name w:val="列 表"/>
    <w:basedOn w:val="a7"/>
    <w:pPr>
      <w:tabs>
        <w:tab w:val="left" w:pos="4157"/>
      </w:tabs>
      <w:adjustRightInd/>
      <w:spacing w:before="0"/>
      <w:ind w:left="3644" w:hanging="567"/>
      <w:jc w:val="both"/>
      <w:textAlignment w:val="auto"/>
    </w:pPr>
    <w:rPr>
      <w:rFonts w:ascii="Courier New" w:eastAsia="楷体_GB2312" w:hAnsi="Courier New"/>
      <w:kern w:val="2"/>
      <w:sz w:val="24"/>
      <w:szCs w:val="24"/>
    </w:rPr>
  </w:style>
  <w:style w:type="paragraph" w:customStyle="1" w:styleId="affff6">
    <w:name w:val="四方列表"/>
    <w:basedOn w:val="a7"/>
    <w:pPr>
      <w:tabs>
        <w:tab w:val="left" w:pos="4157"/>
      </w:tabs>
      <w:adjustRightInd/>
      <w:spacing w:before="0" w:line="240" w:lineRule="auto"/>
      <w:ind w:left="3644" w:hanging="567"/>
      <w:jc w:val="both"/>
      <w:textAlignment w:val="auto"/>
    </w:pPr>
    <w:rPr>
      <w:rFonts w:ascii="Times New Roman" w:hAnsi="Times New Roman"/>
      <w:kern w:val="2"/>
      <w:sz w:val="24"/>
    </w:rPr>
  </w:style>
  <w:style w:type="paragraph" w:customStyle="1" w:styleId="affff7">
    <w:name w:val="条目"/>
    <w:basedOn w:val="ad"/>
    <w:pPr>
      <w:tabs>
        <w:tab w:val="left" w:pos="4157"/>
      </w:tabs>
      <w:adjustRightInd/>
      <w:spacing w:before="0" w:after="0"/>
      <w:ind w:left="3644" w:firstLineChars="0" w:hanging="567"/>
      <w:jc w:val="both"/>
      <w:textAlignment w:val="auto"/>
    </w:pPr>
    <w:rPr>
      <w:rFonts w:ascii="Times New Roman" w:hAnsi="Times New Roman"/>
      <w:kern w:val="2"/>
      <w:sz w:val="24"/>
    </w:rPr>
  </w:style>
  <w:style w:type="paragraph" w:customStyle="1" w:styleId="21">
    <w:name w:val="符号正文2"/>
    <w:pPr>
      <w:numPr>
        <w:numId w:val="8"/>
      </w:numPr>
      <w:tabs>
        <w:tab w:val="clear" w:pos="840"/>
        <w:tab w:val="left" w:pos="540"/>
      </w:tabs>
      <w:ind w:left="360" w:hanging="114"/>
    </w:pPr>
    <w:rPr>
      <w:sz w:val="24"/>
    </w:rPr>
  </w:style>
  <w:style w:type="paragraph" w:customStyle="1" w:styleId="3h3Level3TopicHeadingHeading3-oldH3l33rdlevel">
    <w:name w:val="样式 标题 3h3Level 3 Topic HeadingHeading 3 - oldH3l33rd level..."/>
    <w:basedOn w:val="3"/>
    <w:semiHidden/>
    <w:pPr>
      <w:numPr>
        <w:ilvl w:val="0"/>
        <w:numId w:val="0"/>
      </w:numPr>
      <w:tabs>
        <w:tab w:val="left" w:pos="900"/>
        <w:tab w:val="left" w:pos="1134"/>
        <w:tab w:val="left" w:pos="4680"/>
      </w:tabs>
      <w:spacing w:before="260" w:afterLines="0"/>
      <w:ind w:left="2304" w:hanging="2304"/>
      <w:jc w:val="both"/>
    </w:pPr>
    <w:rPr>
      <w:rFonts w:ascii="宋体" w:hAnsi="宋体" w:cs="Arial"/>
      <w:bCs/>
      <w:sz w:val="32"/>
    </w:rPr>
  </w:style>
  <w:style w:type="paragraph" w:customStyle="1" w:styleId="5GB2312">
    <w:name w:val="样式 标题 5 + 仿宋_GB2312"/>
    <w:basedOn w:val="50"/>
    <w:semiHidden/>
    <w:pPr>
      <w:numPr>
        <w:ilvl w:val="0"/>
        <w:numId w:val="9"/>
      </w:numPr>
      <w:tabs>
        <w:tab w:val="clear" w:pos="425"/>
      </w:tabs>
      <w:spacing w:before="280" w:after="290" w:line="376" w:lineRule="auto"/>
      <w:ind w:left="0" w:firstLine="0"/>
      <w:jc w:val="both"/>
    </w:pPr>
    <w:rPr>
      <w:rFonts w:ascii="仿宋_GB2312" w:hAnsi="仿宋_GB2312"/>
      <w:b/>
      <w:szCs w:val="28"/>
    </w:rPr>
  </w:style>
  <w:style w:type="paragraph" w:customStyle="1" w:styleId="19">
    <w:name w:val="1)"/>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
    <w:name w:val="my正文"/>
    <w:basedOn w:val="afe"/>
    <w:pPr>
      <w:adjustRightInd/>
      <w:spacing w:before="0" w:after="0"/>
      <w:ind w:leftChars="0" w:left="0" w:firstLineChars="225" w:firstLine="541"/>
      <w:jc w:val="both"/>
      <w:textAlignment w:val="auto"/>
    </w:pPr>
    <w:rPr>
      <w:rFonts w:ascii="宋体" w:hAnsi="宋体"/>
      <w:b/>
      <w:bCs/>
      <w:kern w:val="2"/>
      <w:sz w:val="24"/>
      <w:szCs w:val="24"/>
    </w:rPr>
  </w:style>
  <w:style w:type="character" w:customStyle="1" w:styleId="myChar">
    <w:name w:val="my正文 Char"/>
    <w:rPr>
      <w:rFonts w:ascii="宋体" w:eastAsia="宋体" w:hAnsi="宋体" w:cs="宋体"/>
      <w:kern w:val="2"/>
      <w:sz w:val="24"/>
      <w:szCs w:val="24"/>
      <w:lang w:val="en-US" w:eastAsia="zh-CN" w:bidi="ar-SA"/>
    </w:rPr>
  </w:style>
  <w:style w:type="paragraph" w:customStyle="1" w:styleId="affff8">
    <w:name w:val="#"/>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41">
    <w:name w:val="my 标题 4(一)1."/>
    <w:basedOn w:val="a7"/>
    <w:pPr>
      <w:tabs>
        <w:tab w:val="left" w:pos="4157"/>
      </w:tabs>
      <w:adjustRightInd/>
      <w:spacing w:before="0"/>
      <w:ind w:left="3644" w:hanging="567"/>
      <w:jc w:val="both"/>
      <w:textAlignment w:val="auto"/>
    </w:pPr>
    <w:rPr>
      <w:rFonts w:ascii="Times New Roman" w:hAnsi="Times New Roman"/>
      <w:kern w:val="2"/>
      <w:sz w:val="24"/>
      <w:szCs w:val="24"/>
    </w:rPr>
  </w:style>
  <w:style w:type="paragraph" w:customStyle="1" w:styleId="TableText0">
    <w:name w:val="Table Text"/>
    <w:basedOn w:val="a7"/>
    <w:pPr>
      <w:autoSpaceDE w:val="0"/>
      <w:autoSpaceDN w:val="0"/>
      <w:spacing w:before="0" w:line="240" w:lineRule="auto"/>
      <w:jc w:val="right"/>
      <w:textAlignment w:val="auto"/>
    </w:pPr>
    <w:rPr>
      <w:rFonts w:ascii="Times New Roman" w:hAnsi="Times New Roman"/>
      <w:sz w:val="24"/>
      <w:szCs w:val="24"/>
    </w:rPr>
  </w:style>
  <w:style w:type="paragraph" w:customStyle="1" w:styleId="3a">
    <w:name w:val="标题3"/>
    <w:basedOn w:val="a7"/>
    <w:pPr>
      <w:tabs>
        <w:tab w:val="left" w:pos="1134"/>
      </w:tabs>
      <w:adjustRightInd/>
      <w:spacing w:before="0" w:after="180" w:line="310" w:lineRule="auto"/>
      <w:ind w:left="1134" w:hanging="794"/>
      <w:jc w:val="both"/>
      <w:textAlignment w:val="auto"/>
    </w:pPr>
    <w:rPr>
      <w:rFonts w:ascii="Times New Roman" w:hAnsi="Times New Roman"/>
      <w:kern w:val="2"/>
    </w:rPr>
  </w:style>
  <w:style w:type="paragraph" w:customStyle="1" w:styleId="Heading1">
    <w:name w:val="附录 Heading 1"/>
    <w:basedOn w:val="1"/>
    <w:pPr>
      <w:keepLines w:val="0"/>
      <w:pageBreakBefore/>
      <w:widowControl/>
      <w:numPr>
        <w:numId w:val="0"/>
      </w:numPr>
      <w:adjustRightInd/>
      <w:snapToGrid/>
      <w:spacing w:before="480" w:after="120" w:line="480" w:lineRule="auto"/>
      <w:ind w:left="3644" w:hanging="567"/>
    </w:pPr>
    <w:rPr>
      <w:rFonts w:ascii="Microsoft Sans Serif" w:eastAsia="仿宋_GB2312" w:hAnsi="Microsoft Sans Serif" w:cs="Microsoft Sans Serif"/>
      <w:b/>
      <w:bCs/>
      <w:kern w:val="32"/>
      <w:sz w:val="40"/>
      <w:szCs w:val="32"/>
    </w:rPr>
  </w:style>
  <w:style w:type="paragraph" w:customStyle="1" w:styleId="1a">
    <w:name w:val="附录标题1"/>
    <w:basedOn w:val="1"/>
    <w:next w:val="a7"/>
    <w:pPr>
      <w:pageBreakBefore/>
      <w:numPr>
        <w:numId w:val="0"/>
      </w:numPr>
      <w:pBdr>
        <w:bottom w:val="single" w:sz="18" w:space="1" w:color="C0C0C0"/>
      </w:pBdr>
      <w:tabs>
        <w:tab w:val="left" w:pos="360"/>
      </w:tabs>
      <w:spacing w:before="340" w:after="330" w:line="578" w:lineRule="auto"/>
      <w:ind w:left="576" w:right="42" w:hanging="576"/>
      <w:jc w:val="both"/>
    </w:pPr>
    <w:rPr>
      <w:rFonts w:ascii="宋体" w:hAnsi="Garamond"/>
      <w:b/>
      <w:bCs/>
      <w:color w:val="000000"/>
      <w:kern w:val="44"/>
      <w:sz w:val="40"/>
      <w:szCs w:val="44"/>
    </w:rPr>
  </w:style>
  <w:style w:type="paragraph" w:customStyle="1" w:styleId="2e">
    <w:name w:val="项目符号2"/>
    <w:basedOn w:val="af4"/>
    <w:pPr>
      <w:widowControl/>
      <w:tabs>
        <w:tab w:val="left" w:pos="4157"/>
      </w:tabs>
      <w:overflowPunct w:val="0"/>
      <w:autoSpaceDE w:val="0"/>
      <w:autoSpaceDN w:val="0"/>
      <w:adjustRightInd w:val="0"/>
      <w:spacing w:before="0" w:after="0" w:line="360" w:lineRule="auto"/>
      <w:ind w:left="3644" w:hanging="567"/>
      <w:jc w:val="left"/>
      <w:textAlignment w:val="baseline"/>
    </w:pPr>
    <w:rPr>
      <w:kern w:val="0"/>
      <w:sz w:val="24"/>
    </w:rPr>
  </w:style>
  <w:style w:type="paragraph" w:customStyle="1" w:styleId="ListBullet2">
    <w:name w:val="List Bullet2"/>
    <w:basedOn w:val="a7"/>
    <w:pPr>
      <w:widowControl/>
      <w:tabs>
        <w:tab w:val="left" w:pos="1154"/>
      </w:tabs>
      <w:adjustRightInd/>
      <w:spacing w:before="60" w:after="60" w:line="288" w:lineRule="auto"/>
      <w:ind w:left="1151" w:right="794" w:hanging="357"/>
      <w:textAlignment w:val="auto"/>
    </w:pPr>
    <w:rPr>
      <w:rFonts w:ascii="Times New Roman" w:hAnsi="Times New Roman"/>
      <w:szCs w:val="24"/>
    </w:rPr>
  </w:style>
  <w:style w:type="character" w:customStyle="1" w:styleId="1b">
    <w:name w:val="访问过的超链接1"/>
    <w:rPr>
      <w:color w:val="800080"/>
      <w:u w:val="single"/>
    </w:rPr>
  </w:style>
  <w:style w:type="paragraph" w:customStyle="1" w:styleId="heading4">
    <w:name w:val="heading4"/>
    <w:basedOn w:val="a7"/>
    <w:next w:val="4"/>
    <w:pPr>
      <w:widowControl/>
      <w:adjustRightInd/>
      <w:spacing w:before="180" w:after="180" w:line="300" w:lineRule="auto"/>
      <w:ind w:firstLine="454"/>
      <w:textAlignment w:val="auto"/>
    </w:pPr>
    <w:rPr>
      <w:rFonts w:ascii="Times New Roman" w:hAnsi="Times New Roman"/>
      <w:b/>
      <w:spacing w:val="6"/>
      <w:szCs w:val="24"/>
    </w:rPr>
  </w:style>
  <w:style w:type="paragraph" w:customStyle="1" w:styleId="ymtext">
    <w:name w:val="ymtext"/>
    <w:basedOn w:val="a7"/>
    <w:pPr>
      <w:widowControl/>
      <w:numPr>
        <w:ilvl w:val="3"/>
        <w:numId w:val="10"/>
      </w:numPr>
      <w:adjustRightInd/>
      <w:spacing w:before="0" w:line="400" w:lineRule="atLeast"/>
      <w:textAlignment w:val="auto"/>
    </w:pPr>
    <w:rPr>
      <w:rFonts w:ascii="宋体" w:hAnsi="Times New Roman"/>
      <w:sz w:val="22"/>
    </w:rPr>
  </w:style>
  <w:style w:type="character" w:customStyle="1" w:styleId="22">
    <w:name w:val="标题 2 字符"/>
    <w:link w:val="20"/>
    <w:rPr>
      <w:rFonts w:ascii="Arial" w:eastAsia="黑体" w:hAnsi="Arial"/>
      <w:kern w:val="2"/>
      <w:sz w:val="30"/>
      <w:szCs w:val="24"/>
    </w:rPr>
  </w:style>
  <w:style w:type="paragraph" w:customStyle="1" w:styleId="NormalCenered">
    <w:name w:val="Normal Cenered"/>
    <w:basedOn w:val="a7"/>
    <w:pPr>
      <w:widowControl/>
      <w:tabs>
        <w:tab w:val="left" w:pos="6660"/>
      </w:tabs>
      <w:adjustRightInd/>
      <w:spacing w:before="240" w:after="120" w:line="288" w:lineRule="auto"/>
      <w:jc w:val="center"/>
      <w:textAlignment w:val="auto"/>
    </w:pPr>
    <w:rPr>
      <w:rFonts w:ascii="Times New Roman" w:hAnsi="Times New Roman"/>
      <w:szCs w:val="24"/>
    </w:rPr>
  </w:style>
  <w:style w:type="paragraph" w:customStyle="1" w:styleId="ListBullet1">
    <w:name w:val="List Bullet1"/>
    <w:basedOn w:val="a7"/>
    <w:pPr>
      <w:widowControl/>
      <w:numPr>
        <w:numId w:val="11"/>
      </w:numPr>
      <w:adjustRightInd/>
      <w:spacing w:before="240" w:after="120" w:line="288" w:lineRule="auto"/>
      <w:ind w:right="57"/>
      <w:textAlignment w:val="auto"/>
    </w:pPr>
    <w:rPr>
      <w:rFonts w:ascii="Times New Roman" w:hAnsi="Times New Roman"/>
      <w:szCs w:val="24"/>
    </w:rPr>
  </w:style>
  <w:style w:type="paragraph" w:customStyle="1" w:styleId="Heading4forinserts">
    <w:name w:val="Heading4 for inserts"/>
    <w:basedOn w:val="4"/>
    <w:pPr>
      <w:widowControl/>
      <w:numPr>
        <w:ilvl w:val="0"/>
        <w:numId w:val="0"/>
      </w:numPr>
      <w:adjustRightInd w:val="0"/>
      <w:spacing w:before="280" w:after="290" w:line="376" w:lineRule="atLeast"/>
      <w:ind w:firstLine="454"/>
      <w:textAlignment w:val="baseline"/>
    </w:pPr>
    <w:rPr>
      <w:rFonts w:ascii="Microsoft Sans Serif" w:hAnsi="Microsoft Sans Serif" w:cs="Microsoft Sans Serif"/>
      <w:bCs/>
      <w:kern w:val="0"/>
      <w:sz w:val="21"/>
      <w:szCs w:val="21"/>
    </w:rPr>
  </w:style>
  <w:style w:type="paragraph" w:customStyle="1" w:styleId="Heading2">
    <w:name w:val="附录 Heading 2"/>
    <w:basedOn w:val="20"/>
    <w:pPr>
      <w:widowControl/>
      <w:numPr>
        <w:numId w:val="12"/>
      </w:numPr>
      <w:tabs>
        <w:tab w:val="clear" w:pos="4508"/>
        <w:tab w:val="left" w:pos="0"/>
        <w:tab w:val="left" w:pos="1534"/>
      </w:tabs>
      <w:adjustRightInd w:val="0"/>
      <w:spacing w:before="260" w:afterLines="0" w:line="416" w:lineRule="atLeast"/>
      <w:ind w:left="0"/>
      <w:textAlignment w:val="baseline"/>
    </w:pPr>
    <w:rPr>
      <w:rFonts w:ascii="Times New Roman" w:eastAsia="宋体" w:hAnsi="Times New Roman"/>
      <w:b/>
      <w:bCs/>
      <w:iCs/>
      <w:kern w:val="0"/>
      <w:sz w:val="21"/>
      <w:szCs w:val="21"/>
    </w:rPr>
  </w:style>
  <w:style w:type="paragraph" w:customStyle="1" w:styleId="Heading3">
    <w:name w:val="附录Heading 3"/>
    <w:basedOn w:val="3"/>
    <w:pPr>
      <w:widowControl/>
      <w:numPr>
        <w:numId w:val="13"/>
      </w:numPr>
      <w:tabs>
        <w:tab w:val="left" w:pos="1080"/>
      </w:tabs>
      <w:adjustRightInd w:val="0"/>
      <w:spacing w:before="260" w:afterLines="0"/>
      <w:textAlignment w:val="baseline"/>
    </w:pPr>
    <w:rPr>
      <w:rFonts w:ascii="Times New Roman" w:hAnsi="Times New Roman"/>
      <w:bCs/>
      <w:kern w:val="44"/>
      <w:sz w:val="21"/>
      <w:szCs w:val="21"/>
    </w:rPr>
  </w:style>
  <w:style w:type="paragraph" w:customStyle="1" w:styleId="ListBullet0">
    <w:name w:val="List Bullet0"/>
    <w:basedOn w:val="ListBullet2"/>
    <w:pPr>
      <w:tabs>
        <w:tab w:val="clear" w:pos="1154"/>
        <w:tab w:val="left" w:pos="4157"/>
      </w:tabs>
      <w:spacing w:before="0" w:after="0"/>
      <w:ind w:left="3644" w:right="113" w:hanging="567"/>
    </w:pPr>
  </w:style>
  <w:style w:type="paragraph" w:customStyle="1" w:styleId="Highlight">
    <w:name w:val="Highlight"/>
    <w:basedOn w:val="a7"/>
    <w:pPr>
      <w:widowControl/>
      <w:adjustRightInd/>
      <w:spacing w:before="240" w:after="120" w:line="288" w:lineRule="auto"/>
      <w:ind w:firstLine="454"/>
      <w:textAlignment w:val="auto"/>
    </w:pPr>
    <w:rPr>
      <w:rFonts w:ascii="Times New Roman" w:hAnsi="Times New Roman"/>
      <w:b/>
      <w:szCs w:val="24"/>
      <w:u w:val="single"/>
    </w:rPr>
  </w:style>
  <w:style w:type="paragraph" w:customStyle="1" w:styleId="Notes">
    <w:name w:val="Notes"/>
    <w:basedOn w:val="a7"/>
    <w:pPr>
      <w:widowControl/>
      <w:adjustRightInd/>
      <w:spacing w:before="120" w:line="240" w:lineRule="auto"/>
      <w:textAlignment w:val="auto"/>
    </w:pPr>
    <w:rPr>
      <w:rFonts w:ascii="Times New Roman" w:hAnsi="Times New Roman"/>
      <w:szCs w:val="24"/>
    </w:rPr>
  </w:style>
  <w:style w:type="paragraph" w:customStyle="1" w:styleId="1c">
    <w:name w:val="样式1"/>
    <w:basedOn w:val="a7"/>
    <w:pPr>
      <w:tabs>
        <w:tab w:val="left" w:pos="4157"/>
      </w:tabs>
      <w:spacing w:before="0" w:line="240" w:lineRule="auto"/>
      <w:ind w:left="3644" w:hanging="567"/>
      <w:jc w:val="both"/>
    </w:pPr>
    <w:rPr>
      <w:rFonts w:ascii="宋体" w:hAnsi="宋体"/>
      <w:szCs w:val="21"/>
    </w:rPr>
  </w:style>
  <w:style w:type="paragraph" w:customStyle="1" w:styleId="affff9">
    <w:name w:val="表格内容"/>
    <w:basedOn w:val="a7"/>
    <w:pPr>
      <w:widowControl/>
      <w:autoSpaceDE w:val="0"/>
      <w:autoSpaceDN w:val="0"/>
      <w:spacing w:before="60" w:line="300" w:lineRule="auto"/>
      <w:jc w:val="center"/>
      <w:textAlignment w:val="bottom"/>
    </w:pPr>
    <w:rPr>
      <w:rFonts w:ascii="Times New Roman" w:eastAsia="长城楷体" w:hAnsi="Times New Roman"/>
      <w:spacing w:val="-25"/>
      <w:sz w:val="24"/>
    </w:rPr>
  </w:style>
  <w:style w:type="paragraph" w:customStyle="1" w:styleId="72">
    <w:name w:val="样式7"/>
    <w:basedOn w:val="a7"/>
    <w:pPr>
      <w:autoSpaceDE w:val="0"/>
      <w:autoSpaceDN w:val="0"/>
      <w:spacing w:before="0" w:line="440" w:lineRule="atLeast"/>
      <w:ind w:firstLine="601"/>
      <w:jc w:val="both"/>
    </w:pPr>
    <w:rPr>
      <w:rFonts w:ascii="宋体" w:hAnsi="Times New Roman"/>
      <w:sz w:val="24"/>
    </w:rPr>
  </w:style>
  <w:style w:type="paragraph" w:customStyle="1" w:styleId="linda">
    <w:name w:val="linda"/>
    <w:basedOn w:val="a7"/>
    <w:pPr>
      <w:adjustRightInd/>
      <w:snapToGrid w:val="0"/>
      <w:spacing w:before="0"/>
      <w:ind w:right="227"/>
      <w:jc w:val="both"/>
      <w:textAlignment w:val="auto"/>
    </w:pPr>
    <w:rPr>
      <w:rFonts w:ascii="Times New Roman" w:hAnsi="Times New Roman"/>
      <w:color w:val="000000"/>
      <w:kern w:val="2"/>
      <w:szCs w:val="24"/>
    </w:rPr>
  </w:style>
  <w:style w:type="paragraph" w:customStyle="1" w:styleId="affffa">
    <w:name w:val="文档正文"/>
    <w:basedOn w:val="a7"/>
    <w:link w:val="Char4"/>
    <w:pPr>
      <w:spacing w:before="0" w:line="480" w:lineRule="atLeast"/>
      <w:ind w:firstLine="567"/>
      <w:jc w:val="both"/>
    </w:pPr>
    <w:rPr>
      <w:rFonts w:ascii="长城仿宋" w:hAnsi="Times New Roman"/>
      <w:sz w:val="24"/>
    </w:rPr>
  </w:style>
  <w:style w:type="paragraph" w:customStyle="1" w:styleId="DefaultText1">
    <w:name w:val="Default Text:1"/>
    <w:basedOn w:val="a7"/>
    <w:pPr>
      <w:widowControl/>
      <w:adjustRightInd/>
      <w:spacing w:before="0" w:line="240" w:lineRule="auto"/>
      <w:textAlignment w:val="auto"/>
    </w:pPr>
    <w:rPr>
      <w:rFonts w:ascii="Times New Roman" w:hAnsi="Times New Roman"/>
      <w:snapToGrid w:val="0"/>
      <w:sz w:val="24"/>
      <w:lang w:eastAsia="en-US"/>
    </w:rPr>
  </w:style>
  <w:style w:type="paragraph" w:customStyle="1" w:styleId="2f">
    <w:name w:val="样式 标题 2 + 宋体 五号 行距: 单倍行距"/>
    <w:basedOn w:val="20"/>
    <w:pPr>
      <w:widowControl/>
      <w:numPr>
        <w:ilvl w:val="0"/>
        <w:numId w:val="0"/>
      </w:numPr>
      <w:adjustRightInd w:val="0"/>
      <w:spacing w:before="260" w:afterLines="0" w:line="240" w:lineRule="auto"/>
      <w:textAlignment w:val="baseline"/>
    </w:pPr>
    <w:rPr>
      <w:rFonts w:ascii="宋体" w:eastAsia="宋体" w:hAnsi="宋体" w:cs="宋体"/>
      <w:bCs/>
      <w:kern w:val="0"/>
      <w:sz w:val="21"/>
      <w:szCs w:val="20"/>
    </w:rPr>
  </w:style>
  <w:style w:type="paragraph" w:customStyle="1" w:styleId="10PTBULLETFACTSHEET">
    <w:name w:val="10PT_BULLET_FACTSHEET"/>
    <w:basedOn w:val="a7"/>
    <w:pPr>
      <w:widowControl/>
      <w:tabs>
        <w:tab w:val="left" w:pos="4157"/>
      </w:tabs>
      <w:adjustRightInd/>
      <w:spacing w:before="120" w:line="240" w:lineRule="auto"/>
      <w:ind w:left="3644" w:hanging="567"/>
      <w:textAlignment w:val="auto"/>
    </w:pPr>
    <w:rPr>
      <w:rFonts w:ascii="Futura Bk" w:eastAsia="Times" w:hAnsi="Futura Bk"/>
      <w:snapToGrid w:val="0"/>
      <w:color w:val="000000"/>
      <w:sz w:val="20"/>
      <w:lang w:eastAsia="en-US"/>
    </w:rPr>
  </w:style>
  <w:style w:type="paragraph" w:customStyle="1" w:styleId="bodytextChar">
    <w:name w:val="body text Char"/>
    <w:link w:val="bodytextCharChar"/>
    <w:pPr>
      <w:spacing w:line="360" w:lineRule="atLeast"/>
      <w:ind w:firstLine="446"/>
    </w:pPr>
    <w:rPr>
      <w:rFonts w:ascii="楷体" w:eastAsia="楷体"/>
      <w:snapToGrid w:val="0"/>
      <w:color w:val="000000"/>
      <w:sz w:val="21"/>
      <w:szCs w:val="24"/>
    </w:rPr>
  </w:style>
  <w:style w:type="character" w:customStyle="1" w:styleId="bodytextCharChar">
    <w:name w:val="body text Char Char"/>
    <w:link w:val="bodytextChar"/>
    <w:rPr>
      <w:rFonts w:ascii="楷体" w:eastAsia="楷体"/>
      <w:snapToGrid w:val="0"/>
      <w:color w:val="000000"/>
      <w:sz w:val="21"/>
      <w:szCs w:val="24"/>
      <w:lang w:val="en-US" w:eastAsia="zh-CN" w:bidi="ar-SA"/>
    </w:rPr>
  </w:style>
  <w:style w:type="paragraph" w:customStyle="1" w:styleId="260">
    <w:name w:val="样式 样式 样式 样式 标题 2 + 宋体 五号 非加粗 黑色 + 段前: 6 磅 段后: 0 磅 行距: 单倍行距 + 段前:..."/>
    <w:basedOn w:val="a7"/>
    <w:pPr>
      <w:keepNext/>
      <w:keepLines/>
      <w:tabs>
        <w:tab w:val="left" w:pos="1389"/>
      </w:tabs>
      <w:spacing w:before="240" w:line="240" w:lineRule="auto"/>
      <w:ind w:left="1389" w:hanging="420"/>
      <w:outlineLvl w:val="1"/>
    </w:pPr>
    <w:rPr>
      <w:rFonts w:ascii="宋体" w:hAnsi="宋体"/>
      <w:b/>
      <w:bCs/>
      <w:color w:val="000000"/>
    </w:rPr>
  </w:style>
  <w:style w:type="paragraph" w:customStyle="1" w:styleId="xl47">
    <w:name w:val="xl47"/>
    <w:basedOn w:val="a7"/>
    <w:pPr>
      <w:widowControl/>
      <w:adjustRightInd/>
      <w:spacing w:beforeAutospacing="1" w:after="100" w:afterAutospacing="1" w:line="240" w:lineRule="auto"/>
      <w:jc w:val="both"/>
      <w:textAlignment w:val="top"/>
    </w:pPr>
    <w:rPr>
      <w:rFonts w:ascii="Times New Roman" w:hAnsi="Times New Roman"/>
      <w:sz w:val="20"/>
    </w:rPr>
  </w:style>
  <w:style w:type="paragraph" w:customStyle="1" w:styleId="xl52">
    <w:name w:val="xl52"/>
    <w:basedOn w:val="a7"/>
    <w:pPr>
      <w:widowControl/>
      <w:adjustRightInd/>
      <w:spacing w:beforeAutospacing="1" w:after="100" w:afterAutospacing="1" w:line="240" w:lineRule="auto"/>
      <w:jc w:val="center"/>
      <w:textAlignment w:val="top"/>
    </w:pPr>
    <w:rPr>
      <w:rFonts w:ascii="Times New Roman" w:hAnsi="Times New Roman"/>
      <w:sz w:val="20"/>
    </w:rPr>
  </w:style>
  <w:style w:type="paragraph" w:customStyle="1" w:styleId="TableTextBullet">
    <w:name w:val="Table Text Bullet"/>
    <w:basedOn w:val="TableText0"/>
    <w:pPr>
      <w:widowControl/>
      <w:tabs>
        <w:tab w:val="left" w:pos="360"/>
        <w:tab w:val="left" w:pos="490"/>
      </w:tabs>
      <w:autoSpaceDE/>
      <w:autoSpaceDN/>
      <w:adjustRightInd/>
      <w:spacing w:before="20" w:after="20"/>
      <w:ind w:left="360" w:right="58" w:hanging="360"/>
      <w:jc w:val="left"/>
    </w:pPr>
    <w:rPr>
      <w:sz w:val="18"/>
      <w:szCs w:val="20"/>
      <w:lang w:eastAsia="en-US"/>
    </w:rPr>
  </w:style>
  <w:style w:type="paragraph" w:customStyle="1" w:styleId="bullets">
    <w:name w:val="bullets"/>
    <w:basedOn w:val="ae"/>
    <w:pPr>
      <w:widowControl/>
      <w:tabs>
        <w:tab w:val="left" w:pos="1080"/>
      </w:tabs>
      <w:spacing w:before="120" w:after="120" w:line="360" w:lineRule="auto"/>
      <w:ind w:left="1080" w:hanging="450"/>
    </w:pPr>
    <w:rPr>
      <w:rFonts w:ascii="宋体" w:eastAsia="'宋体" w:hAnsi="Garamond"/>
      <w:kern w:val="0"/>
      <w:sz w:val="22"/>
      <w:szCs w:val="20"/>
    </w:rPr>
  </w:style>
  <w:style w:type="paragraph" w:customStyle="1" w:styleId="xl25">
    <w:name w:val="xl25"/>
    <w:basedOn w:val="a7"/>
    <w:pPr>
      <w:widowControl/>
      <w:tabs>
        <w:tab w:val="left" w:pos="4157"/>
      </w:tabs>
      <w:adjustRightInd/>
      <w:spacing w:after="100" w:line="240" w:lineRule="auto"/>
      <w:jc w:val="center"/>
      <w:textAlignment w:val="center"/>
    </w:pPr>
    <w:rPr>
      <w:rFonts w:ascii="楷体_GB2312" w:eastAsia="楷体_GB2312" w:hAnsi="宋体" w:hint="eastAsia"/>
      <w:sz w:val="24"/>
    </w:rPr>
  </w:style>
  <w:style w:type="paragraph" w:customStyle="1" w:styleId="11">
    <w:name w:val="正文11"/>
    <w:basedOn w:val="a7"/>
    <w:next w:val="a7"/>
    <w:pPr>
      <w:numPr>
        <w:numId w:val="14"/>
      </w:numPr>
      <w:tabs>
        <w:tab w:val="clear" w:pos="1080"/>
        <w:tab w:val="left" w:pos="360"/>
      </w:tabs>
      <w:adjustRightInd/>
      <w:spacing w:beforeLines="20" w:afterLines="20" w:line="240" w:lineRule="auto"/>
      <w:ind w:left="0" w:firstLineChars="200" w:firstLine="200"/>
      <w:jc w:val="both"/>
      <w:textAlignment w:val="auto"/>
    </w:pPr>
    <w:rPr>
      <w:rFonts w:ascii="Times New Roman" w:hAnsi="Times New Roman"/>
      <w:kern w:val="2"/>
      <w:szCs w:val="24"/>
    </w:rPr>
  </w:style>
  <w:style w:type="paragraph" w:customStyle="1" w:styleId="a">
    <w:name w:val="编号"/>
    <w:basedOn w:val="a7"/>
    <w:next w:val="a7"/>
    <w:pPr>
      <w:numPr>
        <w:numId w:val="15"/>
      </w:numPr>
      <w:tabs>
        <w:tab w:val="clear" w:pos="1440"/>
        <w:tab w:val="left" w:pos="420"/>
        <w:tab w:val="left" w:pos="820"/>
      </w:tabs>
      <w:adjustRightInd/>
      <w:spacing w:beforeLines="20" w:afterLines="20" w:line="240" w:lineRule="auto"/>
      <w:ind w:left="820" w:hanging="420"/>
      <w:jc w:val="both"/>
      <w:textAlignment w:val="auto"/>
    </w:pPr>
    <w:rPr>
      <w:rFonts w:ascii="Times New Roman" w:hAnsi="Times New Roman"/>
      <w:kern w:val="2"/>
      <w:szCs w:val="24"/>
    </w:rPr>
  </w:style>
  <w:style w:type="paragraph" w:customStyle="1" w:styleId="xl27">
    <w:name w:val="xl27"/>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2"/>
      <w:szCs w:val="22"/>
    </w:rPr>
  </w:style>
  <w:style w:type="paragraph" w:customStyle="1" w:styleId="texthead">
    <w:name w:val="texthead"/>
    <w:basedOn w:val="a7"/>
    <w:pPr>
      <w:widowControl/>
      <w:adjustRightInd/>
      <w:spacing w:before="0" w:after="72" w:line="-260" w:lineRule="auto"/>
      <w:textAlignment w:val="auto"/>
    </w:pPr>
    <w:rPr>
      <w:rFonts w:ascii="Times New Roman" w:hAnsi="Times New Roman"/>
      <w:b/>
      <w:smallCaps/>
      <w:spacing w:val="26"/>
      <w:sz w:val="26"/>
      <w:lang w:eastAsia="en-US"/>
    </w:rPr>
  </w:style>
  <w:style w:type="paragraph" w:customStyle="1" w:styleId="xl28">
    <w:name w:val="xl28"/>
    <w:basedOn w:val="a7"/>
    <w:pPr>
      <w:widowControl/>
      <w:shd w:val="clear" w:color="auto" w:fill="C0C0C0"/>
      <w:adjustRightInd/>
      <w:spacing w:beforeAutospacing="1" w:after="100" w:afterAutospacing="1" w:line="240" w:lineRule="auto"/>
      <w:textAlignment w:val="auto"/>
    </w:pPr>
    <w:rPr>
      <w:rFonts w:ascii="Arial Unicode MS" w:eastAsia="Arial Unicode MS" w:hAnsi="Arial Unicode MS"/>
      <w:sz w:val="24"/>
      <w:szCs w:val="24"/>
      <w:lang w:eastAsia="en-US"/>
    </w:rPr>
  </w:style>
  <w:style w:type="paragraph" w:customStyle="1" w:styleId="Web1">
    <w:name w:val="普通(Web)1"/>
    <w:basedOn w:val="a7"/>
    <w:pPr>
      <w:adjustRightInd/>
      <w:spacing w:before="0" w:line="240" w:lineRule="auto"/>
      <w:jc w:val="both"/>
      <w:textAlignment w:val="auto"/>
    </w:pPr>
    <w:rPr>
      <w:rFonts w:ascii="Times New Roman" w:hAnsi="Times New Roman"/>
      <w:kern w:val="2"/>
      <w:sz w:val="24"/>
    </w:rPr>
  </w:style>
  <w:style w:type="paragraph" w:customStyle="1" w:styleId="xl77">
    <w:name w:val="xl77"/>
    <w:basedOn w:val="a7"/>
    <w:pPr>
      <w:widowControl/>
      <w:adjustRightInd/>
      <w:spacing w:after="100" w:line="240" w:lineRule="auto"/>
      <w:textAlignment w:val="auto"/>
    </w:pPr>
    <w:rPr>
      <w:rFonts w:ascii="Times New Roman" w:hAnsi="Times New Roman"/>
      <w:b/>
      <w:sz w:val="20"/>
    </w:rPr>
  </w:style>
  <w:style w:type="paragraph" w:customStyle="1" w:styleId="font5">
    <w:name w:val="font5"/>
    <w:basedOn w:val="a7"/>
    <w:pPr>
      <w:widowControl/>
      <w:adjustRightInd/>
      <w:spacing w:beforeAutospacing="1" w:after="100" w:afterAutospacing="1" w:line="240" w:lineRule="auto"/>
      <w:textAlignment w:val="auto"/>
    </w:pPr>
    <w:rPr>
      <w:rFonts w:cs="Arial"/>
      <w:sz w:val="18"/>
      <w:szCs w:val="18"/>
      <w:lang w:eastAsia="en-US"/>
    </w:rPr>
  </w:style>
  <w:style w:type="paragraph" w:customStyle="1" w:styleId="font1">
    <w:name w:val="font1"/>
    <w:basedOn w:val="a7"/>
    <w:pPr>
      <w:widowControl/>
      <w:adjustRightInd/>
      <w:spacing w:beforeAutospacing="1" w:after="100" w:afterAutospacing="1" w:line="240" w:lineRule="auto"/>
      <w:textAlignment w:val="auto"/>
    </w:pPr>
    <w:rPr>
      <w:rFonts w:cs="Arial"/>
      <w:b/>
      <w:bCs/>
      <w:sz w:val="20"/>
    </w:rPr>
  </w:style>
  <w:style w:type="paragraph" w:customStyle="1" w:styleId="Text">
    <w:name w:val="Text"/>
    <w:basedOn w:val="a7"/>
    <w:pPr>
      <w:adjustRightInd/>
      <w:spacing w:before="120" w:after="120" w:line="240" w:lineRule="auto"/>
      <w:ind w:left="1276"/>
      <w:jc w:val="both"/>
      <w:textAlignment w:val="auto"/>
    </w:pPr>
    <w:rPr>
      <w:rFonts w:ascii="Times New Roman" w:hAnsi="Times New Roman"/>
      <w:kern w:val="2"/>
      <w:sz w:val="22"/>
    </w:rPr>
  </w:style>
  <w:style w:type="character" w:customStyle="1" w:styleId="Heading2Char1">
    <w:name w:val="Heading 2 Char1"/>
    <w:rPr>
      <w:rFonts w:ascii="Arial" w:eastAsia="黑体" w:hAnsi="Arial"/>
      <w:b/>
      <w:bCs/>
      <w:sz w:val="32"/>
      <w:szCs w:val="32"/>
      <w:lang w:val="en-US" w:eastAsia="zh-CN" w:bidi="ar-SA"/>
    </w:rPr>
  </w:style>
  <w:style w:type="character" w:customStyle="1" w:styleId="Heading2Char1Char">
    <w:name w:val="Heading 2 Char1 Char"/>
    <w:rPr>
      <w:rFonts w:ascii="Arial" w:eastAsia="黑体" w:hAnsi="Arial"/>
      <w:b/>
      <w:bCs/>
      <w:sz w:val="32"/>
      <w:szCs w:val="32"/>
      <w:lang w:val="en-US" w:eastAsia="zh-CN" w:bidi="ar-SA"/>
    </w:rPr>
  </w:style>
  <w:style w:type="character" w:customStyle="1" w:styleId="msocomspan21">
    <w:name w:val="msocomspan21"/>
    <w:basedOn w:val="a8"/>
  </w:style>
  <w:style w:type="paragraph" w:customStyle="1" w:styleId="headlines">
    <w:name w:val="headlines"/>
    <w:basedOn w:val="a7"/>
    <w:pPr>
      <w:widowControl/>
      <w:adjustRightInd/>
      <w:spacing w:beforeAutospacing="1" w:after="100" w:afterAutospacing="1" w:line="240" w:lineRule="auto"/>
      <w:textAlignment w:val="auto"/>
    </w:pPr>
    <w:rPr>
      <w:rFonts w:ascii="Futura Lt BT" w:hAnsi="Futura Lt BT"/>
      <w:b/>
      <w:bCs/>
      <w:color w:val="000000"/>
      <w:sz w:val="27"/>
      <w:szCs w:val="27"/>
      <w:lang w:eastAsia="en-US"/>
    </w:rPr>
  </w:style>
  <w:style w:type="paragraph" w:customStyle="1" w:styleId="bullet">
    <w:name w:val="bullet标题"/>
    <w:basedOn w:val="a7"/>
    <w:pPr>
      <w:widowControl/>
      <w:tabs>
        <w:tab w:val="left" w:pos="851"/>
      </w:tabs>
      <w:adjustRightInd/>
      <w:spacing w:before="0" w:line="240" w:lineRule="auto"/>
      <w:ind w:left="851" w:hanging="681"/>
      <w:textAlignment w:val="auto"/>
    </w:pPr>
    <w:rPr>
      <w:rFonts w:ascii="Times New Roman" w:hAnsi="Times New Roman"/>
      <w:sz w:val="24"/>
      <w:szCs w:val="24"/>
      <w:lang w:eastAsia="en-US"/>
    </w:rPr>
  </w:style>
  <w:style w:type="paragraph" w:customStyle="1" w:styleId="c">
    <w:name w:val="c"/>
    <w:pPr>
      <w:widowControl w:val="0"/>
      <w:autoSpaceDE w:val="0"/>
      <w:autoSpaceDN w:val="0"/>
      <w:adjustRightInd w:val="0"/>
      <w:jc w:val="both"/>
    </w:pPr>
    <w:rPr>
      <w:rFonts w:ascii="Arial" w:hAnsi="Arial"/>
      <w:sz w:val="24"/>
      <w:szCs w:val="24"/>
    </w:rPr>
  </w:style>
  <w:style w:type="paragraph" w:customStyle="1" w:styleId="bullet20">
    <w:name w:val="bullet正文2"/>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customStyle="1" w:styleId="2f0">
    <w:name w:val="正文文字缩进2字"/>
    <w:basedOn w:val="ae"/>
    <w:pPr>
      <w:spacing w:before="60" w:after="60" w:line="360" w:lineRule="auto"/>
      <w:ind w:leftChars="200" w:left="420" w:firstLineChars="200" w:firstLine="480"/>
    </w:pPr>
    <w:rPr>
      <w:rFonts w:ascii="Times New Roman" w:hAnsi="Times New Roman"/>
      <w:sz w:val="24"/>
    </w:rPr>
  </w:style>
  <w:style w:type="paragraph" w:customStyle="1" w:styleId="47">
    <w:name w:val="正文4"/>
    <w:basedOn w:val="a7"/>
    <w:pPr>
      <w:tabs>
        <w:tab w:val="left" w:pos="520"/>
        <w:tab w:val="left" w:pos="4157"/>
      </w:tabs>
      <w:adjustRightInd/>
      <w:spacing w:before="60" w:after="60"/>
      <w:ind w:leftChars="890" w:left="2834" w:hangingChars="291" w:hanging="698"/>
      <w:jc w:val="both"/>
      <w:textAlignment w:val="auto"/>
    </w:pPr>
    <w:rPr>
      <w:rFonts w:ascii="Times New Roman" w:hAnsi="Times New Roman"/>
      <w:kern w:val="2"/>
      <w:sz w:val="24"/>
      <w:szCs w:val="24"/>
    </w:rPr>
  </w:style>
  <w:style w:type="paragraph" w:customStyle="1" w:styleId="ZT">
    <w:name w:val="ZT"/>
    <w:basedOn w:val="a7"/>
    <w:pPr>
      <w:adjustRightInd/>
      <w:spacing w:before="360" w:line="300" w:lineRule="auto"/>
      <w:ind w:firstLineChars="200" w:firstLine="200"/>
      <w:jc w:val="both"/>
      <w:textAlignment w:val="auto"/>
    </w:pPr>
    <w:rPr>
      <w:rFonts w:ascii="Tahoma" w:eastAsia="幼圆" w:hAnsi="Tahoma"/>
      <w:spacing w:val="20"/>
      <w:kern w:val="2"/>
    </w:rPr>
  </w:style>
  <w:style w:type="paragraph" w:customStyle="1" w:styleId="Z1">
    <w:name w:val="Z1"/>
    <w:basedOn w:val="a7"/>
    <w:next w:val="Z2"/>
    <w:pPr>
      <w:pageBreakBefore/>
      <w:tabs>
        <w:tab w:val="left" w:pos="360"/>
        <w:tab w:val="left" w:pos="4157"/>
      </w:tabs>
      <w:adjustRightInd/>
      <w:spacing w:before="960" w:after="720" w:line="240" w:lineRule="auto"/>
      <w:ind w:hangingChars="200" w:hanging="567"/>
      <w:jc w:val="center"/>
      <w:textAlignment w:val="auto"/>
      <w:outlineLvl w:val="0"/>
    </w:pPr>
    <w:rPr>
      <w:rFonts w:ascii="Tahoma" w:eastAsia="幼圆" w:hAnsi="Tahoma"/>
      <w:b/>
      <w:caps/>
      <w:spacing w:val="60"/>
      <w:kern w:val="2"/>
      <w:sz w:val="48"/>
    </w:rPr>
  </w:style>
  <w:style w:type="paragraph" w:customStyle="1" w:styleId="Z2">
    <w:name w:val="Z2"/>
    <w:basedOn w:val="a7"/>
    <w:pPr>
      <w:tabs>
        <w:tab w:val="left" w:pos="851"/>
      </w:tabs>
      <w:adjustRightInd/>
      <w:spacing w:before="480" w:after="240" w:line="240" w:lineRule="auto"/>
      <w:jc w:val="both"/>
      <w:textAlignment w:val="auto"/>
      <w:outlineLvl w:val="1"/>
    </w:pPr>
    <w:rPr>
      <w:rFonts w:ascii="Tahoma" w:eastAsia="幼圆" w:hAnsi="Tahoma"/>
      <w:b/>
      <w:caps/>
      <w:kern w:val="2"/>
      <w:sz w:val="30"/>
    </w:rPr>
  </w:style>
  <w:style w:type="paragraph" w:customStyle="1" w:styleId="Z3">
    <w:name w:val="Z3"/>
    <w:basedOn w:val="a7"/>
    <w:pPr>
      <w:tabs>
        <w:tab w:val="left" w:pos="1134"/>
      </w:tabs>
      <w:adjustRightInd/>
      <w:spacing w:before="360" w:after="180" w:line="240" w:lineRule="auto"/>
      <w:ind w:left="1134" w:hanging="794"/>
      <w:jc w:val="both"/>
      <w:textAlignment w:val="auto"/>
      <w:outlineLvl w:val="2"/>
    </w:pPr>
    <w:rPr>
      <w:rFonts w:ascii="Tahoma" w:eastAsia="幼圆" w:hAnsi="Tahoma"/>
      <w:caps/>
      <w:kern w:val="2"/>
      <w:sz w:val="28"/>
    </w:rPr>
  </w:style>
  <w:style w:type="paragraph" w:customStyle="1" w:styleId="Z4">
    <w:name w:val="Z4"/>
    <w:basedOn w:val="a7"/>
    <w:pPr>
      <w:numPr>
        <w:ilvl w:val="1"/>
        <w:numId w:val="16"/>
      </w:numPr>
      <w:tabs>
        <w:tab w:val="left" w:pos="360"/>
        <w:tab w:val="left" w:pos="2160"/>
      </w:tabs>
      <w:adjustRightInd/>
      <w:spacing w:before="240" w:after="120" w:line="240" w:lineRule="auto"/>
      <w:ind w:left="0" w:hanging="360"/>
      <w:jc w:val="both"/>
      <w:textAlignment w:val="auto"/>
      <w:outlineLvl w:val="3"/>
    </w:pPr>
    <w:rPr>
      <w:rFonts w:ascii="Tahoma" w:eastAsia="幼圆" w:hAnsi="Tahoma"/>
      <w:kern w:val="2"/>
      <w:sz w:val="24"/>
    </w:rPr>
  </w:style>
  <w:style w:type="paragraph" w:customStyle="1" w:styleId="Z5">
    <w:name w:val="Z5"/>
    <w:basedOn w:val="a7"/>
    <w:next w:val="ZT"/>
    <w:pPr>
      <w:tabs>
        <w:tab w:val="left" w:pos="1814"/>
      </w:tabs>
      <w:adjustRightInd/>
      <w:spacing w:before="240" w:line="240" w:lineRule="auto"/>
      <w:jc w:val="both"/>
      <w:textAlignment w:val="auto"/>
      <w:outlineLvl w:val="4"/>
    </w:pPr>
    <w:rPr>
      <w:rFonts w:ascii="Tahoma" w:eastAsia="幼圆" w:hAnsi="Tahoma"/>
      <w:kern w:val="2"/>
      <w:szCs w:val="24"/>
    </w:rPr>
  </w:style>
  <w:style w:type="paragraph" w:customStyle="1" w:styleId="subhead">
    <w:name w:val="subhead"/>
    <w:pPr>
      <w:spacing w:after="120" w:line="300" w:lineRule="exact"/>
    </w:pPr>
    <w:rPr>
      <w:rFonts w:ascii="Futura Hv" w:hAnsi="Futura Hv"/>
      <w:sz w:val="26"/>
      <w:lang w:eastAsia="en-US"/>
    </w:rPr>
  </w:style>
  <w:style w:type="paragraph" w:customStyle="1" w:styleId="trademark">
    <w:name w:val="trademark"/>
    <w:pPr>
      <w:spacing w:after="60"/>
    </w:pPr>
    <w:rPr>
      <w:rFonts w:ascii="Futura Bk" w:hAnsi="Futura Bk"/>
      <w:sz w:val="15"/>
      <w:lang w:eastAsia="en-US"/>
    </w:rPr>
  </w:style>
  <w:style w:type="character" w:customStyle="1" w:styleId="big1">
    <w:name w:val="big1"/>
    <w:rPr>
      <w:rFonts w:ascii="宋体" w:eastAsia="宋体" w:hAnsi="宋体" w:hint="eastAsia"/>
      <w:color w:val="333333"/>
      <w:sz w:val="22"/>
      <w:szCs w:val="22"/>
    </w:rPr>
  </w:style>
  <w:style w:type="paragraph" w:customStyle="1" w:styleId="subhead2">
    <w:name w:val="subhead 2"/>
    <w:pPr>
      <w:spacing w:line="260" w:lineRule="exact"/>
    </w:pPr>
    <w:rPr>
      <w:rFonts w:ascii="Futura Hv" w:hAnsi="Futura Hv"/>
      <w:sz w:val="22"/>
      <w:lang w:eastAsia="en-US"/>
    </w:rPr>
  </w:style>
  <w:style w:type="paragraph" w:customStyle="1" w:styleId="bulletdash">
    <w:name w:val="bullet dash"/>
    <w:pPr>
      <w:tabs>
        <w:tab w:val="left" w:pos="216"/>
        <w:tab w:val="left" w:pos="4157"/>
      </w:tabs>
      <w:spacing w:after="60" w:line="220" w:lineRule="exact"/>
      <w:ind w:left="3644" w:hanging="567"/>
    </w:pPr>
    <w:rPr>
      <w:rFonts w:ascii="Futura Bk" w:hAnsi="Futura Bk"/>
      <w:sz w:val="18"/>
      <w:lang w:eastAsia="en-US"/>
    </w:rPr>
  </w:style>
  <w:style w:type="paragraph" w:customStyle="1" w:styleId="TableBullet">
    <w:name w:val="Table Bullet"/>
    <w:basedOn w:val="a7"/>
    <w:pPr>
      <w:widowControl/>
      <w:tabs>
        <w:tab w:val="left" w:pos="216"/>
        <w:tab w:val="left" w:pos="4157"/>
      </w:tabs>
      <w:adjustRightInd/>
      <w:spacing w:before="0" w:after="60" w:line="240" w:lineRule="auto"/>
      <w:ind w:left="3644" w:hanging="567"/>
      <w:textAlignment w:val="auto"/>
    </w:pPr>
    <w:rPr>
      <w:rFonts w:ascii="Futura Bk" w:hAnsi="Futura Bk"/>
      <w:sz w:val="18"/>
      <w:lang w:eastAsia="en-US"/>
    </w:rPr>
  </w:style>
  <w:style w:type="paragraph" w:customStyle="1" w:styleId="tabletext1">
    <w:name w:val="table text"/>
    <w:pPr>
      <w:spacing w:before="60" w:after="120" w:line="220" w:lineRule="exact"/>
    </w:pPr>
    <w:rPr>
      <w:rFonts w:ascii="Futura Bk" w:hAnsi="Futura Bk"/>
      <w:sz w:val="18"/>
      <w:lang w:eastAsia="en-US"/>
    </w:rPr>
  </w:style>
  <w:style w:type="paragraph" w:customStyle="1" w:styleId="affffb">
    <w:name w:val="样式 宋体 五号 行距: 单倍行距"/>
    <w:basedOn w:val="a7"/>
    <w:pPr>
      <w:spacing w:before="0" w:line="240" w:lineRule="auto"/>
    </w:pPr>
    <w:rPr>
      <w:rFonts w:ascii="宋体" w:hAnsi="宋体" w:cs="宋体"/>
    </w:rPr>
  </w:style>
  <w:style w:type="paragraph" w:customStyle="1" w:styleId="sunnynostyle">
    <w:name w:val="sunny no style"/>
    <w:rPr>
      <w:kern w:val="2"/>
      <w:sz w:val="21"/>
      <w:szCs w:val="21"/>
    </w:rPr>
  </w:style>
  <w:style w:type="paragraph" w:customStyle="1" w:styleId="3h3H3sect12366">
    <w:name w:val="样式 标题 3h3H3sect1.2.3 + 五号 段前: 6 磅 段后: 6 磅 行距: 单倍行距"/>
    <w:basedOn w:val="3"/>
    <w:pPr>
      <w:widowControl/>
      <w:tabs>
        <w:tab w:val="left" w:pos="709"/>
      </w:tabs>
      <w:adjustRightInd w:val="0"/>
      <w:spacing w:before="120" w:afterLines="0" w:line="240" w:lineRule="auto"/>
      <w:ind w:left="709" w:hanging="709"/>
      <w:textAlignment w:val="baseline"/>
    </w:pPr>
    <w:rPr>
      <w:rFonts w:ascii="Times New Roman" w:hAnsi="Times New Roman" w:cs="宋体"/>
      <w:bCs/>
      <w:kern w:val="0"/>
      <w:sz w:val="21"/>
    </w:rPr>
  </w:style>
  <w:style w:type="paragraph" w:customStyle="1" w:styleId="2f1">
    <w:name w:val="正文（首行缩进2字符）"/>
    <w:basedOn w:val="a7"/>
    <w:pPr>
      <w:adjustRightInd/>
      <w:spacing w:before="0"/>
      <w:ind w:firstLineChars="200" w:firstLine="480"/>
      <w:jc w:val="both"/>
      <w:textAlignment w:val="auto"/>
    </w:pPr>
    <w:rPr>
      <w:rFonts w:ascii="Times New Roman" w:hAnsi="Times New Roman"/>
      <w:kern w:val="2"/>
      <w:sz w:val="24"/>
      <w:szCs w:val="24"/>
    </w:rPr>
  </w:style>
  <w:style w:type="paragraph" w:customStyle="1" w:styleId="2">
    <w:name w:val="列表项目符号2"/>
    <w:basedOn w:val="a7"/>
    <w:qFormat/>
    <w:pPr>
      <w:numPr>
        <w:numId w:val="17"/>
      </w:numPr>
      <w:spacing w:before="0"/>
      <w:jc w:val="both"/>
      <w:textAlignment w:val="auto"/>
    </w:pPr>
    <w:rPr>
      <w:rFonts w:ascii="Times New Roman" w:hAnsi="Times New Roman"/>
      <w:sz w:val="24"/>
      <w:szCs w:val="24"/>
    </w:rPr>
  </w:style>
  <w:style w:type="paragraph" w:customStyle="1" w:styleId="30">
    <w:name w:val="列表编号3（小写字母）"/>
    <w:basedOn w:val="a7"/>
    <w:pPr>
      <w:numPr>
        <w:numId w:val="18"/>
      </w:numPr>
      <w:spacing w:before="0"/>
      <w:ind w:leftChars="400" w:left="400"/>
      <w:jc w:val="both"/>
      <w:textAlignment w:val="auto"/>
    </w:pPr>
    <w:rPr>
      <w:rFonts w:ascii="Times New Roman" w:hAnsi="Times New Roman"/>
      <w:sz w:val="24"/>
    </w:rPr>
  </w:style>
  <w:style w:type="paragraph" w:customStyle="1" w:styleId="td01">
    <w:name w:val="td01"/>
    <w:basedOn w:val="a7"/>
    <w:pPr>
      <w:widowControl/>
      <w:adjustRightInd/>
      <w:spacing w:before="30" w:after="30" w:line="264" w:lineRule="auto"/>
      <w:textAlignment w:val="auto"/>
    </w:pPr>
    <w:rPr>
      <w:rFonts w:ascii="Times New Roman" w:hAnsi="Times New Roman"/>
      <w:spacing w:val="20"/>
      <w:sz w:val="24"/>
      <w:szCs w:val="24"/>
    </w:rPr>
  </w:style>
  <w:style w:type="paragraph" w:customStyle="1" w:styleId="a0">
    <w:name w:val="我的编号"/>
    <w:basedOn w:val="a7"/>
    <w:pPr>
      <w:numPr>
        <w:numId w:val="19"/>
      </w:numPr>
      <w:adjustRightInd/>
      <w:spacing w:beforeAutospacing="1" w:afterLines="50" w:line="240" w:lineRule="auto"/>
      <w:jc w:val="both"/>
      <w:textAlignment w:val="auto"/>
    </w:pPr>
    <w:rPr>
      <w:rFonts w:ascii="Times New Roman" w:hAnsi="Times New Roman"/>
      <w:kern w:val="2"/>
      <w:szCs w:val="21"/>
    </w:rPr>
  </w:style>
  <w:style w:type="paragraph" w:customStyle="1" w:styleId="BodyText">
    <w:name w:val="BodyText"/>
    <w:basedOn w:val="a7"/>
    <w:pPr>
      <w:autoSpaceDE w:val="0"/>
      <w:autoSpaceDN w:val="0"/>
      <w:adjustRightInd/>
      <w:spacing w:before="40" w:after="60" w:line="240" w:lineRule="auto"/>
      <w:textAlignment w:val="auto"/>
    </w:pPr>
    <w:rPr>
      <w:rFonts w:ascii="Times New Roman" w:eastAsia="Times New Roman" w:hAnsi="Times New Roman"/>
      <w:sz w:val="16"/>
      <w:szCs w:val="16"/>
      <w:lang w:eastAsia="en-US"/>
    </w:rPr>
  </w:style>
  <w:style w:type="paragraph" w:customStyle="1" w:styleId="a14">
    <w:name w:val="a14"/>
    <w:basedOn w:val="a7"/>
    <w:pPr>
      <w:widowControl/>
      <w:adjustRightInd/>
      <w:spacing w:beforeAutospacing="1" w:after="100" w:afterAutospacing="1" w:line="240" w:lineRule="auto"/>
      <w:textAlignment w:val="auto"/>
    </w:pPr>
    <w:rPr>
      <w:rFonts w:ascii="宋体" w:hAnsi="宋体"/>
      <w:sz w:val="24"/>
      <w:szCs w:val="24"/>
    </w:rPr>
  </w:style>
  <w:style w:type="paragraph" w:customStyle="1" w:styleId="StyleLeft053cmFirstline074cmBefore78ptAf">
    <w:name w:val="Style 小四 Left:  0.53 cm First line:  0.74 cm Before:  7.8 pt Af..."/>
    <w:basedOn w:val="a7"/>
    <w:pPr>
      <w:adjustRightInd/>
      <w:spacing w:before="156" w:after="156"/>
      <w:ind w:firstLine="420"/>
      <w:jc w:val="both"/>
      <w:textAlignment w:val="auto"/>
    </w:pPr>
    <w:rPr>
      <w:rFonts w:ascii="Times New Roman" w:hAnsi="Times New Roman" w:cs="宋体"/>
      <w:kern w:val="2"/>
    </w:rPr>
  </w:style>
  <w:style w:type="character" w:customStyle="1" w:styleId="tw4winTerm">
    <w:name w:val="tw4winTerm"/>
    <w:rPr>
      <w:color w:val="0000FF"/>
    </w:rPr>
  </w:style>
  <w:style w:type="paragraph" w:customStyle="1" w:styleId="affffc">
    <w:name w:val="小标题"/>
    <w:next w:val="a7"/>
    <w:pPr>
      <w:keepNext/>
      <w:keepLines/>
      <w:spacing w:beforeLines="50"/>
      <w:ind w:firstLineChars="200" w:firstLine="200"/>
      <w:outlineLvl w:val="4"/>
    </w:pPr>
    <w:rPr>
      <w:rFonts w:eastAsia="楷体_GB2312"/>
      <w:b/>
      <w:bCs/>
      <w:i/>
      <w:iCs/>
      <w:sz w:val="24"/>
    </w:rPr>
  </w:style>
  <w:style w:type="paragraph" w:customStyle="1" w:styleId="affffd">
    <w:name w:val="工程正文"/>
    <w:basedOn w:val="a7"/>
    <w:pPr>
      <w:adjustRightInd/>
      <w:spacing w:before="0" w:line="360" w:lineRule="exact"/>
      <w:ind w:firstLineChars="200" w:firstLine="500"/>
      <w:jc w:val="both"/>
      <w:textAlignment w:val="auto"/>
    </w:pPr>
    <w:rPr>
      <w:rFonts w:ascii="Times New Roman" w:hAnsi="Times New Roman"/>
      <w:color w:val="000000"/>
      <w:spacing w:val="20"/>
      <w:kern w:val="2"/>
      <w:szCs w:val="24"/>
      <w:lang w:bidi="he-IL"/>
    </w:rPr>
  </w:style>
  <w:style w:type="paragraph" w:customStyle="1" w:styleId="affffe">
    <w:name w:val="缩进正文"/>
    <w:basedOn w:val="a7"/>
    <w:pPr>
      <w:adjustRightInd/>
      <w:spacing w:beforeLines="50" w:line="240" w:lineRule="auto"/>
      <w:ind w:firstLineChars="200" w:firstLine="200"/>
      <w:jc w:val="both"/>
      <w:textAlignment w:val="auto"/>
    </w:pPr>
    <w:rPr>
      <w:rFonts w:ascii="Times New Roman" w:eastAsia="楷体_GB2312" w:hAnsi="Times New Roman"/>
      <w:kern w:val="2"/>
      <w:sz w:val="24"/>
    </w:rPr>
  </w:style>
  <w:style w:type="paragraph" w:customStyle="1" w:styleId="1d">
    <w:name w:val="缺省文本:1"/>
    <w:basedOn w:val="a7"/>
    <w:pPr>
      <w:autoSpaceDE w:val="0"/>
      <w:autoSpaceDN w:val="0"/>
      <w:spacing w:before="0" w:line="240" w:lineRule="auto"/>
      <w:textAlignment w:val="auto"/>
    </w:pPr>
    <w:rPr>
      <w:rFonts w:ascii="Times New Roman" w:hAnsi="Times New Roman"/>
      <w:sz w:val="24"/>
    </w:rPr>
  </w:style>
  <w:style w:type="paragraph" w:customStyle="1" w:styleId="a3">
    <w:name w:val="表格题注"/>
    <w:next w:val="a7"/>
    <w:pPr>
      <w:keepLines/>
      <w:numPr>
        <w:ilvl w:val="8"/>
        <w:numId w:val="20"/>
      </w:numPr>
      <w:spacing w:beforeLines="100"/>
      <w:ind w:left="1089" w:hanging="369"/>
      <w:jc w:val="center"/>
    </w:pPr>
    <w:rPr>
      <w:rFonts w:ascii="Arial" w:hAnsi="Arial"/>
      <w:sz w:val="18"/>
      <w:szCs w:val="18"/>
    </w:rPr>
  </w:style>
  <w:style w:type="paragraph" w:customStyle="1" w:styleId="a2">
    <w:name w:val="插图题注"/>
    <w:next w:val="a7"/>
    <w:pPr>
      <w:numPr>
        <w:ilvl w:val="7"/>
        <w:numId w:val="20"/>
      </w:numPr>
      <w:spacing w:afterLines="100"/>
      <w:ind w:left="1089" w:hanging="369"/>
      <w:jc w:val="center"/>
    </w:pPr>
    <w:rPr>
      <w:rFonts w:ascii="Arial" w:hAnsi="Arial"/>
      <w:sz w:val="18"/>
      <w:szCs w:val="18"/>
    </w:rPr>
  </w:style>
  <w:style w:type="paragraph" w:customStyle="1" w:styleId="afffff">
    <w:name w:val="正文（首行不缩进）"/>
    <w:basedOn w:val="a7"/>
    <w:pPr>
      <w:autoSpaceDE w:val="0"/>
      <w:autoSpaceDN w:val="0"/>
      <w:spacing w:before="0"/>
      <w:textAlignment w:val="auto"/>
    </w:pPr>
    <w:rPr>
      <w:rFonts w:ascii="Times New Roman" w:hAnsi="Times New Roman"/>
    </w:rPr>
  </w:style>
  <w:style w:type="paragraph" w:customStyle="1" w:styleId="a4">
    <w:name w:val="表注"/>
    <w:basedOn w:val="a7"/>
    <w:next w:val="a7"/>
    <w:pPr>
      <w:keepNext/>
      <w:numPr>
        <w:numId w:val="21"/>
      </w:numPr>
      <w:tabs>
        <w:tab w:val="left" w:pos="620"/>
      </w:tabs>
      <w:spacing w:before="0"/>
      <w:ind w:left="620" w:hanging="620"/>
      <w:jc w:val="both"/>
      <w:textAlignment w:val="auto"/>
      <w:outlineLvl w:val="5"/>
    </w:pPr>
    <w:rPr>
      <w:rFonts w:ascii="Times New Roman" w:hAnsi="Times New Roman"/>
    </w:rPr>
  </w:style>
  <w:style w:type="paragraph" w:customStyle="1" w:styleId="o">
    <w:name w:val="¡§¡§?¨¤¡§o????¨¤?"/>
    <w:basedOn w:val="a7"/>
    <w:pPr>
      <w:widowControl/>
      <w:overflowPunct w:val="0"/>
      <w:autoSpaceDE w:val="0"/>
      <w:autoSpaceDN w:val="0"/>
      <w:spacing w:before="0" w:line="240" w:lineRule="auto"/>
    </w:pPr>
    <w:rPr>
      <w:rFonts w:ascii="Times New Roman" w:hAnsi="Times New Roman"/>
      <w:sz w:val="24"/>
    </w:rPr>
  </w:style>
  <w:style w:type="paragraph" w:customStyle="1" w:styleId="afffff0">
    <w:name w:val="注意事项"/>
    <w:basedOn w:val="a7"/>
    <w:pPr>
      <w:adjustRightInd/>
      <w:spacing w:before="60" w:after="60"/>
      <w:ind w:leftChars="200" w:left="200" w:firstLineChars="200" w:firstLine="200"/>
      <w:jc w:val="both"/>
      <w:textAlignment w:val="auto"/>
    </w:pPr>
    <w:rPr>
      <w:rFonts w:ascii="Times New Roman" w:hAnsi="Times New Roman"/>
      <w:b/>
      <w:bCs/>
      <w:kern w:val="2"/>
      <w:szCs w:val="24"/>
    </w:rPr>
  </w:style>
  <w:style w:type="paragraph" w:customStyle="1" w:styleId="afffff1">
    <w:name w:val="说明"/>
    <w:basedOn w:val="a7"/>
    <w:pPr>
      <w:adjustRightInd/>
      <w:spacing w:before="60" w:line="240" w:lineRule="auto"/>
      <w:ind w:leftChars="200" w:left="200" w:firstLineChars="200" w:firstLine="200"/>
      <w:jc w:val="both"/>
      <w:textAlignment w:val="auto"/>
    </w:pPr>
    <w:rPr>
      <w:rFonts w:ascii="Times New Roman" w:eastAsia="华文楷体" w:hAnsi="Times New Roman"/>
      <w:i/>
      <w:kern w:val="2"/>
      <w:szCs w:val="24"/>
    </w:rPr>
  </w:style>
  <w:style w:type="paragraph" w:customStyle="1" w:styleId="2f2">
    <w:name w:val="正文2"/>
    <w:basedOn w:val="11"/>
    <w:pPr>
      <w:tabs>
        <w:tab w:val="clear" w:pos="360"/>
      </w:tabs>
      <w:spacing w:beforeLines="0" w:afterLines="0" w:line="360" w:lineRule="auto"/>
      <w:ind w:leftChars="200" w:left="355" w:hangingChars="155" w:hanging="155"/>
      <w:outlineLvl w:val="7"/>
    </w:pPr>
    <w:rPr>
      <w:sz w:val="24"/>
    </w:rPr>
  </w:style>
  <w:style w:type="paragraph" w:customStyle="1" w:styleId="3b">
    <w:name w:val="正文3"/>
    <w:basedOn w:val="11"/>
    <w:pPr>
      <w:tabs>
        <w:tab w:val="clear" w:pos="360"/>
      </w:tabs>
      <w:spacing w:beforeLines="0" w:afterLines="0" w:line="360" w:lineRule="auto"/>
      <w:ind w:leftChars="300" w:left="450" w:hangingChars="150" w:hanging="150"/>
      <w:outlineLvl w:val="8"/>
    </w:pPr>
    <w:rPr>
      <w:sz w:val="24"/>
      <w:szCs w:val="21"/>
    </w:rPr>
  </w:style>
  <w:style w:type="paragraph" w:customStyle="1" w:styleId="5">
    <w:name w:val="正文5"/>
    <w:basedOn w:val="47"/>
    <w:pPr>
      <w:numPr>
        <w:numId w:val="22"/>
      </w:numPr>
      <w:tabs>
        <w:tab w:val="clear" w:pos="620"/>
      </w:tabs>
      <w:ind w:leftChars="500" w:left="700" w:hangingChars="200" w:hanging="200"/>
    </w:pPr>
  </w:style>
  <w:style w:type="paragraph" w:customStyle="1" w:styleId="60">
    <w:name w:val="正文6"/>
    <w:basedOn w:val="47"/>
    <w:pPr>
      <w:numPr>
        <w:numId w:val="23"/>
      </w:numPr>
      <w:tabs>
        <w:tab w:val="clear" w:pos="720"/>
      </w:tabs>
      <w:ind w:leftChars="600" w:left="750" w:hangingChars="150" w:hanging="150"/>
    </w:pPr>
  </w:style>
  <w:style w:type="paragraph" w:customStyle="1" w:styleId="48">
    <w:name w:val="正文文字缩进4字"/>
    <w:basedOn w:val="ae"/>
    <w:pPr>
      <w:spacing w:before="60" w:after="60" w:line="360" w:lineRule="auto"/>
      <w:ind w:leftChars="400" w:left="840" w:firstLineChars="200" w:firstLine="480"/>
    </w:pPr>
    <w:rPr>
      <w:rFonts w:ascii="Times New Roman" w:hAnsi="Times New Roman"/>
      <w:sz w:val="24"/>
    </w:rPr>
  </w:style>
  <w:style w:type="paragraph" w:customStyle="1" w:styleId="70">
    <w:name w:val="正文7"/>
    <w:basedOn w:val="47"/>
    <w:pPr>
      <w:numPr>
        <w:numId w:val="24"/>
      </w:numPr>
      <w:tabs>
        <w:tab w:val="clear" w:pos="820"/>
      </w:tabs>
      <w:ind w:leftChars="700" w:left="900" w:hangingChars="200" w:hanging="200"/>
    </w:pPr>
  </w:style>
  <w:style w:type="paragraph" w:customStyle="1" w:styleId="62">
    <w:name w:val="正文文字缩进6字"/>
    <w:basedOn w:val="ae"/>
    <w:pPr>
      <w:spacing w:before="60" w:after="60" w:line="360" w:lineRule="auto"/>
      <w:ind w:leftChars="600" w:left="600" w:firstLineChars="200" w:firstLine="200"/>
    </w:pPr>
    <w:rPr>
      <w:rFonts w:ascii="Times New Roman" w:hAnsi="Times New Roman"/>
      <w:sz w:val="24"/>
    </w:rPr>
  </w:style>
  <w:style w:type="character" w:customStyle="1" w:styleId="2Char">
    <w:name w:val="正文文字缩进2字 Char"/>
    <w:rPr>
      <w:rFonts w:eastAsia="宋体"/>
      <w:kern w:val="2"/>
      <w:sz w:val="24"/>
      <w:szCs w:val="24"/>
      <w:lang w:val="en-US" w:eastAsia="zh-CN" w:bidi="ar-SA"/>
    </w:rPr>
  </w:style>
  <w:style w:type="paragraph" w:customStyle="1" w:styleId="1e">
    <w:name w:val="批注框文本1"/>
    <w:basedOn w:val="a7"/>
    <w:semiHidden/>
    <w:pPr>
      <w:adjustRightInd/>
      <w:spacing w:before="0" w:line="240" w:lineRule="auto"/>
      <w:jc w:val="both"/>
      <w:textAlignment w:val="auto"/>
    </w:pPr>
    <w:rPr>
      <w:rFonts w:ascii="宋体" w:hAnsi="Times New Roman"/>
      <w:kern w:val="2"/>
      <w:sz w:val="18"/>
      <w:szCs w:val="18"/>
    </w:rPr>
  </w:style>
  <w:style w:type="character" w:customStyle="1" w:styleId="small1">
    <w:name w:val="small1"/>
    <w:rPr>
      <w:sz w:val="22"/>
      <w:szCs w:val="22"/>
    </w:rPr>
  </w:style>
  <w:style w:type="paragraph" w:customStyle="1" w:styleId="font6">
    <w:name w:val="font6"/>
    <w:basedOn w:val="a7"/>
    <w:pPr>
      <w:widowControl/>
      <w:adjustRightInd/>
      <w:spacing w:beforeAutospacing="1" w:after="100" w:afterAutospacing="1" w:line="240" w:lineRule="auto"/>
      <w:textAlignment w:val="auto"/>
    </w:pPr>
    <w:rPr>
      <w:rFonts w:ascii="宋体" w:hAnsi="宋体" w:cs="宋体"/>
      <w:szCs w:val="21"/>
    </w:rPr>
  </w:style>
  <w:style w:type="paragraph" w:customStyle="1" w:styleId="font7">
    <w:name w:val="font7"/>
    <w:basedOn w:val="a7"/>
    <w:pPr>
      <w:widowControl/>
      <w:adjustRightInd/>
      <w:spacing w:beforeAutospacing="1" w:after="100" w:afterAutospacing="1" w:line="240" w:lineRule="auto"/>
      <w:textAlignment w:val="auto"/>
    </w:pPr>
    <w:rPr>
      <w:rFonts w:cs="Arial"/>
      <w:szCs w:val="21"/>
    </w:rPr>
  </w:style>
  <w:style w:type="paragraph" w:customStyle="1" w:styleId="xl26">
    <w:name w:val="xl26"/>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b/>
      <w:bCs/>
      <w:szCs w:val="21"/>
    </w:rPr>
  </w:style>
  <w:style w:type="paragraph" w:customStyle="1" w:styleId="xl29">
    <w:name w:val="xl2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0">
    <w:name w:val="xl30"/>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1">
    <w:name w:val="xl3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Times New Roman" w:hAnsi="Times New Roman"/>
      <w:szCs w:val="21"/>
    </w:rPr>
  </w:style>
  <w:style w:type="paragraph" w:customStyle="1" w:styleId="xl32">
    <w:name w:val="xl32"/>
    <w:basedOn w:val="a7"/>
    <w:pPr>
      <w:widowControl/>
      <w:pBdr>
        <w:top w:val="single" w:sz="4" w:space="0" w:color="auto"/>
        <w:left w:val="single" w:sz="4" w:space="0" w:color="auto"/>
        <w:bottom w:val="single" w:sz="4"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3">
    <w:name w:val="xl33"/>
    <w:basedOn w:val="a7"/>
    <w:pPr>
      <w:widowControl/>
      <w:adjustRightInd/>
      <w:spacing w:beforeAutospacing="1" w:after="100" w:afterAutospacing="1" w:line="240" w:lineRule="auto"/>
      <w:textAlignment w:val="bottom"/>
    </w:pPr>
    <w:rPr>
      <w:rFonts w:ascii="宋体" w:hAnsi="宋体" w:cs="宋体"/>
      <w:szCs w:val="21"/>
    </w:rPr>
  </w:style>
  <w:style w:type="paragraph" w:customStyle="1" w:styleId="xl34">
    <w:name w:val="xl34"/>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5">
    <w:name w:val="xl35"/>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6">
    <w:name w:val="xl3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7">
    <w:name w:val="xl37"/>
    <w:basedOn w:val="a7"/>
    <w:pPr>
      <w:widowControl/>
      <w:adjustRightInd/>
      <w:spacing w:beforeAutospacing="1" w:after="100" w:afterAutospacing="1" w:line="240" w:lineRule="auto"/>
      <w:textAlignment w:val="bottom"/>
    </w:pPr>
    <w:rPr>
      <w:rFonts w:ascii="宋体" w:hAnsi="宋体" w:cs="宋体"/>
      <w:b/>
      <w:bCs/>
      <w:szCs w:val="21"/>
    </w:rPr>
  </w:style>
  <w:style w:type="paragraph" w:customStyle="1" w:styleId="xl38">
    <w:name w:val="xl38"/>
    <w:basedOn w:val="a7"/>
    <w:pPr>
      <w:widowControl/>
      <w:pBdr>
        <w:top w:val="single" w:sz="8" w:space="0" w:color="auto"/>
        <w:left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39">
    <w:name w:val="xl39"/>
    <w:basedOn w:val="a7"/>
    <w:pPr>
      <w:widowControl/>
      <w:pBdr>
        <w:top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40">
    <w:name w:val="xl40"/>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szCs w:val="21"/>
    </w:rPr>
  </w:style>
  <w:style w:type="paragraph" w:customStyle="1" w:styleId="xl41">
    <w:name w:val="xl4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cs="Arial"/>
      <w:szCs w:val="21"/>
    </w:rPr>
  </w:style>
  <w:style w:type="paragraph" w:customStyle="1" w:styleId="xl42">
    <w:name w:val="xl4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right"/>
      <w:textAlignment w:val="bottom"/>
    </w:pPr>
    <w:rPr>
      <w:rFonts w:ascii="宋体" w:hAnsi="宋体" w:cs="宋体"/>
      <w:color w:val="000000"/>
      <w:szCs w:val="21"/>
    </w:rPr>
  </w:style>
  <w:style w:type="paragraph" w:customStyle="1" w:styleId="xl43">
    <w:name w:val="xl43"/>
    <w:basedOn w:val="a7"/>
    <w:pPr>
      <w:widowControl/>
      <w:pBdr>
        <w:top w:val="single" w:sz="4" w:space="0" w:color="auto"/>
        <w:left w:val="single" w:sz="4" w:space="0" w:color="auto"/>
        <w:bottom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Paragraph1">
    <w:name w:val="Paragraph1"/>
    <w:basedOn w:val="a7"/>
    <w:pPr>
      <w:adjustRightInd/>
      <w:spacing w:before="80" w:line="240" w:lineRule="auto"/>
      <w:jc w:val="both"/>
      <w:textAlignment w:val="auto"/>
    </w:pPr>
    <w:rPr>
      <w:rFonts w:ascii="宋体" w:hAnsi="Times New Roman"/>
      <w:sz w:val="20"/>
    </w:rPr>
  </w:style>
  <w:style w:type="paragraph" w:customStyle="1" w:styleId="HD1">
    <w:name w:val="HD正文1"/>
    <w:basedOn w:val="a7"/>
    <w:next w:val="afe"/>
    <w:pPr>
      <w:autoSpaceDE w:val="0"/>
      <w:autoSpaceDN w:val="0"/>
      <w:spacing w:before="0" w:line="240" w:lineRule="auto"/>
      <w:ind w:firstLine="510"/>
      <w:jc w:val="both"/>
      <w:textAlignment w:val="auto"/>
    </w:pPr>
    <w:rPr>
      <w:rFonts w:ascii="仿宋_GB2312" w:eastAsia="仿宋_GB2312"/>
      <w:color w:val="000000"/>
      <w:kern w:val="2"/>
      <w:sz w:val="28"/>
    </w:rPr>
  </w:style>
  <w:style w:type="table" w:customStyle="1" w:styleId="1f">
    <w:name w:val="网格型1"/>
    <w:basedOn w:val="a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H4RefHeading1rh1Headingsqlsect1234h444head">
    <w:name w:val="样式 标题 4H4Ref Heading 1rh1Heading sqlsect 1.2.3.4h444head..."/>
    <w:basedOn w:val="4"/>
    <w:pPr>
      <w:keepLines w:val="0"/>
      <w:widowControl/>
      <w:tabs>
        <w:tab w:val="clear" w:pos="1531"/>
        <w:tab w:val="left" w:pos="864"/>
        <w:tab w:val="left" w:pos="2124"/>
      </w:tabs>
      <w:spacing w:before="240" w:after="60" w:line="288" w:lineRule="auto"/>
      <w:ind w:left="864" w:hanging="864"/>
    </w:pPr>
    <w:rPr>
      <w:rFonts w:ascii="Gill Sans" w:eastAsia="仿宋_GB2312" w:hAnsi="Gill Sans" w:cs="宋体"/>
      <w:bCs/>
      <w:kern w:val="0"/>
      <w:u w:val="single"/>
    </w:rPr>
  </w:style>
  <w:style w:type="paragraph" w:customStyle="1" w:styleId="Category">
    <w:name w:val="Category"/>
    <w:basedOn w:val="a7"/>
    <w:pPr>
      <w:widowControl/>
      <w:shd w:val="clear" w:color="auto" w:fill="00FF00"/>
      <w:adjustRightInd/>
      <w:spacing w:before="60" w:after="60" w:line="240" w:lineRule="auto"/>
      <w:jc w:val="right"/>
      <w:textAlignment w:val="auto"/>
    </w:pPr>
    <w:rPr>
      <w:rFonts w:cs="Arial"/>
      <w:b/>
      <w:iCs/>
      <w:sz w:val="20"/>
    </w:rPr>
  </w:style>
  <w:style w:type="paragraph" w:customStyle="1" w:styleId="TableText2">
    <w:name w:val="TableText"/>
    <w:basedOn w:val="a7"/>
    <w:pPr>
      <w:widowControl/>
      <w:adjustRightInd/>
      <w:spacing w:before="0" w:line="240" w:lineRule="auto"/>
      <w:ind w:right="-57"/>
      <w:textAlignment w:val="auto"/>
    </w:pPr>
    <w:rPr>
      <w:rFonts w:cs="Arial"/>
      <w:sz w:val="16"/>
    </w:rPr>
  </w:style>
  <w:style w:type="paragraph" w:customStyle="1" w:styleId="Subcategory">
    <w:name w:val="Sub category"/>
    <w:basedOn w:val="TableText2"/>
    <w:pPr>
      <w:shd w:val="clear" w:color="auto" w:fill="FFFF00"/>
      <w:ind w:left="-29" w:right="-29"/>
      <w:jc w:val="center"/>
    </w:pPr>
    <w:rPr>
      <w:b/>
      <w:bCs/>
      <w:i/>
      <w:iCs/>
    </w:rPr>
  </w:style>
  <w:style w:type="paragraph" w:customStyle="1" w:styleId="LeaderIBM">
    <w:name w:val="LeaderIBM"/>
    <w:basedOn w:val="Subcategory"/>
    <w:pPr>
      <w:shd w:val="clear" w:color="auto" w:fill="537CFF"/>
    </w:pPr>
    <w:rPr>
      <w:i w:val="0"/>
      <w:iCs w:val="0"/>
      <w:caps/>
      <w:color w:val="FFFFFF"/>
    </w:rPr>
  </w:style>
  <w:style w:type="paragraph" w:customStyle="1" w:styleId="FloatingCaption">
    <w:name w:val="Floating Caption"/>
    <w:basedOn w:val="af6"/>
    <w:pPr>
      <w:tabs>
        <w:tab w:val="left" w:pos="408"/>
      </w:tabs>
      <w:spacing w:before="120" w:after="120"/>
      <w:jc w:val="left"/>
    </w:pPr>
    <w:rPr>
      <w:rFonts w:ascii="Times New Roman" w:eastAsia="宋体" w:hAnsi="Times New Roman" w:cs="Times New Roman"/>
      <w:b/>
      <w:snapToGrid w:val="0"/>
      <w:color w:val="000000"/>
      <w:kern w:val="0"/>
      <w:lang w:eastAsia="en-US"/>
    </w:rPr>
  </w:style>
  <w:style w:type="paragraph" w:customStyle="1" w:styleId="2Heading2HiddenHeading2CCBSTitre3H2Level2Headh">
    <w:name w:val="样式 标题 2Heading 2 HiddenHeading 2 CCBSTitre3H2Level 2 Headh..."/>
    <w:basedOn w:val="20"/>
    <w:pPr>
      <w:numPr>
        <w:ilvl w:val="0"/>
        <w:numId w:val="0"/>
      </w:numPr>
      <w:spacing w:before="260" w:afterLines="0" w:line="416" w:lineRule="auto"/>
      <w:jc w:val="both"/>
    </w:pPr>
    <w:rPr>
      <w:rFonts w:eastAsia="宋体"/>
      <w:b/>
      <w:bCs/>
      <w:kern w:val="0"/>
      <w:sz w:val="24"/>
      <w:szCs w:val="32"/>
    </w:rPr>
  </w:style>
  <w:style w:type="character" w:customStyle="1" w:styleId="2Heading2HiddenHeading2CCBSTitre3H2Level2HeadhChar">
    <w:name w:val="样式 标题 2Heading 2 HiddenHeading 2 CCBSTitre3H2Level 2 Headh... Char"/>
    <w:rPr>
      <w:rFonts w:ascii="Arial" w:eastAsia="宋体" w:hAnsi="Arial"/>
      <w:b/>
      <w:bCs/>
      <w:kern w:val="2"/>
      <w:sz w:val="24"/>
      <w:szCs w:val="32"/>
      <w:lang w:val="en-US" w:eastAsia="zh-CN" w:bidi="ar-SA"/>
    </w:rPr>
  </w:style>
  <w:style w:type="paragraph" w:customStyle="1" w:styleId="afffff2">
    <w:name w:val="我的正文"/>
    <w:basedOn w:val="a7"/>
    <w:pPr>
      <w:widowControl/>
      <w:adjustRightInd/>
      <w:spacing w:before="0" w:line="288" w:lineRule="auto"/>
      <w:ind w:left="210" w:right="210" w:firstLineChars="200" w:firstLine="480"/>
      <w:textAlignment w:val="auto"/>
    </w:pPr>
    <w:rPr>
      <w:rFonts w:ascii="宋体" w:hAnsi="宋体"/>
      <w:sz w:val="24"/>
      <w:szCs w:val="24"/>
    </w:rPr>
  </w:style>
  <w:style w:type="character" w:customStyle="1" w:styleId="AnchorA">
    <w:name w:val="Anchor (A)"/>
    <w:rPr>
      <w:color w:val="0000FF"/>
      <w:sz w:val="24"/>
      <w:u w:val="single"/>
    </w:rPr>
  </w:style>
  <w:style w:type="character" w:customStyle="1" w:styleId="4Char">
    <w:name w:val="标题 4 Char"/>
    <w:rPr>
      <w:rFonts w:ascii="Arial" w:eastAsia="宋体" w:hAnsi="Arial"/>
      <w:b/>
      <w:sz w:val="24"/>
      <w:lang w:val="en-US" w:eastAsia="zh-CN" w:bidi="ar-SA"/>
    </w:rPr>
  </w:style>
  <w:style w:type="paragraph" w:customStyle="1" w:styleId="main">
    <w:name w:val="main"/>
    <w:basedOn w:val="a7"/>
    <w:pPr>
      <w:widowControl/>
      <w:adjustRightInd/>
      <w:spacing w:beforeAutospacing="1" w:after="100" w:afterAutospacing="1" w:line="320" w:lineRule="atLeast"/>
      <w:textAlignment w:val="auto"/>
    </w:pPr>
    <w:rPr>
      <w:rFonts w:ascii="ˎ̥" w:hAnsi="ˎ̥" w:cs="宋体"/>
      <w:szCs w:val="21"/>
    </w:rPr>
  </w:style>
  <w:style w:type="character" w:customStyle="1" w:styleId="style41">
    <w:name w:val="style41"/>
    <w:rPr>
      <w:color w:val="000000"/>
    </w:rPr>
  </w:style>
  <w:style w:type="character" w:customStyle="1" w:styleId="ab0">
    <w:name w:val="ab"/>
    <w:basedOn w:val="a8"/>
  </w:style>
  <w:style w:type="paragraph" w:customStyle="1" w:styleId="a60">
    <w:name w:val="a6"/>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ParaChar">
    <w:name w:val="默认段落字体 Para Char"/>
    <w:basedOn w:val="a7"/>
    <w:pPr>
      <w:adjustRightInd/>
      <w:spacing w:before="0" w:line="240" w:lineRule="auto"/>
      <w:jc w:val="both"/>
      <w:textAlignment w:val="auto"/>
    </w:pPr>
    <w:rPr>
      <w:rFonts w:ascii="Tahoma" w:hAnsi="Tahoma"/>
      <w:kern w:val="2"/>
      <w:sz w:val="24"/>
    </w:rPr>
  </w:style>
  <w:style w:type="paragraph" w:customStyle="1" w:styleId="Picture">
    <w:name w:val="Picture"/>
    <w:basedOn w:val="a7"/>
    <w:next w:val="af6"/>
    <w:pPr>
      <w:keepNext/>
      <w:widowControl/>
      <w:adjustRightInd/>
      <w:spacing w:before="0" w:line="240" w:lineRule="auto"/>
      <w:jc w:val="both"/>
      <w:textAlignment w:val="auto"/>
    </w:pPr>
    <w:rPr>
      <w:rFonts w:ascii="楷体" w:eastAsia="楷体"/>
      <w:b/>
      <w:spacing w:val="-5"/>
      <w:w w:val="98"/>
      <w:sz w:val="24"/>
    </w:rPr>
  </w:style>
  <w:style w:type="paragraph" w:customStyle="1" w:styleId="afffff3">
    <w:name w:val="图片"/>
    <w:basedOn w:val="a7"/>
    <w:next w:val="a7"/>
    <w:pPr>
      <w:spacing w:before="0"/>
      <w:jc w:val="center"/>
    </w:pPr>
    <w:rPr>
      <w:rFonts w:ascii="Times New Roman" w:hAnsi="Times New Roman"/>
      <w:sz w:val="28"/>
    </w:rPr>
  </w:style>
  <w:style w:type="paragraph" w:customStyle="1" w:styleId="TableNumber">
    <w:name w:val="TableNumber"/>
    <w:basedOn w:val="a7"/>
    <w:next w:val="TableTitle"/>
    <w:pPr>
      <w:keepNext/>
      <w:widowControl/>
      <w:suppressAutoHyphens/>
      <w:adjustRightInd/>
      <w:spacing w:before="75" w:after="40" w:line="260" w:lineRule="exact"/>
      <w:jc w:val="center"/>
      <w:textAlignment w:val="auto"/>
    </w:pPr>
    <w:rPr>
      <w:rFonts w:ascii="IDCSansSerif" w:hAnsi="IDCSansSerif"/>
      <w:b/>
      <w:kern w:val="16"/>
      <w:sz w:val="22"/>
    </w:rPr>
  </w:style>
  <w:style w:type="paragraph" w:customStyle="1" w:styleId="TableTitle">
    <w:name w:val="TableTitle"/>
    <w:basedOn w:val="TableNumber"/>
    <w:pPr>
      <w:spacing w:before="0" w:after="120"/>
    </w:pPr>
  </w:style>
  <w:style w:type="paragraph" w:customStyle="1" w:styleId="THFL">
    <w:name w:val="TH_FL"/>
    <w:basedOn w:val="a7"/>
    <w:pPr>
      <w:widowControl/>
      <w:adjustRightInd/>
      <w:spacing w:before="40" w:after="40" w:line="220" w:lineRule="exact"/>
      <w:textAlignment w:val="auto"/>
    </w:pPr>
    <w:rPr>
      <w:rFonts w:ascii="IDCSansSerif" w:hAnsi="IDCSansSerif"/>
      <w:kern w:val="16"/>
      <w:sz w:val="18"/>
    </w:rPr>
  </w:style>
  <w:style w:type="paragraph" w:customStyle="1" w:styleId="THCTR">
    <w:name w:val="TH_CTR"/>
    <w:basedOn w:val="THFL"/>
    <w:pPr>
      <w:jc w:val="center"/>
    </w:pPr>
  </w:style>
  <w:style w:type="paragraph" w:customStyle="1" w:styleId="TBFL">
    <w:name w:val="TB_FL"/>
    <w:basedOn w:val="a7"/>
    <w:pPr>
      <w:widowControl/>
      <w:suppressAutoHyphens/>
      <w:adjustRightInd/>
      <w:spacing w:before="40" w:after="40" w:line="220" w:lineRule="exact"/>
      <w:textAlignment w:val="auto"/>
    </w:pPr>
    <w:rPr>
      <w:rFonts w:ascii="IDCSansSerif" w:hAnsi="IDCSansSerif"/>
      <w:kern w:val="16"/>
      <w:sz w:val="18"/>
    </w:rPr>
  </w:style>
  <w:style w:type="paragraph" w:customStyle="1" w:styleId="TBFR">
    <w:name w:val="TB_FR"/>
    <w:basedOn w:val="TBFL"/>
    <w:pPr>
      <w:jc w:val="right"/>
    </w:pPr>
  </w:style>
  <w:style w:type="paragraph" w:customStyle="1" w:styleId="TFN">
    <w:name w:val="TFN"/>
    <w:basedOn w:val="TBFL"/>
    <w:pPr>
      <w:spacing w:after="0"/>
    </w:pPr>
  </w:style>
  <w:style w:type="paragraph" w:customStyle="1" w:styleId="text0">
    <w:name w:val="text"/>
    <w:basedOn w:val="a7"/>
    <w:pPr>
      <w:widowControl/>
      <w:adjustRightInd/>
      <w:spacing w:before="0"/>
      <w:ind w:firstLine="634"/>
      <w:jc w:val="both"/>
      <w:textAlignment w:val="auto"/>
    </w:pPr>
    <w:rPr>
      <w:rFonts w:ascii="宋体" w:hAnsi="Times New Roman"/>
      <w:sz w:val="24"/>
    </w:rPr>
  </w:style>
  <w:style w:type="paragraph" w:customStyle="1" w:styleId="text-cai">
    <w:name w:val="text-cai"/>
    <w:basedOn w:val="a7"/>
    <w:pPr>
      <w:widowControl/>
      <w:adjustRightInd/>
      <w:spacing w:before="0"/>
      <w:ind w:firstLine="634"/>
      <w:textAlignment w:val="auto"/>
    </w:pPr>
    <w:rPr>
      <w:rFonts w:ascii="Times New Roman" w:eastAsia="楷体" w:hAnsi="Times New Roman"/>
      <w:sz w:val="24"/>
    </w:rPr>
  </w:style>
  <w:style w:type="paragraph" w:customStyle="1" w:styleId="BulText914">
    <w:name w:val="Bul Text 9/14"/>
    <w:pPr>
      <w:widowControl w:val="0"/>
      <w:spacing w:line="280" w:lineRule="atLeast"/>
      <w:ind w:left="160" w:hanging="160"/>
    </w:pPr>
    <w:rPr>
      <w:snapToGrid w:val="0"/>
      <w:color w:val="000000"/>
      <w:sz w:val="18"/>
    </w:rPr>
  </w:style>
  <w:style w:type="paragraph" w:customStyle="1" w:styleId="ABLOCKPARA">
    <w:name w:val="A BLOCK PARA"/>
    <w:basedOn w:val="a7"/>
    <w:pPr>
      <w:widowControl/>
      <w:adjustRightInd/>
      <w:spacing w:before="0" w:line="240" w:lineRule="auto"/>
      <w:textAlignment w:val="auto"/>
    </w:pPr>
    <w:rPr>
      <w:rFonts w:ascii="Book Antiqua" w:hAnsi="Book Antiqua"/>
      <w:sz w:val="22"/>
    </w:rPr>
  </w:style>
  <w:style w:type="paragraph" w:customStyle="1" w:styleId="Web">
    <w:name w:val="普通 (Web)"/>
    <w:basedOn w:val="a7"/>
    <w:pPr>
      <w:widowControl/>
      <w:adjustRightInd/>
      <w:spacing w:beforeAutospacing="1" w:after="100" w:afterAutospacing="1" w:line="240" w:lineRule="auto"/>
      <w:textAlignment w:val="auto"/>
    </w:pPr>
    <w:rPr>
      <w:rFonts w:ascii="Verdana" w:hAnsi="Verdana"/>
      <w:color w:val="000000"/>
      <w:sz w:val="18"/>
      <w:szCs w:val="18"/>
    </w:rPr>
  </w:style>
  <w:style w:type="paragraph" w:customStyle="1" w:styleId="heading2inappendix">
    <w:name w:val="heading 2 in appendix"/>
    <w:basedOn w:val="20"/>
    <w:pPr>
      <w:keepLines w:val="0"/>
      <w:numPr>
        <w:ilvl w:val="0"/>
        <w:numId w:val="0"/>
      </w:numPr>
      <w:spacing w:before="360" w:afterLines="0" w:line="240" w:lineRule="auto"/>
      <w:outlineLvl w:val="9"/>
    </w:pPr>
    <w:rPr>
      <w:rFonts w:ascii="Times New Roman" w:eastAsia="宋体" w:hAnsi="Times New Roman"/>
      <w:b/>
      <w:bCs/>
      <w:snapToGrid w:val="0"/>
      <w:kern w:val="0"/>
      <w:sz w:val="24"/>
      <w:szCs w:val="20"/>
      <w:lang w:eastAsia="en-US"/>
    </w:rPr>
  </w:style>
  <w:style w:type="paragraph" w:customStyle="1" w:styleId="heading3inappendix">
    <w:name w:val="heading 3 in appendix"/>
    <w:basedOn w:val="3"/>
    <w:pPr>
      <w:keepLines w:val="0"/>
      <w:numPr>
        <w:ilvl w:val="0"/>
        <w:numId w:val="0"/>
      </w:numPr>
      <w:spacing w:before="240" w:afterLines="0"/>
      <w:outlineLvl w:val="9"/>
    </w:pPr>
    <w:rPr>
      <w:rFonts w:ascii="Times New Roman" w:hAnsi="Times New Roman"/>
      <w:b w:val="0"/>
      <w:snapToGrid w:val="0"/>
      <w:kern w:val="0"/>
      <w:sz w:val="20"/>
      <w:lang w:eastAsia="en-US"/>
    </w:rPr>
  </w:style>
  <w:style w:type="paragraph" w:customStyle="1" w:styleId="List1">
    <w:name w:val="List 1"/>
    <w:basedOn w:val="a7"/>
    <w:pPr>
      <w:keepNext/>
      <w:widowControl/>
      <w:tabs>
        <w:tab w:val="left" w:pos="360"/>
      </w:tabs>
      <w:adjustRightInd/>
      <w:spacing w:before="240"/>
      <w:ind w:left="360" w:hanging="360"/>
      <w:textAlignment w:val="auto"/>
    </w:pPr>
    <w:rPr>
      <w:rFonts w:ascii="楷体" w:eastAsia="楷体" w:hAnsi="Times New Roman"/>
      <w:snapToGrid w:val="0"/>
      <w:sz w:val="20"/>
      <w:lang w:eastAsia="en-US"/>
    </w:rPr>
  </w:style>
  <w:style w:type="paragraph" w:customStyle="1" w:styleId="ParagraphafterList1">
    <w:name w:val="Paragraph after List 1"/>
    <w:basedOn w:val="a7"/>
    <w:pPr>
      <w:adjustRightInd/>
      <w:spacing w:before="0"/>
      <w:ind w:left="2520"/>
      <w:jc w:val="both"/>
      <w:textAlignment w:val="auto"/>
    </w:pPr>
    <w:rPr>
      <w:rFonts w:ascii="楷体" w:eastAsia="楷体" w:hAnsi="Times New Roman"/>
      <w:snapToGrid w:val="0"/>
      <w:sz w:val="20"/>
      <w:lang w:eastAsia="en-US"/>
    </w:rPr>
  </w:style>
  <w:style w:type="paragraph" w:customStyle="1" w:styleId="Bullet0">
    <w:name w:val="Bullet"/>
    <w:pPr>
      <w:widowControl w:val="0"/>
      <w:ind w:left="576" w:right="432" w:hanging="144"/>
    </w:pPr>
    <w:rPr>
      <w:rFonts w:eastAsia="Times New Roman"/>
      <w:snapToGrid w:val="0"/>
      <w:color w:val="000000"/>
      <w:sz w:val="24"/>
      <w:lang w:eastAsia="en-US"/>
    </w:rPr>
  </w:style>
  <w:style w:type="paragraph" w:customStyle="1" w:styleId="Body-noindent">
    <w:name w:val="Body-no indent"/>
    <w:pPr>
      <w:widowControl w:val="0"/>
      <w:tabs>
        <w:tab w:val="left" w:pos="7920"/>
      </w:tabs>
      <w:spacing w:after="120" w:line="280" w:lineRule="exact"/>
      <w:ind w:right="-14"/>
    </w:pPr>
    <w:rPr>
      <w:rFonts w:ascii="Arial" w:hAnsi="Arial"/>
      <w:sz w:val="19"/>
      <w:lang w:eastAsia="en-US"/>
    </w:rPr>
  </w:style>
  <w:style w:type="paragraph" w:customStyle="1" w:styleId="Numberedstep">
    <w:name w:val="Numbered step"/>
    <w:basedOn w:val="Body-noindent"/>
    <w:pPr>
      <w:tabs>
        <w:tab w:val="left" w:pos="360"/>
      </w:tabs>
      <w:ind w:left="360" w:hanging="360"/>
    </w:pPr>
  </w:style>
  <w:style w:type="paragraph" w:customStyle="1" w:styleId="RegularBodyText">
    <w:name w:val="Regular Body Text"/>
    <w:basedOn w:val="a7"/>
    <w:pPr>
      <w:widowControl/>
      <w:adjustRightInd/>
      <w:spacing w:before="0" w:after="120" w:line="240" w:lineRule="auto"/>
      <w:jc w:val="center"/>
      <w:textAlignment w:val="auto"/>
    </w:pPr>
    <w:rPr>
      <w:rFonts w:ascii="Times New Roman" w:hAnsi="Times New Roman"/>
      <w:sz w:val="20"/>
      <w:lang w:val="en-GB" w:eastAsia="en-US"/>
    </w:rPr>
  </w:style>
  <w:style w:type="paragraph" w:customStyle="1" w:styleId="ymtitle">
    <w:name w:val="ymtitle"/>
    <w:basedOn w:val="ymtext"/>
    <w:pPr>
      <w:numPr>
        <w:ilvl w:val="0"/>
        <w:numId w:val="0"/>
      </w:numPr>
      <w:spacing w:before="120" w:after="120" w:line="480" w:lineRule="atLeast"/>
      <w:ind w:firstLine="504"/>
      <w:jc w:val="both"/>
    </w:pPr>
    <w:rPr>
      <w:rFonts w:hAnsi="宋体"/>
      <w:b/>
      <w:sz w:val="24"/>
    </w:rPr>
  </w:style>
  <w:style w:type="paragraph" w:customStyle="1" w:styleId="afffff4">
    <w:name w:val="文本"/>
    <w:basedOn w:val="a7"/>
    <w:pPr>
      <w:widowControl/>
      <w:adjustRightInd/>
      <w:spacing w:before="0" w:line="240" w:lineRule="auto"/>
      <w:jc w:val="both"/>
      <w:textAlignment w:val="auto"/>
    </w:pPr>
    <w:rPr>
      <w:rFonts w:ascii="宋体"/>
      <w:lang w:val="zh-CN"/>
    </w:rPr>
  </w:style>
  <w:style w:type="character" w:customStyle="1" w:styleId="tw4winMark">
    <w:name w:val="tw4winMark"/>
    <w:rPr>
      <w:rFonts w:ascii="Courier New" w:hAnsi="Courier New" w:cs="Courier New"/>
      <w:vanish/>
      <w:color w:val="800080"/>
      <w:sz w:val="24"/>
      <w:szCs w:val="24"/>
      <w:vertAlign w:val="subscript"/>
    </w:rPr>
  </w:style>
  <w:style w:type="paragraph" w:customStyle="1" w:styleId="02HPBodytext9pt">
    <w:name w:val="02_HP Body text 9 pt"/>
    <w:basedOn w:val="a7"/>
    <w:next w:val="a7"/>
    <w:pPr>
      <w:autoSpaceDE w:val="0"/>
      <w:autoSpaceDN w:val="0"/>
      <w:spacing w:before="0" w:after="120" w:line="240" w:lineRule="auto"/>
      <w:textAlignment w:val="auto"/>
    </w:pPr>
    <w:rPr>
      <w:rFonts w:ascii="Futura-Book" w:hAnsi="Futura-Book"/>
      <w:sz w:val="20"/>
      <w:szCs w:val="24"/>
    </w:rPr>
  </w:style>
  <w:style w:type="paragraph" w:customStyle="1" w:styleId="Headline">
    <w:name w:val="Headline"/>
    <w:basedOn w:val="a7"/>
    <w:pPr>
      <w:widowControl/>
      <w:adjustRightInd/>
      <w:spacing w:before="0" w:line="240" w:lineRule="auto"/>
      <w:textAlignment w:val="auto"/>
    </w:pPr>
    <w:rPr>
      <w:rFonts w:ascii="Futura Bk" w:hAnsi="Futura Bk"/>
      <w:color w:val="000080"/>
      <w:sz w:val="34"/>
    </w:rPr>
  </w:style>
  <w:style w:type="paragraph" w:customStyle="1" w:styleId="afffff5">
    <w:name w:val="样式符号段落"/>
    <w:basedOn w:val="a7"/>
    <w:pPr>
      <w:widowControl/>
      <w:tabs>
        <w:tab w:val="left" w:pos="360"/>
      </w:tabs>
      <w:adjustRightInd/>
      <w:spacing w:before="60" w:after="60" w:line="240" w:lineRule="auto"/>
      <w:textAlignment w:val="auto"/>
    </w:pPr>
    <w:rPr>
      <w:rFonts w:ascii="Times New Roman" w:hAnsi="Times New Roman"/>
      <w:sz w:val="22"/>
    </w:rPr>
  </w:style>
  <w:style w:type="paragraph" w:customStyle="1" w:styleId="2f3">
    <w:name w:val="样式 首行缩进:  2 字符"/>
    <w:basedOn w:val="a7"/>
    <w:pPr>
      <w:adjustRightInd/>
      <w:spacing w:before="0"/>
      <w:ind w:leftChars="171" w:left="359" w:firstLine="1"/>
      <w:jc w:val="both"/>
      <w:textAlignment w:val="auto"/>
    </w:pPr>
    <w:rPr>
      <w:rFonts w:ascii="Times" w:hAnsi="Times" w:cs="宋体"/>
      <w:kern w:val="2"/>
      <w:sz w:val="24"/>
    </w:rPr>
  </w:style>
  <w:style w:type="paragraph" w:customStyle="1" w:styleId="afffff6">
    <w:name w:val="??"/>
    <w:pPr>
      <w:widowControl w:val="0"/>
      <w:overflowPunct w:val="0"/>
      <w:autoSpaceDE w:val="0"/>
      <w:autoSpaceDN w:val="0"/>
      <w:adjustRightInd w:val="0"/>
      <w:jc w:val="both"/>
      <w:textAlignment w:val="baseline"/>
    </w:pPr>
    <w:rPr>
      <w:kern w:val="2"/>
      <w:sz w:val="21"/>
      <w:lang w:eastAsia="en-US"/>
    </w:rPr>
  </w:style>
  <w:style w:type="character" w:customStyle="1" w:styleId="px12gray1">
    <w:name w:val="px12gray1"/>
    <w:rPr>
      <w:color w:val="323232"/>
      <w:sz w:val="18"/>
      <w:szCs w:val="18"/>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rPr>
      <w:rFonts w:eastAsia="宋体"/>
      <w:b/>
      <w:bCs/>
      <w:kern w:val="2"/>
      <w:sz w:val="32"/>
      <w:szCs w:val="32"/>
      <w:lang w:val="en-US" w:eastAsia="zh-CN" w:bidi="ar-SA"/>
    </w:rPr>
  </w:style>
  <w:style w:type="paragraph" w:customStyle="1" w:styleId="afffff7">
    <w:name w:val="段"/>
    <w:pPr>
      <w:widowControl w:val="0"/>
      <w:suppressAutoHyphens/>
      <w:autoSpaceDE w:val="0"/>
      <w:ind w:firstLine="200"/>
      <w:jc w:val="both"/>
    </w:pPr>
    <w:rPr>
      <w:rFonts w:ascii="宋体" w:hAnsi="宋体"/>
      <w:sz w:val="21"/>
      <w:lang w:eastAsia="ar-SA"/>
    </w:rPr>
  </w:style>
  <w:style w:type="character" w:customStyle="1" w:styleId="10">
    <w:name w:val="标题 1 字符"/>
    <w:link w:val="1"/>
    <w:rPr>
      <w:rFonts w:ascii="Arial" w:eastAsia="黑体" w:hAnsi="Arial"/>
      <w:sz w:val="30"/>
      <w:szCs w:val="28"/>
    </w:rPr>
  </w:style>
  <w:style w:type="character" w:customStyle="1" w:styleId="CharChar5">
    <w:name w:val="Char Char5"/>
    <w:rPr>
      <w:rFonts w:ascii="Cambria" w:eastAsia="宋体" w:hAnsi="Cambria" w:cs="Times New Roman"/>
      <w:b/>
      <w:bCs/>
      <w:kern w:val="2"/>
      <w:sz w:val="32"/>
      <w:szCs w:val="32"/>
    </w:rPr>
  </w:style>
  <w:style w:type="character" w:customStyle="1" w:styleId="CharChar4">
    <w:name w:val="Char Char4"/>
    <w:rPr>
      <w:b/>
      <w:bCs/>
      <w:kern w:val="2"/>
      <w:sz w:val="32"/>
      <w:szCs w:val="32"/>
    </w:rPr>
  </w:style>
  <w:style w:type="character" w:customStyle="1" w:styleId="aff9">
    <w:name w:val="页眉 字符"/>
    <w:link w:val="aff8"/>
    <w:rPr>
      <w:rFonts w:ascii="Arial" w:eastAsia="宋体" w:hAnsi="Arial"/>
      <w:sz w:val="18"/>
      <w:szCs w:val="18"/>
      <w:lang w:val="en-US" w:eastAsia="zh-CN" w:bidi="ar-SA"/>
    </w:rPr>
  </w:style>
  <w:style w:type="character" w:customStyle="1" w:styleId="aff6">
    <w:name w:val="页脚 字符"/>
    <w:link w:val="aff5"/>
    <w:uiPriority w:val="99"/>
    <w:rPr>
      <w:rFonts w:ascii="Arial" w:eastAsia="宋体" w:hAnsi="Arial"/>
      <w:sz w:val="18"/>
      <w:szCs w:val="18"/>
      <w:lang w:val="en-US" w:eastAsia="zh-CN" w:bidi="ar-SA"/>
    </w:rPr>
  </w:style>
  <w:style w:type="character" w:customStyle="1" w:styleId="afa">
    <w:name w:val="文档结构图 字符"/>
    <w:link w:val="af9"/>
    <w:rPr>
      <w:rFonts w:ascii="Arial" w:eastAsia="宋体" w:hAnsi="Arial"/>
      <w:sz w:val="21"/>
      <w:lang w:val="en-US" w:eastAsia="zh-CN" w:bidi="ar-SA"/>
    </w:rPr>
  </w:style>
  <w:style w:type="paragraph" w:customStyle="1" w:styleId="CharCharCharCharCharChar1Char">
    <w:name w:val="Char Char Char Char Char Char1 Char"/>
    <w:basedOn w:val="a7"/>
    <w:pPr>
      <w:widowControl/>
      <w:adjustRightInd/>
      <w:spacing w:before="0" w:after="160" w:line="240" w:lineRule="exact"/>
      <w:textAlignment w:val="auto"/>
    </w:pPr>
    <w:rPr>
      <w:rFonts w:ascii="Verdana" w:hAnsi="Verdana"/>
      <w:lang w:eastAsia="en-US"/>
    </w:rPr>
  </w:style>
  <w:style w:type="paragraph" w:customStyle="1" w:styleId="afffff8">
    <w:name w:val="正文，段落"/>
    <w:basedOn w:val="a7"/>
    <w:pPr>
      <w:adjustRightInd/>
      <w:spacing w:before="0" w:after="312"/>
      <w:ind w:firstLineChars="200" w:firstLine="420"/>
      <w:jc w:val="both"/>
      <w:textAlignment w:val="auto"/>
    </w:pPr>
    <w:rPr>
      <w:rFonts w:ascii="Times New Roman" w:hAnsi="Times New Roman" w:cs="宋体"/>
      <w:kern w:val="2"/>
      <w:sz w:val="24"/>
    </w:rPr>
  </w:style>
  <w:style w:type="paragraph" w:customStyle="1" w:styleId="ParaCharCharCharCharCharCharCharChar">
    <w:name w:val="默认段落字体 Para Char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9">
    <w:name w:val="È±Ê¡ÎÄ±¾"/>
    <w:basedOn w:val="a7"/>
    <w:pPr>
      <w:widowControl/>
      <w:overflowPunct w:val="0"/>
      <w:autoSpaceDE w:val="0"/>
      <w:autoSpaceDN w:val="0"/>
      <w:spacing w:before="0" w:line="240" w:lineRule="auto"/>
    </w:pPr>
    <w:rPr>
      <w:rFonts w:ascii="Times New Roman" w:hAnsi="Times New Roman"/>
      <w:sz w:val="24"/>
    </w:rPr>
  </w:style>
  <w:style w:type="paragraph" w:customStyle="1" w:styleId="08515">
    <w:name w:val="样式 宋体 首行缩进:  0.85 厘米 行距: 1.5 倍行距"/>
    <w:basedOn w:val="a7"/>
    <w:pPr>
      <w:suppressAutoHyphens/>
      <w:adjustRightInd/>
      <w:spacing w:before="24"/>
      <w:textAlignment w:val="auto"/>
    </w:pPr>
    <w:rPr>
      <w:rFonts w:ascii="宋体" w:hAnsi="宋体" w:cs="宋体"/>
      <w:kern w:val="1"/>
      <w:sz w:val="24"/>
      <w:lang w:eastAsia="ar-SA"/>
    </w:rPr>
  </w:style>
  <w:style w:type="paragraph" w:customStyle="1" w:styleId="afffffa">
    <w:name w:val="封面标准文稿类别"/>
    <w:pPr>
      <w:spacing w:before="440" w:line="400" w:lineRule="exact"/>
      <w:jc w:val="center"/>
    </w:pPr>
    <w:rPr>
      <w:rFonts w:ascii="宋体"/>
      <w:sz w:val="24"/>
    </w:rPr>
  </w:style>
  <w:style w:type="paragraph" w:customStyle="1" w:styleId="310">
    <w:name w:val="正文文本缩进 31"/>
    <w:basedOn w:val="a7"/>
    <w:pPr>
      <w:suppressAutoHyphens/>
      <w:adjustRightInd/>
      <w:spacing w:before="0" w:line="240" w:lineRule="auto"/>
      <w:ind w:firstLine="480"/>
      <w:jc w:val="both"/>
      <w:textAlignment w:val="auto"/>
    </w:pPr>
    <w:rPr>
      <w:rFonts w:ascii="宋体" w:hAnsi="宋体"/>
      <w:color w:val="0000FF"/>
      <w:kern w:val="1"/>
      <w:sz w:val="24"/>
      <w:lang w:eastAsia="ar-SA"/>
    </w:rPr>
  </w:style>
  <w:style w:type="paragraph" w:customStyle="1" w:styleId="afffffb">
    <w:name w:val="封面正文"/>
    <w:pPr>
      <w:jc w:val="both"/>
    </w:pPr>
  </w:style>
  <w:style w:type="paragraph" w:customStyle="1" w:styleId="afffffc">
    <w:name w:val="正文（首行缩进两字）"/>
    <w:basedOn w:val="a7"/>
    <w:pPr>
      <w:suppressAutoHyphens/>
      <w:adjustRightInd/>
      <w:spacing w:before="10" w:line="440" w:lineRule="exact"/>
      <w:ind w:firstLine="420"/>
      <w:jc w:val="both"/>
      <w:textAlignment w:val="auto"/>
    </w:pPr>
    <w:rPr>
      <w:rFonts w:ascii="宋体" w:hAnsi="宋体"/>
      <w:kern w:val="1"/>
      <w:lang w:eastAsia="ar-SA"/>
    </w:rPr>
  </w:style>
  <w:style w:type="character" w:customStyle="1" w:styleId="unnamed11">
    <w:name w:val="unnamed11"/>
    <w:rPr>
      <w:sz w:val="18"/>
      <w:szCs w:val="18"/>
    </w:rPr>
  </w:style>
  <w:style w:type="paragraph" w:customStyle="1" w:styleId="ParaCharCharCharCharCharCharChar">
    <w:name w:val="默认段落字体 Para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d">
    <w:name w:val="前言、引言标题"/>
    <w:next w:val="a7"/>
    <w:pPr>
      <w:shd w:val="clear" w:color="FFFFFF" w:fill="FFFFFF"/>
      <w:tabs>
        <w:tab w:val="left" w:pos="432"/>
      </w:tabs>
      <w:spacing w:before="640" w:after="560"/>
      <w:ind w:left="432" w:hanging="432"/>
      <w:jc w:val="center"/>
      <w:outlineLvl w:val="0"/>
    </w:pPr>
    <w:rPr>
      <w:rFonts w:ascii="黑体" w:eastAsia="黑体"/>
      <w:sz w:val="32"/>
    </w:rPr>
  </w:style>
  <w:style w:type="paragraph" w:customStyle="1" w:styleId="afffffe">
    <w:name w:val="章标题"/>
    <w:next w:val="afffff7"/>
    <w:pPr>
      <w:tabs>
        <w:tab w:val="left" w:pos="576"/>
      </w:tabs>
      <w:spacing w:beforeLines="50" w:afterLines="50"/>
      <w:ind w:left="576" w:hanging="576"/>
      <w:jc w:val="both"/>
      <w:outlineLvl w:val="1"/>
    </w:pPr>
    <w:rPr>
      <w:rFonts w:ascii="黑体" w:eastAsia="黑体"/>
      <w:sz w:val="21"/>
    </w:rPr>
  </w:style>
  <w:style w:type="paragraph" w:customStyle="1" w:styleId="affffff">
    <w:name w:val="一级条标题"/>
    <w:next w:val="afffff7"/>
    <w:pPr>
      <w:tabs>
        <w:tab w:val="left" w:pos="720"/>
      </w:tabs>
      <w:ind w:left="720" w:hanging="720"/>
      <w:outlineLvl w:val="2"/>
    </w:pPr>
    <w:rPr>
      <w:rFonts w:eastAsia="黑体"/>
      <w:sz w:val="21"/>
    </w:rPr>
  </w:style>
  <w:style w:type="paragraph" w:customStyle="1" w:styleId="affffff0">
    <w:name w:val="二级条标题"/>
    <w:basedOn w:val="affffff"/>
    <w:next w:val="afffff7"/>
    <w:pPr>
      <w:tabs>
        <w:tab w:val="clear" w:pos="720"/>
        <w:tab w:val="left" w:pos="864"/>
      </w:tabs>
      <w:ind w:left="864" w:hanging="864"/>
      <w:outlineLvl w:val="3"/>
    </w:pPr>
  </w:style>
  <w:style w:type="paragraph" w:customStyle="1" w:styleId="affffff1">
    <w:name w:val="三级条标题"/>
    <w:basedOn w:val="affffff0"/>
    <w:next w:val="afffff7"/>
    <w:pPr>
      <w:tabs>
        <w:tab w:val="clear" w:pos="864"/>
        <w:tab w:val="left" w:pos="1008"/>
      </w:tabs>
      <w:ind w:left="1008" w:hanging="1008"/>
      <w:outlineLvl w:val="4"/>
    </w:pPr>
  </w:style>
  <w:style w:type="paragraph" w:customStyle="1" w:styleId="a5">
    <w:name w:val="四级条标题"/>
    <w:basedOn w:val="affffff1"/>
    <w:next w:val="afffff7"/>
    <w:pPr>
      <w:numPr>
        <w:numId w:val="25"/>
      </w:numPr>
      <w:outlineLvl w:val="5"/>
    </w:pPr>
  </w:style>
  <w:style w:type="paragraph" w:customStyle="1" w:styleId="a6">
    <w:name w:val="五级条标题"/>
    <w:basedOn w:val="a5"/>
    <w:next w:val="afffff7"/>
    <w:pPr>
      <w:numPr>
        <w:ilvl w:val="1"/>
      </w:numPr>
      <w:outlineLvl w:val="6"/>
    </w:pPr>
  </w:style>
  <w:style w:type="paragraph" w:customStyle="1" w:styleId="CharCharCharCharCharCharChar">
    <w:name w:val="Char Char Char Char Char Char Char"/>
    <w:basedOn w:val="a7"/>
    <w:pPr>
      <w:adjustRightInd/>
      <w:spacing w:before="0" w:line="240" w:lineRule="auto"/>
      <w:jc w:val="both"/>
      <w:textAlignment w:val="auto"/>
    </w:pPr>
    <w:rPr>
      <w:rFonts w:ascii="Times New Roman" w:hAnsi="Times New Roman"/>
      <w:kern w:val="2"/>
      <w:szCs w:val="24"/>
    </w:rPr>
  </w:style>
  <w:style w:type="paragraph" w:customStyle="1" w:styleId="Land">
    <w:name w:val="正文Land"/>
    <w:basedOn w:val="a7"/>
    <w:pPr>
      <w:adjustRightInd/>
      <w:spacing w:beforeLines="20"/>
      <w:ind w:firstLineChars="200" w:firstLine="200"/>
      <w:jc w:val="both"/>
      <w:textAlignment w:val="auto"/>
    </w:pPr>
    <w:rPr>
      <w:rFonts w:ascii="宋体" w:hAnsi="Times New Roman"/>
      <w:kern w:val="2"/>
      <w:sz w:val="24"/>
      <w:szCs w:val="24"/>
    </w:rPr>
  </w:style>
  <w:style w:type="paragraph" w:customStyle="1" w:styleId="152">
    <w:name w:val="样式 小四 行距: 1.5 倍行距 首行缩进:  2 字符"/>
    <w:basedOn w:val="a7"/>
    <w:link w:val="152Char"/>
    <w:pPr>
      <w:adjustRightInd/>
      <w:spacing w:before="0"/>
      <w:ind w:firstLineChars="200" w:firstLine="480"/>
      <w:jc w:val="both"/>
      <w:textAlignment w:val="auto"/>
    </w:pPr>
    <w:rPr>
      <w:rFonts w:ascii="Times New Roman" w:hAnsi="Times New Roman" w:cs="宋体"/>
      <w:kern w:val="2"/>
      <w:sz w:val="24"/>
    </w:rPr>
  </w:style>
  <w:style w:type="character" w:customStyle="1" w:styleId="152Char">
    <w:name w:val="样式 小四 行距: 1.5 倍行距 首行缩进:  2 字符 Char"/>
    <w:link w:val="152"/>
    <w:rPr>
      <w:rFonts w:eastAsia="宋体" w:cs="宋体"/>
      <w:kern w:val="2"/>
      <w:sz w:val="24"/>
      <w:lang w:val="en-US" w:eastAsia="zh-CN" w:bidi="ar-SA"/>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2Char0">
    <w:name w:val="标题 2 Char"/>
    <w:rPr>
      <w:rFonts w:ascii="宋体" w:eastAsia="宋体" w:hAnsi="宋体"/>
      <w:bCs/>
      <w:kern w:val="16"/>
    </w:rPr>
  </w:style>
  <w:style w:type="paragraph" w:customStyle="1" w:styleId="font8">
    <w:name w:val="font8"/>
    <w:basedOn w:val="a7"/>
    <w:pPr>
      <w:widowControl/>
      <w:adjustRightInd/>
      <w:spacing w:beforeAutospacing="1" w:after="100" w:afterAutospacing="1" w:line="240" w:lineRule="auto"/>
      <w:textAlignment w:val="auto"/>
    </w:pPr>
    <w:rPr>
      <w:rFonts w:ascii="宋体" w:hAnsi="宋体" w:cs="宋体"/>
      <w:sz w:val="20"/>
    </w:rPr>
  </w:style>
  <w:style w:type="paragraph" w:customStyle="1" w:styleId="font9">
    <w:name w:val="font9"/>
    <w:basedOn w:val="a7"/>
    <w:pPr>
      <w:widowControl/>
      <w:adjustRightInd/>
      <w:spacing w:beforeAutospacing="1" w:after="100" w:afterAutospacing="1" w:line="240" w:lineRule="auto"/>
      <w:textAlignment w:val="auto"/>
    </w:pPr>
    <w:rPr>
      <w:rFonts w:ascii="宋体" w:hAnsi="宋体" w:cs="宋体"/>
      <w:sz w:val="32"/>
      <w:szCs w:val="32"/>
    </w:rPr>
  </w:style>
  <w:style w:type="paragraph" w:customStyle="1" w:styleId="font10">
    <w:name w:val="font10"/>
    <w:basedOn w:val="a7"/>
    <w:pPr>
      <w:widowControl/>
      <w:adjustRightInd/>
      <w:spacing w:beforeAutospacing="1" w:after="100" w:afterAutospacing="1" w:line="240" w:lineRule="auto"/>
      <w:textAlignment w:val="auto"/>
    </w:pPr>
    <w:rPr>
      <w:rFonts w:ascii="Arial Narrow" w:hAnsi="Arial Narrow" w:cs="宋体"/>
      <w:sz w:val="20"/>
    </w:rPr>
  </w:style>
  <w:style w:type="paragraph" w:customStyle="1" w:styleId="font11">
    <w:name w:val="font11"/>
    <w:basedOn w:val="a7"/>
    <w:pPr>
      <w:widowControl/>
      <w:adjustRightInd/>
      <w:spacing w:beforeAutospacing="1" w:after="100" w:afterAutospacing="1" w:line="240" w:lineRule="auto"/>
      <w:textAlignment w:val="auto"/>
    </w:pPr>
    <w:rPr>
      <w:rFonts w:ascii="宋体" w:hAnsi="宋体" w:cs="宋体"/>
      <w:b/>
      <w:bCs/>
      <w:sz w:val="20"/>
    </w:rPr>
  </w:style>
  <w:style w:type="paragraph" w:customStyle="1" w:styleId="font12">
    <w:name w:val="font12"/>
    <w:basedOn w:val="a7"/>
    <w:pPr>
      <w:widowControl/>
      <w:adjustRightInd/>
      <w:spacing w:beforeAutospacing="1" w:after="100" w:afterAutospacing="1" w:line="240" w:lineRule="auto"/>
      <w:textAlignment w:val="auto"/>
    </w:pPr>
    <w:rPr>
      <w:rFonts w:ascii="Times New Roman" w:hAnsi="Times New Roman"/>
      <w:sz w:val="20"/>
    </w:rPr>
  </w:style>
  <w:style w:type="paragraph" w:customStyle="1" w:styleId="xl44">
    <w:name w:val="xl4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5">
    <w:name w:val="xl4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6">
    <w:name w:val="xl4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8">
    <w:name w:val="xl4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9">
    <w:name w:val="xl4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b/>
      <w:bCs/>
      <w:sz w:val="20"/>
    </w:rPr>
  </w:style>
  <w:style w:type="paragraph" w:customStyle="1" w:styleId="xl50">
    <w:name w:val="xl5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1">
    <w:name w:val="xl5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3">
    <w:name w:val="xl53"/>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color w:val="FF0000"/>
      <w:sz w:val="20"/>
    </w:rPr>
  </w:style>
  <w:style w:type="paragraph" w:customStyle="1" w:styleId="xl54">
    <w:name w:val="xl5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55">
    <w:name w:val="xl5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6">
    <w:name w:val="xl5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7">
    <w:name w:val="xl57"/>
    <w:basedOn w:val="a7"/>
    <w:pPr>
      <w:widowControl/>
      <w:adjustRightInd/>
      <w:spacing w:beforeAutospacing="1" w:after="100" w:afterAutospacing="1" w:line="240" w:lineRule="auto"/>
      <w:jc w:val="center"/>
      <w:textAlignment w:val="auto"/>
    </w:pPr>
    <w:rPr>
      <w:rFonts w:ascii="宋体" w:hAnsi="宋体" w:cs="宋体"/>
      <w:sz w:val="20"/>
    </w:rPr>
  </w:style>
  <w:style w:type="paragraph" w:customStyle="1" w:styleId="xl58">
    <w:name w:val="xl5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9">
    <w:name w:val="xl5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0">
    <w:name w:val="xl6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Times New Roman" w:hAnsi="Times New Roman"/>
      <w:b/>
      <w:bCs/>
      <w:sz w:val="20"/>
    </w:rPr>
  </w:style>
  <w:style w:type="paragraph" w:customStyle="1" w:styleId="xl61">
    <w:name w:val="xl6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Times New Roman" w:hAnsi="Times New Roman"/>
      <w:sz w:val="20"/>
    </w:rPr>
  </w:style>
  <w:style w:type="paragraph" w:customStyle="1" w:styleId="xl62">
    <w:name w:val="xl6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63">
    <w:name w:val="xl6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xl64">
    <w:name w:val="xl64"/>
    <w:basedOn w:val="a7"/>
    <w:pPr>
      <w:widowControl/>
      <w:pBdr>
        <w:top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221">
    <w:name w:val="样式 样式 首行缩进:  2 字符 + 首行缩进:  2 字符1"/>
    <w:basedOn w:val="a7"/>
    <w:pPr>
      <w:adjustRightInd/>
      <w:spacing w:before="0" w:line="520" w:lineRule="exact"/>
      <w:ind w:firstLineChars="200" w:firstLine="560"/>
      <w:jc w:val="both"/>
      <w:textAlignment w:val="auto"/>
    </w:pPr>
    <w:rPr>
      <w:rFonts w:ascii="黑体" w:eastAsia="仿宋_GB2312" w:hAnsi="Times New Roman" w:cs="宋体"/>
      <w:kern w:val="2"/>
      <w:sz w:val="28"/>
    </w:rPr>
  </w:style>
  <w:style w:type="paragraph" w:customStyle="1" w:styleId="CharCharCharCharCharCharCharCharCharChar">
    <w:name w:val="Char Char Char Char Char Char Char Char Char Char"/>
    <w:basedOn w:val="a7"/>
    <w:pPr>
      <w:adjustRightInd/>
      <w:spacing w:before="0" w:line="240" w:lineRule="auto"/>
      <w:jc w:val="both"/>
      <w:textAlignment w:val="auto"/>
    </w:pPr>
    <w:rPr>
      <w:rFonts w:ascii="Tahoma" w:hAnsi="Tahoma"/>
      <w:kern w:val="2"/>
      <w:sz w:val="24"/>
    </w:rPr>
  </w:style>
  <w:style w:type="character" w:customStyle="1" w:styleId="Level1TopicHeadingChar1">
    <w:name w:val="Level 1 Topic Heading Char1"/>
    <w:rPr>
      <w:rFonts w:ascii="Arial" w:eastAsia="黑体" w:hAnsi="Arial"/>
      <w:sz w:val="30"/>
      <w:szCs w:val="28"/>
      <w:lang w:val="en-US" w:eastAsia="zh-CN" w:bidi="ar-SA"/>
    </w:rPr>
  </w:style>
  <w:style w:type="paragraph" w:customStyle="1" w:styleId="CharCharChar">
    <w:name w:val="Char Char Char"/>
    <w:basedOn w:val="a7"/>
    <w:pPr>
      <w:adjustRightInd/>
      <w:spacing w:before="0" w:line="240" w:lineRule="auto"/>
      <w:jc w:val="both"/>
      <w:textAlignment w:val="auto"/>
    </w:pPr>
    <w:rPr>
      <w:rFonts w:ascii="Tahoma" w:hAnsi="Tahoma"/>
      <w:b/>
      <w:sz w:val="28"/>
    </w:rPr>
  </w:style>
  <w:style w:type="character" w:customStyle="1" w:styleId="40">
    <w:name w:val="标题 4 字符"/>
    <w:link w:val="4"/>
    <w:rPr>
      <w:rFonts w:ascii="Arial" w:hAnsi="Arial"/>
      <w:b/>
      <w:kern w:val="2"/>
      <w:sz w:val="24"/>
    </w:rPr>
  </w:style>
  <w:style w:type="paragraph" w:customStyle="1" w:styleId="2GB231215">
    <w:name w:val="样式 标题 2 + 仿宋_GB2312 小三 行距: 1.5 倍行距"/>
    <w:basedOn w:val="20"/>
    <w:pPr>
      <w:tabs>
        <w:tab w:val="clear" w:pos="851"/>
        <w:tab w:val="left" w:pos="576"/>
      </w:tabs>
      <w:spacing w:before="100" w:beforeAutospacing="1" w:afterLines="0" w:afterAutospacing="1"/>
      <w:ind w:left="170" w:firstLine="0"/>
      <w:jc w:val="both"/>
    </w:pPr>
    <w:rPr>
      <w:rFonts w:ascii="仿宋_GB2312" w:eastAsia="仿宋_GB2312" w:cs="宋体"/>
      <w:b/>
      <w:bCs/>
      <w:szCs w:val="20"/>
    </w:rPr>
  </w:style>
  <w:style w:type="paragraph" w:customStyle="1" w:styleId="0741505">
    <w:name w:val="样式 样式 首行缩进:  0.74 厘米 行距: 1.5 倍行距 + 段后: 0.5 行"/>
    <w:basedOn w:val="a7"/>
    <w:pPr>
      <w:adjustRightInd/>
      <w:spacing w:before="0"/>
      <w:ind w:firstLine="420"/>
      <w:jc w:val="both"/>
      <w:textAlignment w:val="auto"/>
    </w:pPr>
    <w:rPr>
      <w:rFonts w:ascii="楷体_GB2312" w:eastAsia="楷体_GB2312" w:hAnsi="Times New Roman"/>
      <w:bCs/>
      <w:kern w:val="2"/>
      <w:sz w:val="28"/>
    </w:rPr>
  </w:style>
  <w:style w:type="character" w:customStyle="1" w:styleId="word1">
    <w:name w:val="word1"/>
    <w:rPr>
      <w:rFonts w:ascii="楷体_GB2312" w:eastAsia="楷体_GB2312" w:hAnsi="Verdana"/>
      <w:b/>
      <w:kern w:val="28"/>
      <w:sz w:val="18"/>
      <w:szCs w:val="18"/>
      <w:lang w:val="en-US" w:eastAsia="zh-CN" w:bidi="ar-SA"/>
    </w:rPr>
  </w:style>
  <w:style w:type="character" w:customStyle="1" w:styleId="Char4">
    <w:name w:val="文档正文 Char"/>
    <w:link w:val="affffa"/>
    <w:rPr>
      <w:rFonts w:ascii="长城仿宋" w:eastAsia="宋体"/>
      <w:sz w:val="24"/>
      <w:lang w:val="en-US" w:eastAsia="zh-CN" w:bidi="ar-SA"/>
    </w:rPr>
  </w:style>
  <w:style w:type="paragraph" w:customStyle="1" w:styleId="315">
    <w:name w:val="样式 标题 3 + 黑体 小四 行距: 1.5 倍行距"/>
    <w:basedOn w:val="3"/>
    <w:pPr>
      <w:tabs>
        <w:tab w:val="clear" w:pos="1337"/>
        <w:tab w:val="left" w:pos="720"/>
      </w:tabs>
      <w:spacing w:before="260" w:afterLines="0"/>
      <w:ind w:left="720" w:hanging="720"/>
      <w:jc w:val="both"/>
    </w:pPr>
    <w:rPr>
      <w:rFonts w:ascii="黑体" w:eastAsia="黑体" w:hAnsi="宋体" w:cs="宋体"/>
      <w:bCs/>
      <w:kern w:val="0"/>
    </w:rPr>
  </w:style>
  <w:style w:type="paragraph" w:customStyle="1" w:styleId="affffff2">
    <w:name w:val="图片标题"/>
    <w:basedOn w:val="a7"/>
    <w:pPr>
      <w:adjustRightInd/>
      <w:spacing w:beforeLines="50"/>
      <w:jc w:val="center"/>
      <w:textAlignment w:val="auto"/>
    </w:pPr>
    <w:rPr>
      <w:rFonts w:ascii="Times New Roman" w:hAnsi="Times New Roman"/>
      <w:b/>
      <w:kern w:val="2"/>
      <w:szCs w:val="24"/>
    </w:rPr>
  </w:style>
  <w:style w:type="paragraph" w:customStyle="1" w:styleId="affffff3">
    <w:name w:val="表格格式"/>
    <w:basedOn w:val="a7"/>
    <w:pPr>
      <w:adjustRightInd/>
      <w:spacing w:before="0" w:line="240" w:lineRule="auto"/>
      <w:textAlignment w:val="auto"/>
    </w:pPr>
    <w:rPr>
      <w:rFonts w:ascii="Times New Roman" w:hAnsi="Times New Roman"/>
      <w:kern w:val="2"/>
      <w:sz w:val="24"/>
      <w:szCs w:val="24"/>
    </w:rPr>
  </w:style>
  <w:style w:type="paragraph" w:customStyle="1" w:styleId="affffff4">
    <w:name w:val="图片格式"/>
    <w:basedOn w:val="af9"/>
    <w:pPr>
      <w:adjustRightInd/>
      <w:spacing w:before="0" w:line="240" w:lineRule="auto"/>
      <w:jc w:val="center"/>
      <w:textAlignment w:val="auto"/>
    </w:pPr>
    <w:rPr>
      <w:rFonts w:ascii="Times New Roman" w:hAnsi="Times New Roman"/>
      <w:kern w:val="2"/>
      <w:sz w:val="24"/>
      <w:szCs w:val="24"/>
    </w:rPr>
  </w:style>
  <w:style w:type="paragraph" w:customStyle="1" w:styleId="49">
    <w:name w:val="4节标题"/>
    <w:basedOn w:val="a7"/>
    <w:link w:val="4Char0"/>
    <w:pPr>
      <w:tabs>
        <w:tab w:val="left" w:pos="1531"/>
      </w:tabs>
      <w:adjustRightInd/>
      <w:spacing w:beforeLines="50" w:afterLines="50" w:line="240" w:lineRule="auto"/>
      <w:ind w:left="1531" w:hanging="1021"/>
      <w:jc w:val="both"/>
      <w:textAlignment w:val="auto"/>
      <w:outlineLvl w:val="3"/>
    </w:pPr>
    <w:rPr>
      <w:rFonts w:ascii="楷体_GB2312" w:eastAsia="楷体_GB2312" w:hAnsi="楷体_GB2312"/>
      <w:b/>
      <w:bCs/>
      <w:color w:val="000000"/>
      <w:kern w:val="44"/>
      <w:sz w:val="32"/>
      <w:szCs w:val="32"/>
    </w:rPr>
  </w:style>
  <w:style w:type="character" w:customStyle="1" w:styleId="4Char0">
    <w:name w:val="4节标题 Char"/>
    <w:link w:val="49"/>
    <w:rPr>
      <w:rFonts w:ascii="楷体_GB2312" w:eastAsia="楷体_GB2312" w:hAnsi="楷体_GB2312"/>
      <w:b/>
      <w:bCs/>
      <w:color w:val="000000"/>
      <w:kern w:val="44"/>
      <w:sz w:val="32"/>
      <w:szCs w:val="32"/>
      <w:lang w:val="en-US" w:eastAsia="zh-CN" w:bidi="ar-SA"/>
    </w:rPr>
  </w:style>
  <w:style w:type="paragraph" w:customStyle="1" w:styleId="affffff5">
    <w:name w:val="章节标题"/>
    <w:basedOn w:val="1"/>
    <w:pPr>
      <w:tabs>
        <w:tab w:val="clear" w:pos="4157"/>
        <w:tab w:val="left" w:pos="360"/>
        <w:tab w:val="left" w:pos="432"/>
        <w:tab w:val="left" w:pos="900"/>
        <w:tab w:val="left" w:pos="2608"/>
        <w:tab w:val="center" w:pos="4153"/>
      </w:tabs>
      <w:adjustRightInd/>
      <w:snapToGrid/>
      <w:spacing w:before="360" w:after="360" w:line="480" w:lineRule="auto"/>
      <w:ind w:left="567"/>
    </w:pPr>
    <w:rPr>
      <w:rFonts w:ascii="楷体_GB2312" w:eastAsia="楷体_GB2312" w:hAnsi="Times New Roman"/>
      <w:b/>
      <w:color w:val="000000"/>
      <w:kern w:val="44"/>
      <w:sz w:val="44"/>
      <w:szCs w:val="20"/>
    </w:rPr>
  </w:style>
  <w:style w:type="paragraph" w:customStyle="1" w:styleId="S3">
    <w:name w:val="S3"/>
    <w:basedOn w:val="2GB23120505"/>
    <w:pPr>
      <w:tabs>
        <w:tab w:val="left" w:pos="1740"/>
      </w:tabs>
      <w:spacing w:beforeLines="0"/>
      <w:ind w:left="1740"/>
      <w:outlineLvl w:val="2"/>
    </w:pPr>
  </w:style>
  <w:style w:type="paragraph" w:customStyle="1" w:styleId="2GB23120505">
    <w:name w:val="样式 样式 2节标题 + 楷体_GB2312 小三 加粗 自动设置 + 段前: 0.5 行 段后: 0.5 行"/>
    <w:basedOn w:val="a7"/>
    <w:pPr>
      <w:tabs>
        <w:tab w:val="left" w:pos="360"/>
        <w:tab w:val="left" w:pos="1320"/>
      </w:tabs>
      <w:adjustRightInd/>
      <w:spacing w:beforeLines="100" w:afterLines="50" w:line="240" w:lineRule="auto"/>
      <w:ind w:left="1320" w:hanging="420"/>
      <w:jc w:val="both"/>
      <w:textAlignment w:val="auto"/>
      <w:outlineLvl w:val="1"/>
    </w:pPr>
    <w:rPr>
      <w:rFonts w:ascii="楷体_GB2312" w:eastAsia="楷体_GB2312" w:hAnsi="楷体_GB2312"/>
      <w:b/>
      <w:color w:val="000000"/>
      <w:kern w:val="44"/>
      <w:sz w:val="32"/>
    </w:rPr>
  </w:style>
  <w:style w:type="paragraph" w:customStyle="1" w:styleId="Graph">
    <w:name w:val="Graph"/>
    <w:basedOn w:val="a7"/>
    <w:pPr>
      <w:adjustRightInd/>
      <w:spacing w:before="0" w:line="240" w:lineRule="auto"/>
      <w:jc w:val="both"/>
      <w:textAlignment w:val="center"/>
    </w:pPr>
    <w:rPr>
      <w:rFonts w:ascii="Times New Roman" w:hAnsi="Times New Roman"/>
      <w:kern w:val="2"/>
      <w:position w:val="6"/>
      <w:szCs w:val="21"/>
    </w:rPr>
  </w:style>
  <w:style w:type="paragraph" w:customStyle="1" w:styleId="CharChar1CharCharCharCharCharCharCharCharCharCharCharCharCharCharChar">
    <w:name w:val="Char Char1 Char Char Char Char Char Char Char Char Char Char Char Char Char Char Char"/>
    <w:basedOn w:val="a7"/>
    <w:pPr>
      <w:widowControl/>
      <w:adjustRightInd/>
      <w:spacing w:before="0" w:after="160" w:line="240" w:lineRule="exact"/>
      <w:textAlignment w:val="auto"/>
    </w:pPr>
    <w:rPr>
      <w:rFonts w:ascii="Verdana" w:hAnsi="Verdana"/>
      <w:sz w:val="20"/>
      <w:lang w:eastAsia="en-US"/>
    </w:rPr>
  </w:style>
  <w:style w:type="paragraph" w:customStyle="1" w:styleId="Char5CharCharCharCharCharChar">
    <w:name w:val="Char5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1">
    <w:name w:val="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CharCharChar">
    <w:name w:val="Char2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2CharChar">
    <w:name w:val="正文 首行缩进:  2 字符 Char Char"/>
    <w:basedOn w:val="a7"/>
    <w:pPr>
      <w:adjustRightInd/>
      <w:spacing w:before="0"/>
      <w:ind w:firstLine="480"/>
      <w:jc w:val="both"/>
      <w:textAlignment w:val="auto"/>
    </w:pPr>
    <w:rPr>
      <w:rFonts w:ascii="楷体_GB2312" w:eastAsia="楷体_GB2312" w:hAnsi="Times New Roman" w:cs="宋体"/>
      <w:bCs/>
      <w:kern w:val="2"/>
      <w:sz w:val="24"/>
      <w:szCs w:val="24"/>
    </w:rPr>
  </w:style>
  <w:style w:type="paragraph" w:customStyle="1" w:styleId="2GB2312">
    <w:name w:val="样式 2节标题 + 楷体_GB2312 小三 加粗 自动设置"/>
    <w:basedOn w:val="a7"/>
    <w:pPr>
      <w:adjustRightInd/>
      <w:spacing w:beforeLines="50" w:afterLines="50" w:line="240" w:lineRule="auto"/>
      <w:jc w:val="both"/>
      <w:textAlignment w:val="auto"/>
      <w:outlineLvl w:val="1"/>
    </w:pPr>
    <w:rPr>
      <w:rFonts w:ascii="楷体_GB2312" w:eastAsia="楷体_GB2312" w:hAnsi="楷体_GB2312"/>
      <w:b/>
      <w:bCs/>
      <w:color w:val="000000"/>
      <w:kern w:val="44"/>
      <w:sz w:val="32"/>
      <w:szCs w:val="32"/>
    </w:rPr>
  </w:style>
  <w:style w:type="paragraph" w:customStyle="1" w:styleId="Char5">
    <w:name w:val="段 Char"/>
    <w:pPr>
      <w:autoSpaceDE w:val="0"/>
      <w:autoSpaceDN w:val="0"/>
      <w:ind w:firstLineChars="200" w:firstLine="200"/>
      <w:jc w:val="both"/>
    </w:pPr>
    <w:rPr>
      <w:rFonts w:ascii="宋体"/>
      <w:sz w:val="21"/>
    </w:rPr>
  </w:style>
  <w:style w:type="paragraph" w:customStyle="1" w:styleId="affffff6">
    <w:name w:val="表格正文"/>
    <w:basedOn w:val="a7"/>
    <w:pPr>
      <w:widowControl/>
      <w:adjustRightInd/>
      <w:spacing w:before="0" w:line="240" w:lineRule="auto"/>
      <w:textAlignment w:val="auto"/>
    </w:pPr>
    <w:rPr>
      <w:rFonts w:ascii="Times New Roman" w:eastAsia="楷体_GB2312" w:hAnsi="Times New Roman"/>
      <w:color w:val="000000"/>
      <w:sz w:val="20"/>
    </w:rPr>
  </w:style>
  <w:style w:type="paragraph" w:customStyle="1" w:styleId="150">
    <w:name w:val="样式 正文文本缩进 + (西文) 宋体 小四 非加粗 行距: 1.5 倍行距"/>
    <w:basedOn w:val="afe"/>
    <w:pPr>
      <w:adjustRightInd/>
      <w:spacing w:before="0" w:after="0"/>
      <w:ind w:leftChars="0" w:left="0" w:firstLineChars="200" w:firstLine="640"/>
      <w:jc w:val="both"/>
      <w:textAlignment w:val="auto"/>
    </w:pPr>
    <w:rPr>
      <w:rFonts w:ascii="仿宋_GB2312" w:eastAsia="仿宋_GB2312" w:hAnsi="宋体"/>
      <w:color w:val="000000"/>
      <w:kern w:val="2"/>
      <w:sz w:val="32"/>
      <w:szCs w:val="32"/>
    </w:rPr>
  </w:style>
  <w:style w:type="paragraph" w:customStyle="1" w:styleId="affffff7">
    <w:name w:val="表格标题"/>
    <w:basedOn w:val="a7"/>
    <w:pPr>
      <w:adjustRightInd/>
      <w:spacing w:before="0" w:line="240" w:lineRule="auto"/>
      <w:jc w:val="center"/>
      <w:textAlignment w:val="auto"/>
    </w:pPr>
    <w:rPr>
      <w:rFonts w:ascii="Times New Roman" w:eastAsia="楷体_GB2312" w:hAnsi="Times New Roman" w:cs="宋体"/>
      <w:b/>
      <w:bCs/>
      <w:color w:val="000000"/>
      <w:kern w:val="2"/>
      <w:sz w:val="28"/>
    </w:rPr>
  </w:style>
  <w:style w:type="paragraph" w:customStyle="1" w:styleId="affffff8">
    <w:name w:val="图形文字"/>
    <w:pPr>
      <w:jc w:val="center"/>
    </w:pPr>
    <w:rPr>
      <w:kern w:val="2"/>
      <w:sz w:val="18"/>
      <w:szCs w:val="24"/>
    </w:rPr>
  </w:style>
  <w:style w:type="paragraph" w:customStyle="1" w:styleId="09915">
    <w:name w:val="样式 (符号) 宋体 四号 首行缩进:  0.99 厘米 行距: 1.5 倍行距"/>
    <w:basedOn w:val="a7"/>
    <w:pPr>
      <w:adjustRightInd/>
      <w:spacing w:before="0"/>
      <w:ind w:firstLine="560"/>
      <w:jc w:val="both"/>
      <w:textAlignment w:val="auto"/>
    </w:pPr>
    <w:rPr>
      <w:rFonts w:ascii="Times New Roman" w:eastAsia="楷体_GB2312" w:hAnsi="宋体" w:cs="宋体"/>
      <w:color w:val="000000"/>
      <w:kern w:val="2"/>
      <w:sz w:val="28"/>
    </w:rPr>
  </w:style>
  <w:style w:type="paragraph" w:customStyle="1" w:styleId="affffff9">
    <w:name w:val="封面标准文稿编辑信息"/>
    <w:pPr>
      <w:spacing w:before="180" w:line="180" w:lineRule="exact"/>
      <w:jc w:val="center"/>
    </w:pPr>
    <w:rPr>
      <w:rFonts w:ascii="宋体"/>
      <w:sz w:val="21"/>
    </w:rPr>
  </w:style>
  <w:style w:type="paragraph" w:customStyle="1" w:styleId="affffffa">
    <w:name w:val="正文表标题"/>
    <w:next w:val="afffff7"/>
    <w:pPr>
      <w:tabs>
        <w:tab w:val="left" w:pos="420"/>
      </w:tabs>
      <w:ind w:left="420" w:hanging="420"/>
      <w:jc w:val="center"/>
    </w:pPr>
    <w:rPr>
      <w:rFonts w:ascii="黑体" w:eastAsia="黑体"/>
      <w:sz w:val="21"/>
    </w:rPr>
  </w:style>
  <w:style w:type="paragraph" w:customStyle="1" w:styleId="affffffb">
    <w:name w:val="条文脚注"/>
    <w:basedOn w:val="affe"/>
    <w:pPr>
      <w:widowControl w:val="0"/>
      <w:spacing w:before="0" w:after="0" w:line="240" w:lineRule="auto"/>
      <w:ind w:leftChars="200" w:left="200" w:hangingChars="200" w:hanging="200"/>
      <w:jc w:val="both"/>
    </w:pPr>
    <w:rPr>
      <w:rFonts w:ascii="宋体" w:eastAsia="楷体_GB2312"/>
      <w:color w:val="000000"/>
      <w:kern w:val="2"/>
    </w:rPr>
  </w:style>
  <w:style w:type="paragraph" w:customStyle="1" w:styleId="affffffc">
    <w:name w:val="注："/>
    <w:next w:val="afffff7"/>
    <w:pPr>
      <w:widowControl w:val="0"/>
      <w:tabs>
        <w:tab w:val="left" w:pos="420"/>
      </w:tabs>
      <w:autoSpaceDE w:val="0"/>
      <w:autoSpaceDN w:val="0"/>
      <w:ind w:left="420" w:hanging="420"/>
      <w:jc w:val="both"/>
    </w:pPr>
    <w:rPr>
      <w:rFonts w:ascii="宋体"/>
      <w:sz w:val="18"/>
    </w:rPr>
  </w:style>
  <w:style w:type="paragraph" w:customStyle="1" w:styleId="1500">
    <w:name w:val="样式 左侧:  1.5 厘米 首行缩进:  0 厘米"/>
    <w:basedOn w:val="a7"/>
    <w:pPr>
      <w:adjustRightInd/>
      <w:spacing w:before="0"/>
      <w:jc w:val="both"/>
      <w:textAlignment w:val="auto"/>
    </w:pPr>
    <w:rPr>
      <w:rFonts w:ascii="Times New Roman" w:eastAsia="楷体_GB2312" w:hAnsi="Times New Roman" w:cs="宋体"/>
      <w:color w:val="000000"/>
      <w:kern w:val="2"/>
      <w:sz w:val="28"/>
    </w:rPr>
  </w:style>
  <w:style w:type="paragraph" w:customStyle="1" w:styleId="CharChar1CharCharCharCharCharChar">
    <w:name w:val="Char Char1 Char Char Char Char Char Char"/>
    <w:basedOn w:val="a7"/>
    <w:pPr>
      <w:widowControl/>
      <w:adjustRightInd/>
      <w:spacing w:before="0" w:after="160" w:line="240" w:lineRule="exact"/>
      <w:textAlignment w:val="auto"/>
    </w:pPr>
    <w:rPr>
      <w:rFonts w:ascii="Verdana" w:eastAsia="仿宋_GB2312" w:hAnsi="Verdana"/>
      <w:color w:val="000000"/>
      <w:sz w:val="28"/>
      <w:lang w:eastAsia="en-US"/>
    </w:rPr>
  </w:style>
  <w:style w:type="paragraph" w:customStyle="1" w:styleId="3c">
    <w:name w:val="正文＋仿宋3号字体"/>
    <w:basedOn w:val="a7"/>
    <w:pPr>
      <w:adjustRightInd/>
      <w:spacing w:before="0"/>
      <w:ind w:firstLineChars="200" w:firstLine="640"/>
      <w:jc w:val="both"/>
      <w:textAlignment w:val="auto"/>
    </w:pPr>
    <w:rPr>
      <w:rFonts w:ascii="楷体_GB2312" w:eastAsia="仿宋_GB2312" w:hAnsi="宋体"/>
      <w:color w:val="000000"/>
      <w:kern w:val="2"/>
      <w:sz w:val="32"/>
      <w:szCs w:val="28"/>
    </w:rPr>
  </w:style>
  <w:style w:type="paragraph" w:customStyle="1" w:styleId="zcl">
    <w:name w:val="zcl"/>
    <w:basedOn w:val="a7"/>
    <w:pPr>
      <w:widowControl/>
      <w:adjustRightInd/>
      <w:spacing w:beforeAutospacing="1" w:after="100" w:afterAutospacing="1" w:line="270" w:lineRule="atLeast"/>
      <w:textAlignment w:val="auto"/>
    </w:pPr>
    <w:rPr>
      <w:rFonts w:ascii="楷体_GB2312" w:eastAsia="楷体_GB2312" w:hAnsi="宋体"/>
      <w:color w:val="000000"/>
      <w:sz w:val="18"/>
      <w:szCs w:val="18"/>
    </w:rPr>
  </w:style>
  <w:style w:type="paragraph" w:customStyle="1" w:styleId="no-step">
    <w:name w:val="no-step"/>
    <w:basedOn w:val="a7"/>
    <w:next w:val="af4"/>
    <w:pPr>
      <w:adjustRightInd/>
      <w:spacing w:before="0" w:line="400" w:lineRule="exact"/>
      <w:ind w:firstLineChars="200" w:firstLine="510"/>
      <w:jc w:val="both"/>
      <w:textAlignment w:val="auto"/>
    </w:pPr>
    <w:rPr>
      <w:rFonts w:ascii="Times New Roman" w:eastAsia="楷体_GB2312" w:hAnsi="Times New Roman"/>
      <w:color w:val="000000"/>
      <w:kern w:val="2"/>
    </w:rPr>
  </w:style>
  <w:style w:type="paragraph" w:customStyle="1" w:styleId="Sytle4">
    <w:name w:val="Sytle4"/>
    <w:basedOn w:val="50"/>
    <w:pPr>
      <w:tabs>
        <w:tab w:val="clear" w:pos="1814"/>
        <w:tab w:val="left" w:pos="1008"/>
      </w:tabs>
      <w:spacing w:beforeLines="50" w:afterLines="50" w:line="360" w:lineRule="auto"/>
      <w:ind w:left="1008" w:hanging="1008"/>
      <w:jc w:val="both"/>
    </w:pPr>
    <w:rPr>
      <w:rFonts w:ascii="楷体_GB2312" w:eastAsia="楷体_GB2312" w:hAnsi="Times New Roman" w:cs="宋体"/>
      <w:bCs w:val="0"/>
      <w:color w:val="000000"/>
      <w:sz w:val="28"/>
      <w:szCs w:val="24"/>
    </w:rPr>
  </w:style>
  <w:style w:type="paragraph" w:customStyle="1" w:styleId="2H2h22HD2Heading2HiddenHeading2CCBSTi">
    <w:name w:val="样式 标题 2H2h2标题 2(章)总标题HD2Heading 2 HiddenHeading 2 CCBSTi..."/>
    <w:basedOn w:val="20"/>
    <w:pPr>
      <w:numPr>
        <w:ilvl w:val="0"/>
        <w:numId w:val="0"/>
      </w:numPr>
      <w:spacing w:beforeLines="50"/>
      <w:jc w:val="both"/>
    </w:pPr>
    <w:rPr>
      <w:rFonts w:ascii="楷体_GB2312" w:eastAsia="楷体_GB2312" w:hAnsi="楷体_GB2312" w:cs="宋体"/>
      <w:b/>
      <w:bCs/>
      <w:color w:val="000000"/>
      <w:sz w:val="24"/>
      <w:szCs w:val="20"/>
    </w:rPr>
  </w:style>
  <w:style w:type="paragraph" w:customStyle="1" w:styleId="3H3l3CT3Heading3-oldh3L3ISO2heading31">
    <w:name w:val="样式 样式 样式 标题 3H3l3CT标题 3(节)Heading 3 - oldh3L3ISO2heading 3第二...1..."/>
    <w:basedOn w:val="a7"/>
    <w:pPr>
      <w:keepNext/>
      <w:keepLines/>
      <w:adjustRightInd/>
      <w:spacing w:beforeLines="50" w:afterLines="50"/>
      <w:jc w:val="both"/>
      <w:textAlignment w:val="auto"/>
      <w:outlineLvl w:val="3"/>
    </w:pPr>
    <w:rPr>
      <w:rFonts w:ascii="楷体_GB2312" w:eastAsia="楷体_GB2312" w:cs="宋体"/>
      <w:bCs/>
      <w:color w:val="000000"/>
      <w:kern w:val="2"/>
      <w:sz w:val="28"/>
      <w:szCs w:val="28"/>
    </w:rPr>
  </w:style>
  <w:style w:type="paragraph" w:customStyle="1" w:styleId="3252">
    <w:name w:val="样式 正文＋仿宋3号字体 + 首行缩进:  2.5 字符 + 首行缩进:  2 字符"/>
    <w:basedOn w:val="a7"/>
    <w:pPr>
      <w:snapToGrid w:val="0"/>
      <w:spacing w:before="0"/>
      <w:ind w:firstLineChars="200" w:firstLine="560"/>
      <w:jc w:val="both"/>
      <w:textAlignment w:val="auto"/>
    </w:pPr>
    <w:rPr>
      <w:rFonts w:ascii="楷体_GB2312" w:eastAsia="楷体_GB2312" w:hAnsi="宋体"/>
      <w:kern w:val="2"/>
      <w:sz w:val="28"/>
      <w:szCs w:val="28"/>
    </w:rPr>
  </w:style>
  <w:style w:type="paragraph" w:customStyle="1" w:styleId="31505">
    <w:name w:val="标3 宋体 小三 加粗 行距: 1.5 倍行距 + 首行缩进:  0.5 字符"/>
    <w:basedOn w:val="a7"/>
    <w:pPr>
      <w:widowControl/>
      <w:autoSpaceDE w:val="0"/>
      <w:autoSpaceDN w:val="0"/>
      <w:adjustRightInd/>
      <w:spacing w:before="0"/>
      <w:ind w:firstLineChars="50" w:firstLine="151"/>
      <w:jc w:val="both"/>
      <w:textAlignment w:val="auto"/>
    </w:pPr>
    <w:rPr>
      <w:rFonts w:ascii="楷体_GB2312" w:eastAsia="楷体_GB2312" w:hAnsi="宋体"/>
      <w:b/>
      <w:bCs/>
      <w:color w:val="FF0000"/>
      <w:sz w:val="30"/>
    </w:rPr>
  </w:style>
  <w:style w:type="character" w:customStyle="1" w:styleId="Char0">
    <w:name w:val="标准正文 Char"/>
    <w:link w:val="afffc"/>
    <w:rPr>
      <w:rFonts w:ascii="Arial" w:eastAsia="宋体" w:hAnsi="Arial"/>
      <w:sz w:val="24"/>
      <w:lang w:val="en-US" w:eastAsia="zh-CN" w:bidi="ar-SA"/>
    </w:rPr>
  </w:style>
  <w:style w:type="paragraph" w:customStyle="1" w:styleId="115">
    <w:name w:val="标题 1 + 宋体 三号 行距: 1.5 倍行距"/>
    <w:basedOn w:val="1"/>
    <w:pPr>
      <w:pageBreakBefore/>
      <w:tabs>
        <w:tab w:val="clear" w:pos="4157"/>
        <w:tab w:val="left" w:pos="432"/>
      </w:tabs>
      <w:adjustRightInd/>
      <w:snapToGrid/>
      <w:spacing w:before="340" w:after="330"/>
      <w:ind w:left="432" w:hanging="432"/>
      <w:jc w:val="both"/>
    </w:pPr>
    <w:rPr>
      <w:rFonts w:ascii="楷体_GB2312" w:eastAsia="楷体_GB2312" w:hAnsi="宋体" w:cs="宋体"/>
      <w:b/>
      <w:bCs/>
      <w:color w:val="000000"/>
      <w:kern w:val="44"/>
      <w:sz w:val="44"/>
      <w:szCs w:val="20"/>
    </w:rPr>
  </w:style>
  <w:style w:type="paragraph" w:customStyle="1" w:styleId="2f4">
    <w:name w:val="标题 2 + 宋体 小三"/>
    <w:basedOn w:val="20"/>
    <w:pPr>
      <w:numPr>
        <w:ilvl w:val="0"/>
        <w:numId w:val="0"/>
      </w:numPr>
      <w:spacing w:before="260" w:afterLines="0"/>
      <w:jc w:val="both"/>
      <w:outlineLvl w:val="3"/>
    </w:pPr>
    <w:rPr>
      <w:rFonts w:ascii="楷体_GB2312" w:eastAsia="楷体_GB2312" w:hAnsi="宋体"/>
      <w:b/>
      <w:bCs/>
      <w:color w:val="000000"/>
      <w:sz w:val="28"/>
      <w:szCs w:val="28"/>
    </w:rPr>
  </w:style>
  <w:style w:type="paragraph" w:customStyle="1" w:styleId="1f0">
    <w:name w:val="样式 标题 1 + 宋体 三号"/>
    <w:basedOn w:val="1"/>
    <w:pPr>
      <w:widowControl/>
      <w:tabs>
        <w:tab w:val="clear" w:pos="4157"/>
        <w:tab w:val="left" w:pos="432"/>
      </w:tabs>
      <w:adjustRightInd/>
      <w:snapToGrid/>
      <w:spacing w:before="340" w:after="330" w:line="578" w:lineRule="auto"/>
      <w:ind w:left="432" w:hanging="432"/>
      <w:jc w:val="both"/>
    </w:pPr>
    <w:rPr>
      <w:rFonts w:ascii="楷体_GB2312" w:eastAsia="楷体_GB2312" w:hAnsi="宋体"/>
      <w:b/>
      <w:bCs/>
      <w:color w:val="000000"/>
      <w:kern w:val="44"/>
      <w:sz w:val="44"/>
      <w:szCs w:val="30"/>
    </w:rPr>
  </w:style>
  <w:style w:type="paragraph" w:customStyle="1" w:styleId="affffffd">
    <w:name w:val="文献分类号"/>
    <w:pPr>
      <w:framePr w:hSpace="180" w:vSpace="180" w:wrap="around" w:hAnchor="margin" w:y="1" w:anchorLock="1"/>
      <w:widowControl w:val="0"/>
      <w:textAlignment w:val="center"/>
    </w:pPr>
    <w:rPr>
      <w:rFonts w:eastAsia="黑体"/>
      <w:sz w:val="21"/>
    </w:rPr>
  </w:style>
  <w:style w:type="paragraph" w:customStyle="1" w:styleId="2f5">
    <w:name w:val="2节标题"/>
    <w:basedOn w:val="a7"/>
    <w:pPr>
      <w:adjustRightInd/>
      <w:spacing w:before="0"/>
      <w:jc w:val="both"/>
      <w:textAlignment w:val="auto"/>
    </w:pPr>
    <w:rPr>
      <w:rFonts w:ascii="楷体_GB2312" w:eastAsia="楷体_GB2312" w:hAnsi="宋体"/>
      <w:color w:val="000000"/>
      <w:kern w:val="2"/>
      <w:sz w:val="28"/>
      <w:szCs w:val="28"/>
    </w:rPr>
  </w:style>
  <w:style w:type="paragraph" w:customStyle="1" w:styleId="3d">
    <w:name w:val="3节标题"/>
    <w:basedOn w:val="2GB2312"/>
    <w:pPr>
      <w:outlineLvl w:val="2"/>
    </w:pPr>
  </w:style>
  <w:style w:type="paragraph" w:customStyle="1" w:styleId="56">
    <w:name w:val="5节标题"/>
    <w:basedOn w:val="a7"/>
    <w:pPr>
      <w:tabs>
        <w:tab w:val="left" w:pos="2100"/>
      </w:tabs>
      <w:adjustRightInd/>
      <w:spacing w:before="0"/>
      <w:ind w:left="2100" w:hanging="420"/>
      <w:jc w:val="both"/>
      <w:textAlignment w:val="auto"/>
    </w:pPr>
    <w:rPr>
      <w:rFonts w:ascii="楷体_GB2312" w:eastAsia="楷体_GB2312" w:hAnsi="宋体"/>
      <w:color w:val="000000"/>
      <w:kern w:val="2"/>
      <w:sz w:val="28"/>
      <w:szCs w:val="28"/>
    </w:rPr>
  </w:style>
  <w:style w:type="paragraph" w:customStyle="1" w:styleId="affffffe">
    <w:name w:val="表格"/>
    <w:basedOn w:val="a7"/>
    <w:pPr>
      <w:autoSpaceDE w:val="0"/>
      <w:autoSpaceDN w:val="0"/>
      <w:spacing w:before="0" w:line="240" w:lineRule="auto"/>
      <w:textAlignment w:val="auto"/>
    </w:pPr>
    <w:rPr>
      <w:rFonts w:ascii="楷体_GB2312" w:eastAsia="楷体_GB2312" w:hAnsi="宋体"/>
      <w:kern w:val="2"/>
      <w:szCs w:val="21"/>
    </w:rPr>
  </w:style>
  <w:style w:type="paragraph" w:customStyle="1" w:styleId="-">
    <w:name w:val="标题-部分"/>
    <w:basedOn w:val="a7"/>
    <w:pPr>
      <w:adjustRightInd/>
      <w:spacing w:before="0"/>
      <w:jc w:val="both"/>
      <w:textAlignment w:val="auto"/>
    </w:pPr>
    <w:rPr>
      <w:rFonts w:ascii="楷体_GB2312" w:eastAsia="楷体_GB2312" w:hAnsi="宋体"/>
      <w:color w:val="000000"/>
      <w:kern w:val="2"/>
      <w:sz w:val="28"/>
      <w:szCs w:val="28"/>
    </w:rPr>
  </w:style>
  <w:style w:type="paragraph" w:customStyle="1" w:styleId="AAAA">
    <w:name w:val="AAAA"/>
    <w:basedOn w:val="-"/>
    <w:pPr>
      <w:outlineLvl w:val="0"/>
    </w:pPr>
    <w:rPr>
      <w:b/>
      <w:sz w:val="52"/>
      <w:szCs w:val="52"/>
    </w:rPr>
  </w:style>
  <w:style w:type="paragraph" w:customStyle="1" w:styleId="Afffffff">
    <w:name w:val="A大部分"/>
    <w:basedOn w:val="-"/>
    <w:rPr>
      <w:b/>
      <w:bCs/>
      <w:sz w:val="52"/>
    </w:rPr>
  </w:style>
  <w:style w:type="paragraph" w:customStyle="1" w:styleId="2GB231200">
    <w:name w:val="样式 样式 2节标题 + 楷体_GB2312 小三 加粗 自动设置 + 左侧:  0 厘米 首行缩进:  0 厘米"/>
    <w:basedOn w:val="2GB2312"/>
    <w:rPr>
      <w:rFonts w:cs="宋体"/>
      <w:szCs w:val="20"/>
    </w:rPr>
  </w:style>
  <w:style w:type="paragraph" w:customStyle="1" w:styleId="30505">
    <w:name w:val="样式 3节标题 + 段前: 0.5 行 段后: 0.5 行"/>
    <w:basedOn w:val="3d"/>
    <w:rPr>
      <w:rFonts w:cs="宋体"/>
      <w:sz w:val="30"/>
      <w:szCs w:val="30"/>
    </w:rPr>
  </w:style>
  <w:style w:type="paragraph" w:customStyle="1" w:styleId="S3105">
    <w:name w:val="样式 S3 + 段前: 1 行 段后: 0.5 行"/>
    <w:basedOn w:val="S3"/>
    <w:pPr>
      <w:tabs>
        <w:tab w:val="clear" w:pos="360"/>
        <w:tab w:val="clear" w:pos="1740"/>
      </w:tabs>
      <w:spacing w:beforeLines="50" w:afterLines="75"/>
      <w:ind w:left="0" w:firstLine="0"/>
    </w:pPr>
    <w:rPr>
      <w:rFonts w:cs="宋体"/>
      <w:bCs/>
    </w:rPr>
  </w:style>
  <w:style w:type="paragraph" w:customStyle="1" w:styleId="S4">
    <w:name w:val="S4"/>
    <w:basedOn w:val="a7"/>
    <w:pPr>
      <w:adjustRightInd/>
      <w:spacing w:beforeLines="50" w:afterLines="50"/>
      <w:jc w:val="both"/>
      <w:textAlignment w:val="auto"/>
      <w:outlineLvl w:val="3"/>
    </w:pPr>
    <w:rPr>
      <w:rFonts w:ascii="楷体_GB2312" w:eastAsia="楷体_GB2312" w:hAnsi="宋体"/>
      <w:b/>
      <w:color w:val="000000"/>
      <w:kern w:val="2"/>
      <w:sz w:val="30"/>
      <w:szCs w:val="28"/>
    </w:rPr>
  </w:style>
  <w:style w:type="paragraph" w:customStyle="1" w:styleId="3H311Heading3-oldHeading3-oldC">
    <w:name w:val="样式 标题 3H3标题1.1节标题，三级节名二级节名Heading 3 - oldHeading 3 - old C... + ..."/>
    <w:basedOn w:val="a7"/>
    <w:pPr>
      <w:keepNext/>
      <w:keepLines/>
      <w:adjustRightInd/>
      <w:spacing w:before="240" w:after="260" w:line="415" w:lineRule="auto"/>
      <w:textAlignment w:val="auto"/>
      <w:outlineLvl w:val="2"/>
    </w:pPr>
    <w:rPr>
      <w:rFonts w:ascii="黑体" w:hAnsi="Times New Roman" w:cs="宋体"/>
      <w:b/>
      <w:bCs/>
      <w:kern w:val="2"/>
      <w:sz w:val="32"/>
    </w:rPr>
  </w:style>
  <w:style w:type="paragraph" w:customStyle="1" w:styleId="xl65">
    <w:name w:val="xl65"/>
    <w:basedOn w:val="a7"/>
    <w:pPr>
      <w:widowControl/>
      <w:pBdr>
        <w:top w:val="single" w:sz="4" w:space="0" w:color="auto"/>
        <w:left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66">
    <w:name w:val="xl66"/>
    <w:basedOn w:val="a7"/>
    <w:pPr>
      <w:widowControl/>
      <w:pBdr>
        <w:top w:val="double" w:sz="6" w:space="0" w:color="auto"/>
        <w:left w:val="single" w:sz="4" w:space="0" w:color="auto"/>
        <w:bottom w:val="single" w:sz="8" w:space="0" w:color="auto"/>
        <w:right w:val="single" w:sz="4" w:space="0" w:color="auto"/>
      </w:pBdr>
      <w:shd w:val="clear" w:color="auto" w:fill="CCFFCC"/>
      <w:adjustRightInd/>
      <w:spacing w:beforeAutospacing="1" w:after="100" w:afterAutospacing="1" w:line="240" w:lineRule="auto"/>
      <w:jc w:val="center"/>
      <w:textAlignment w:val="auto"/>
    </w:pPr>
    <w:rPr>
      <w:rFonts w:ascii="Verdana" w:hAnsi="Verdana" w:cs="宋体"/>
      <w:b/>
      <w:bCs/>
      <w:sz w:val="20"/>
    </w:rPr>
  </w:style>
  <w:style w:type="paragraph" w:customStyle="1" w:styleId="xl67">
    <w:name w:val="xl67"/>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8">
    <w:name w:val="xl68"/>
    <w:basedOn w:val="a7"/>
    <w:pPr>
      <w:widowControl/>
      <w:pBdr>
        <w:left w:val="single" w:sz="4" w:space="0" w:color="auto"/>
        <w:bottom w:val="double" w:sz="6"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9">
    <w:name w:val="xl69"/>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70">
    <w:name w:val="xl70"/>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Verdana" w:hAnsi="Verdana" w:cs="宋体"/>
      <w:b/>
      <w:bCs/>
      <w:sz w:val="20"/>
    </w:rPr>
  </w:style>
  <w:style w:type="paragraph" w:customStyle="1" w:styleId="xl71">
    <w:name w:val="xl7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auto"/>
    </w:pPr>
    <w:rPr>
      <w:rFonts w:ascii="宋体" w:hAnsi="宋体" w:cs="宋体"/>
      <w:sz w:val="24"/>
      <w:szCs w:val="24"/>
    </w:rPr>
  </w:style>
  <w:style w:type="paragraph" w:customStyle="1" w:styleId="xl72">
    <w:name w:val="xl7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top"/>
    </w:pPr>
    <w:rPr>
      <w:rFonts w:ascii="Verdana" w:hAnsi="Verdana" w:cs="宋体"/>
      <w:sz w:val="20"/>
    </w:rPr>
  </w:style>
  <w:style w:type="paragraph" w:customStyle="1" w:styleId="xl73">
    <w:name w:val="xl73"/>
    <w:basedOn w:val="a7"/>
    <w:pPr>
      <w:widowControl/>
      <w:pBdr>
        <w:top w:val="single" w:sz="4" w:space="0" w:color="auto"/>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4">
    <w:name w:val="xl74"/>
    <w:basedOn w:val="a7"/>
    <w:pPr>
      <w:widowControl/>
      <w:pBdr>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5">
    <w:name w:val="xl75"/>
    <w:basedOn w:val="a7"/>
    <w:pPr>
      <w:widowControl/>
      <w:pBdr>
        <w:left w:val="single" w:sz="4" w:space="0" w:color="auto"/>
        <w:bottom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6">
    <w:name w:val="xl76"/>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Verdana" w:hAnsi="Verdana" w:cs="宋体"/>
      <w:sz w:val="20"/>
    </w:rPr>
  </w:style>
  <w:style w:type="paragraph" w:customStyle="1" w:styleId="xl78">
    <w:name w:val="xl78"/>
    <w:basedOn w:val="a7"/>
    <w:pPr>
      <w:widowControl/>
      <w:pBdr>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4"/>
      <w:szCs w:val="24"/>
    </w:rPr>
  </w:style>
  <w:style w:type="paragraph" w:customStyle="1" w:styleId="xl79">
    <w:name w:val="xl79"/>
    <w:basedOn w:val="a7"/>
    <w:pPr>
      <w:widowControl/>
      <w:pBdr>
        <w:top w:val="single" w:sz="8" w:space="0" w:color="auto"/>
        <w:left w:val="single" w:sz="8"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0">
    <w:name w:val="xl80"/>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1">
    <w:name w:val="xl81"/>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2">
    <w:name w:val="xl82"/>
    <w:basedOn w:val="a7"/>
    <w:pPr>
      <w:widowControl/>
      <w:pBdr>
        <w:top w:val="single" w:sz="8" w:space="0" w:color="auto"/>
        <w:left w:val="single" w:sz="4" w:space="0" w:color="auto"/>
        <w:bottom w:val="single" w:sz="4" w:space="0" w:color="auto"/>
        <w:right w:val="single" w:sz="8"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3">
    <w:name w:val="xl83"/>
    <w:basedOn w:val="a7"/>
    <w:pPr>
      <w:widowControl/>
      <w:adjustRightInd/>
      <w:spacing w:beforeAutospacing="1" w:after="100" w:afterAutospacing="1" w:line="240" w:lineRule="auto"/>
      <w:textAlignment w:val="auto"/>
    </w:pPr>
    <w:rPr>
      <w:rFonts w:ascii="Verdana" w:hAnsi="Verdana" w:cs="宋体"/>
      <w:sz w:val="20"/>
    </w:rPr>
  </w:style>
  <w:style w:type="paragraph" w:customStyle="1" w:styleId="xl84">
    <w:name w:val="xl84"/>
    <w:basedOn w:val="a7"/>
    <w:pPr>
      <w:widowControl/>
      <w:adjustRightInd/>
      <w:spacing w:beforeAutospacing="1" w:after="100" w:afterAutospacing="1" w:line="240" w:lineRule="auto"/>
      <w:textAlignment w:val="auto"/>
    </w:pPr>
    <w:rPr>
      <w:rFonts w:ascii="宋体" w:hAnsi="宋体" w:cs="宋体"/>
      <w:sz w:val="20"/>
    </w:rPr>
  </w:style>
  <w:style w:type="paragraph" w:customStyle="1" w:styleId="GB231215">
    <w:name w:val="样式 (符号) 楷体_GB2312 四号 行距: 1.5 倍行距"/>
    <w:basedOn w:val="a7"/>
    <w:pPr>
      <w:adjustRightInd/>
      <w:spacing w:before="0"/>
      <w:ind w:firstLineChars="200" w:firstLine="200"/>
      <w:jc w:val="both"/>
      <w:textAlignment w:val="auto"/>
    </w:pPr>
    <w:rPr>
      <w:rFonts w:ascii="楷体_GB2312" w:eastAsia="楷体_GB2312" w:hAnsi="楷体_GB2312" w:cs="宋体"/>
      <w:kern w:val="2"/>
      <w:sz w:val="28"/>
    </w:rPr>
  </w:style>
  <w:style w:type="paragraph" w:customStyle="1" w:styleId="4a">
    <w:name w:val="样式4"/>
    <w:basedOn w:val="a7"/>
    <w:pPr>
      <w:adjustRightInd/>
      <w:spacing w:before="0"/>
      <w:ind w:firstLine="560"/>
      <w:jc w:val="both"/>
      <w:textAlignment w:val="auto"/>
    </w:pPr>
    <w:rPr>
      <w:rFonts w:ascii="楷体_GB2312" w:eastAsia="楷体_GB2312" w:hAnsi="Times New Roman"/>
      <w:bCs/>
      <w:kern w:val="2"/>
      <w:sz w:val="28"/>
      <w:szCs w:val="24"/>
    </w:rPr>
  </w:style>
  <w:style w:type="paragraph" w:customStyle="1" w:styleId="57">
    <w:name w:val="样式5"/>
    <w:basedOn w:val="a7"/>
    <w:pPr>
      <w:adjustRightInd/>
      <w:spacing w:before="0"/>
      <w:ind w:firstLineChars="200" w:firstLine="200"/>
      <w:textAlignment w:val="auto"/>
    </w:pPr>
    <w:rPr>
      <w:rFonts w:ascii="楷体_GB2312" w:eastAsia="楷体_GB2312" w:hAnsi="Times New Roman"/>
      <w:kern w:val="2"/>
      <w:sz w:val="28"/>
      <w:szCs w:val="24"/>
    </w:rPr>
  </w:style>
  <w:style w:type="paragraph" w:customStyle="1" w:styleId="1CharH1H11H12H111H13H112SectionHeadh11stlevel">
    <w:name w:val="样式 标题 1 CharH1H11H12H111H13H112Section Headh11st level..."/>
    <w:basedOn w:val="1"/>
    <w:pPr>
      <w:keepNext w:val="0"/>
      <w:pageBreakBefore/>
      <w:tabs>
        <w:tab w:val="clear" w:pos="4157"/>
        <w:tab w:val="left" w:pos="432"/>
      </w:tabs>
      <w:adjustRightInd/>
      <w:snapToGrid/>
      <w:spacing w:line="480" w:lineRule="auto"/>
      <w:ind w:left="432" w:hanging="432"/>
    </w:pPr>
    <w:rPr>
      <w:rFonts w:ascii="楷体_GB2312" w:eastAsia="楷体_GB2312" w:hAnsi="Times New Roman" w:cs="宋体"/>
      <w:b/>
      <w:bCs/>
      <w:kern w:val="44"/>
      <w:sz w:val="44"/>
      <w:szCs w:val="20"/>
    </w:rPr>
  </w:style>
  <w:style w:type="paragraph" w:customStyle="1" w:styleId="4h4heading4sect1234RefHeading1rh1sect1234">
    <w:name w:val="样式 标题 4h4heading 4sect 1.2.3.4Ref Heading 1rh1sect 1.2.3.4..."/>
    <w:basedOn w:val="4"/>
    <w:pPr>
      <w:numPr>
        <w:ilvl w:val="0"/>
        <w:numId w:val="0"/>
      </w:numPr>
      <w:tabs>
        <w:tab w:val="left" w:pos="1680"/>
      </w:tabs>
      <w:spacing w:before="0" w:line="360" w:lineRule="auto"/>
      <w:ind w:left="1680" w:hanging="420"/>
      <w:jc w:val="both"/>
    </w:pPr>
    <w:rPr>
      <w:rFonts w:ascii="楷体_GB2312" w:eastAsia="楷体_GB2312" w:hAnsi="楷体_GB2312" w:cs="宋体"/>
      <w:bCs/>
      <w:sz w:val="28"/>
    </w:rPr>
  </w:style>
  <w:style w:type="paragraph" w:customStyle="1" w:styleId="xl85">
    <w:name w:val="xl85"/>
    <w:basedOn w:val="a7"/>
    <w:pPr>
      <w:widowControl/>
      <w:pBdr>
        <w:left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86">
    <w:name w:val="xl86"/>
    <w:basedOn w:val="a7"/>
    <w:pPr>
      <w:widowControl/>
      <w:pBdr>
        <w:left w:val="single" w:sz="4" w:space="0" w:color="auto"/>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7">
    <w:name w:val="xl87"/>
    <w:basedOn w:val="a7"/>
    <w:pPr>
      <w:widowControl/>
      <w:pBdr>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8">
    <w:name w:val="xl88"/>
    <w:basedOn w:val="a7"/>
    <w:pPr>
      <w:widowControl/>
      <w:pBdr>
        <w:bottom w:val="single" w:sz="4" w:space="0" w:color="auto"/>
        <w:right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9">
    <w:name w:val="xl89"/>
    <w:basedOn w:val="a7"/>
    <w:pPr>
      <w:widowControl/>
      <w:pBdr>
        <w:lef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0">
    <w:name w:val="xl90"/>
    <w:basedOn w:val="a7"/>
    <w:pPr>
      <w:widowControl/>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1">
    <w:name w:val="xl91"/>
    <w:basedOn w:val="a7"/>
    <w:pPr>
      <w:widowControl/>
      <w:pBdr>
        <w:righ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2">
    <w:name w:val="xl92"/>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3">
    <w:name w:val="xl93"/>
    <w:basedOn w:val="a7"/>
    <w:pPr>
      <w:widowControl/>
      <w:pBdr>
        <w:top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4">
    <w:name w:val="xl94"/>
    <w:basedOn w:val="a7"/>
    <w:pPr>
      <w:widowControl/>
      <w:pBdr>
        <w:top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5">
    <w:name w:val="xl95"/>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96">
    <w:name w:val="xl96"/>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7">
    <w:name w:val="xl97"/>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8">
    <w:name w:val="xl98"/>
    <w:basedOn w:val="a7"/>
    <w:pPr>
      <w:widowControl/>
      <w:pBdr>
        <w:top w:val="single" w:sz="8" w:space="0" w:color="auto"/>
        <w:bottom w:val="single" w:sz="8" w:space="0" w:color="auto"/>
        <w:right w:val="single" w:sz="8" w:space="0" w:color="auto"/>
      </w:pBdr>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9">
    <w:name w:val="xl99"/>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0">
    <w:name w:val="xl100"/>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1">
    <w:name w:val="xl101"/>
    <w:basedOn w:val="a7"/>
    <w:pPr>
      <w:widowControl/>
      <w:pBdr>
        <w:top w:val="single" w:sz="4" w:space="0" w:color="auto"/>
        <w:left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2">
    <w:name w:val="xl102"/>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3">
    <w:name w:val="xl10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4">
    <w:name w:val="xl104"/>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05">
    <w:name w:val="xl105"/>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color w:val="000000"/>
      <w:sz w:val="22"/>
      <w:szCs w:val="22"/>
    </w:rPr>
  </w:style>
  <w:style w:type="paragraph" w:customStyle="1" w:styleId="xl106">
    <w:name w:val="xl106"/>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107">
    <w:name w:val="xl107"/>
    <w:basedOn w:val="a7"/>
    <w:pPr>
      <w:widowControl/>
      <w:pBdr>
        <w:top w:val="single" w:sz="8" w:space="0" w:color="auto"/>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8">
    <w:name w:val="xl108"/>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9">
    <w:name w:val="xl109"/>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10">
    <w:name w:val="xl110"/>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11">
    <w:name w:val="xl11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defaultfont">
    <w:name w:val="defaultfo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110">
    <w:name w:val="1.1"/>
    <w:basedOn w:val="20"/>
    <w:link w:val="11Char"/>
    <w:pPr>
      <w:keepLines w:val="0"/>
      <w:numPr>
        <w:ilvl w:val="0"/>
        <w:numId w:val="0"/>
      </w:numPr>
      <w:spacing w:afterLines="0"/>
    </w:pPr>
    <w:rPr>
      <w:rFonts w:ascii="Times New Roman" w:eastAsia="楷体_GB2312" w:hAnsi="Times New Roman" w:cs="Arial"/>
      <w:b/>
      <w:szCs w:val="30"/>
      <w:lang w:eastAsia="en-US"/>
    </w:rPr>
  </w:style>
  <w:style w:type="character" w:customStyle="1" w:styleId="11Char">
    <w:name w:val="1.1 Char"/>
    <w:link w:val="110"/>
    <w:rPr>
      <w:rFonts w:eastAsia="楷体_GB2312" w:cs="Arial"/>
      <w:b/>
      <w:kern w:val="2"/>
      <w:sz w:val="30"/>
      <w:szCs w:val="30"/>
      <w:lang w:val="en-US" w:eastAsia="en-US" w:bidi="ar-SA"/>
    </w:rPr>
  </w:style>
  <w:style w:type="paragraph" w:customStyle="1" w:styleId="111">
    <w:name w:val="1.1.1"/>
    <w:basedOn w:val="3"/>
    <w:pPr>
      <w:keepLines w:val="0"/>
      <w:tabs>
        <w:tab w:val="clear" w:pos="1337"/>
        <w:tab w:val="left" w:pos="720"/>
      </w:tabs>
      <w:spacing w:before="240" w:afterLines="0"/>
      <w:ind w:left="720" w:hanging="720"/>
    </w:pPr>
    <w:rPr>
      <w:rFonts w:ascii="Times New Roman" w:eastAsia="楷体_GB2312" w:hAnsi="Times New Roman" w:cs="Arial"/>
      <w:bCs/>
      <w:szCs w:val="28"/>
    </w:rPr>
  </w:style>
  <w:style w:type="paragraph" w:customStyle="1" w:styleId="120">
    <w:name w:val="正文1.2"/>
    <w:basedOn w:val="a7"/>
    <w:pPr>
      <w:adjustRightInd/>
      <w:spacing w:before="0" w:line="288" w:lineRule="auto"/>
      <w:textAlignment w:val="auto"/>
    </w:pPr>
    <w:rPr>
      <w:rFonts w:ascii="宋体" w:hAnsi="Times New Roman"/>
      <w:sz w:val="28"/>
      <w:lang w:eastAsia="en-US"/>
    </w:rPr>
  </w:style>
  <w:style w:type="paragraph" w:customStyle="1" w:styleId="01">
    <w:name w:val="标准正文01"/>
    <w:basedOn w:val="a7"/>
    <w:pPr>
      <w:adjustRightInd/>
      <w:spacing w:before="0" w:line="240" w:lineRule="auto"/>
      <w:ind w:leftChars="200" w:left="420"/>
      <w:jc w:val="both"/>
      <w:textAlignment w:val="auto"/>
    </w:pPr>
    <w:rPr>
      <w:rFonts w:ascii="Verdana" w:hAnsi="Verdana" w:cs="宋体"/>
      <w:kern w:val="2"/>
      <w:sz w:val="24"/>
      <w:szCs w:val="24"/>
    </w:rPr>
  </w:style>
  <w:style w:type="paragraph" w:customStyle="1" w:styleId="123">
    <w:name w:val="123"/>
    <w:basedOn w:val="a7"/>
    <w:pPr>
      <w:adjustRightInd/>
      <w:spacing w:before="120" w:line="240" w:lineRule="auto"/>
      <w:ind w:firstLine="425"/>
      <w:jc w:val="both"/>
      <w:textAlignment w:val="auto"/>
    </w:pPr>
    <w:rPr>
      <w:rFonts w:ascii="Times New Roman" w:hAnsi="Times New Roman"/>
      <w:kern w:val="2"/>
    </w:rPr>
  </w:style>
  <w:style w:type="paragraph" w:customStyle="1" w:styleId="afffffff0">
    <w:name w:val="文字"/>
    <w:basedOn w:val="a7"/>
    <w:pPr>
      <w:tabs>
        <w:tab w:val="left" w:pos="8520"/>
      </w:tabs>
      <w:adjustRightInd/>
      <w:spacing w:before="0" w:line="312" w:lineRule="auto"/>
      <w:ind w:right="-210" w:firstLine="556"/>
      <w:jc w:val="both"/>
      <w:textAlignment w:val="auto"/>
    </w:pPr>
    <w:rPr>
      <w:rFonts w:ascii="楷体_GB2312" w:eastAsia="楷体_GB2312" w:hAnsi="Times New Roman"/>
      <w:kern w:val="2"/>
      <w:sz w:val="28"/>
    </w:rPr>
  </w:style>
  <w:style w:type="paragraph" w:customStyle="1" w:styleId="8GeneralText">
    <w:name w:val="*8. General Text"/>
    <w:basedOn w:val="a7"/>
    <w:pPr>
      <w:overflowPunct w:val="0"/>
      <w:autoSpaceDE w:val="0"/>
      <w:autoSpaceDN w:val="0"/>
      <w:spacing w:before="0" w:after="120" w:line="280" w:lineRule="exact"/>
      <w:ind w:leftChars="-1" w:left="-1" w:hanging="2"/>
    </w:pPr>
    <w:rPr>
      <w:rFonts w:ascii="Garamond" w:hAnsi="Garamond"/>
      <w:szCs w:val="21"/>
    </w:rPr>
  </w:style>
  <w:style w:type="paragraph" w:customStyle="1" w:styleId="2f6">
    <w:name w:val="列表2"/>
    <w:basedOn w:val="a7"/>
    <w:next w:val="a7"/>
    <w:pPr>
      <w:tabs>
        <w:tab w:val="left" w:pos="1020"/>
      </w:tabs>
      <w:adjustRightInd/>
      <w:spacing w:before="0" w:line="200" w:lineRule="atLeast"/>
      <w:ind w:left="1020" w:hanging="420"/>
      <w:jc w:val="both"/>
      <w:textAlignment w:val="auto"/>
    </w:pPr>
    <w:rPr>
      <w:rFonts w:ascii="Times New Roman" w:hAnsi="Times New Roman"/>
      <w:kern w:val="2"/>
      <w:sz w:val="28"/>
      <w:szCs w:val="24"/>
    </w:rPr>
  </w:style>
  <w:style w:type="paragraph" w:customStyle="1" w:styleId="afffffff1">
    <w:name w:val="附录标识"/>
    <w:basedOn w:val="a7"/>
    <w:pPr>
      <w:widowControl/>
      <w:shd w:val="clear" w:color="FFFFFF" w:fill="FFFFFF"/>
      <w:tabs>
        <w:tab w:val="left" w:pos="900"/>
        <w:tab w:val="left" w:pos="6405"/>
      </w:tabs>
      <w:adjustRightInd/>
      <w:spacing w:before="640" w:after="200" w:line="240" w:lineRule="auto"/>
      <w:ind w:left="900" w:hanging="420"/>
      <w:jc w:val="center"/>
      <w:textAlignment w:val="auto"/>
      <w:outlineLvl w:val="0"/>
    </w:pPr>
    <w:rPr>
      <w:rFonts w:ascii="黑体" w:eastAsia="黑体" w:hAnsi="Times New Roman"/>
    </w:rPr>
  </w:style>
  <w:style w:type="paragraph" w:customStyle="1" w:styleId="afffffff2">
    <w:name w:val="附录章标题"/>
    <w:next w:val="a7"/>
    <w:pPr>
      <w:tabs>
        <w:tab w:val="left" w:pos="1320"/>
      </w:tabs>
      <w:wordWrap w:val="0"/>
      <w:overflowPunct w:val="0"/>
      <w:autoSpaceDE w:val="0"/>
      <w:spacing w:beforeLines="50" w:afterLines="50"/>
      <w:ind w:left="1320" w:hanging="420"/>
      <w:jc w:val="both"/>
      <w:textAlignment w:val="baseline"/>
      <w:outlineLvl w:val="1"/>
    </w:pPr>
    <w:rPr>
      <w:rFonts w:ascii="黑体" w:eastAsia="黑体"/>
      <w:kern w:val="21"/>
      <w:sz w:val="21"/>
    </w:rPr>
  </w:style>
  <w:style w:type="paragraph" w:customStyle="1" w:styleId="a10">
    <w:name w:val="a)样式1"/>
    <w:basedOn w:val="a7"/>
    <w:next w:val="a7"/>
    <w:pPr>
      <w:adjustRightInd/>
      <w:spacing w:before="0" w:line="240" w:lineRule="auto"/>
      <w:jc w:val="both"/>
      <w:textAlignment w:val="auto"/>
    </w:pPr>
    <w:rPr>
      <w:rFonts w:ascii="Times New Roman" w:hAnsi="Times New Roman"/>
      <w:kern w:val="2"/>
      <w:szCs w:val="24"/>
    </w:rPr>
  </w:style>
  <w:style w:type="paragraph" w:customStyle="1" w:styleId="Arial">
    <w:name w:val="样式 正文文本 + Arial"/>
    <w:basedOn w:val="ae"/>
    <w:pPr>
      <w:spacing w:after="120" w:line="360" w:lineRule="auto"/>
      <w:ind w:firstLineChars="200" w:firstLine="560"/>
    </w:pPr>
    <w:rPr>
      <w:rFonts w:ascii="楷体_GB2312" w:eastAsia="楷体_GB2312" w:hAnsi="Arial" w:cs="Arial"/>
      <w:sz w:val="28"/>
      <w:szCs w:val="28"/>
      <w:lang w:val="de-DE"/>
    </w:rPr>
  </w:style>
  <w:style w:type="paragraph" w:customStyle="1" w:styleId="Char10">
    <w:name w:val="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ItemStep">
    <w:name w:val="Item Step"/>
    <w:pPr>
      <w:tabs>
        <w:tab w:val="left" w:pos="420"/>
      </w:tabs>
      <w:spacing w:before="60" w:after="60" w:line="300" w:lineRule="auto"/>
      <w:ind w:left="420" w:hanging="420"/>
      <w:jc w:val="both"/>
    </w:pPr>
    <w:rPr>
      <w:rFonts w:ascii="Arial" w:hAnsi="Arial"/>
      <w:sz w:val="24"/>
    </w:rPr>
  </w:style>
  <w:style w:type="paragraph" w:customStyle="1" w:styleId="ItemList">
    <w:name w:val="Item List"/>
    <w:pPr>
      <w:tabs>
        <w:tab w:val="left" w:pos="420"/>
      </w:tabs>
      <w:spacing w:line="300" w:lineRule="auto"/>
      <w:ind w:left="420" w:hanging="420"/>
      <w:jc w:val="both"/>
    </w:pPr>
    <w:rPr>
      <w:rFonts w:ascii="Arial" w:hAnsi="Arial"/>
      <w:sz w:val="24"/>
    </w:rPr>
  </w:style>
  <w:style w:type="paragraph" w:customStyle="1" w:styleId="1featureheadTitle1LNH1H11H12H13H14H15H1">
    <w:name w:val="样式 标题 1卷标题合同标题featureheadTitle1LNH1H11H12H13H14H15H1..."/>
    <w:basedOn w:val="1"/>
    <w:pPr>
      <w:pageBreakBefore/>
      <w:numPr>
        <w:numId w:val="0"/>
      </w:numPr>
      <w:tabs>
        <w:tab w:val="left" w:pos="420"/>
      </w:tabs>
      <w:adjustRightInd/>
      <w:snapToGrid/>
      <w:spacing w:before="340" w:after="330" w:line="578" w:lineRule="auto"/>
      <w:ind w:left="420" w:hanging="420"/>
    </w:pPr>
    <w:rPr>
      <w:rFonts w:ascii="Times New Roman" w:eastAsia="宋体" w:hAnsi="Times New Roman"/>
      <w:b/>
      <w:kern w:val="44"/>
      <w:sz w:val="52"/>
      <w:szCs w:val="44"/>
    </w:rPr>
  </w:style>
  <w:style w:type="paragraph" w:customStyle="1" w:styleId="2f7">
    <w:name w:val="李世贤标题2"/>
    <w:basedOn w:val="a7"/>
    <w:pPr>
      <w:tabs>
        <w:tab w:val="left" w:pos="900"/>
      </w:tabs>
      <w:adjustRightInd/>
      <w:spacing w:before="0" w:line="240" w:lineRule="auto"/>
      <w:ind w:left="900" w:hanging="420"/>
      <w:jc w:val="both"/>
      <w:textAlignment w:val="auto"/>
    </w:pPr>
    <w:rPr>
      <w:rFonts w:ascii="Times New Roman" w:hAnsi="Times New Roman"/>
      <w:kern w:val="2"/>
    </w:rPr>
  </w:style>
  <w:style w:type="paragraph" w:customStyle="1" w:styleId="red">
    <w:name w:val="red"/>
    <w:basedOn w:val="a7"/>
    <w:pPr>
      <w:widowControl/>
      <w:adjustRightInd/>
      <w:spacing w:beforeAutospacing="1" w:after="100" w:afterAutospacing="1" w:line="240" w:lineRule="auto"/>
      <w:textAlignment w:val="auto"/>
    </w:pPr>
    <w:rPr>
      <w:rFonts w:ascii="ˎ̥" w:hAnsi="ˎ̥" w:cs="宋体"/>
      <w:color w:val="000000"/>
      <w:sz w:val="18"/>
      <w:szCs w:val="18"/>
    </w:rPr>
  </w:style>
  <w:style w:type="character" w:customStyle="1" w:styleId="color0033661">
    <w:name w:val="color0033661"/>
    <w:rPr>
      <w:color w:val="003366"/>
    </w:rPr>
  </w:style>
  <w:style w:type="paragraph" w:customStyle="1" w:styleId="CSS1CharChar">
    <w:name w:val="CSS1级正文 Char Char"/>
    <w:basedOn w:val="ae"/>
    <w:pPr>
      <w:tabs>
        <w:tab w:val="left" w:pos="0"/>
      </w:tabs>
      <w:adjustRightInd w:val="0"/>
      <w:snapToGrid w:val="0"/>
      <w:spacing w:line="360" w:lineRule="auto"/>
      <w:ind w:firstLineChars="200" w:firstLine="480"/>
      <w:jc w:val="left"/>
    </w:pPr>
    <w:rPr>
      <w:rFonts w:ascii="Times New Roman" w:hAnsi="Times New Roman"/>
      <w:bCs/>
      <w:sz w:val="24"/>
    </w:rPr>
  </w:style>
  <w:style w:type="paragraph" w:customStyle="1" w:styleId="CharChar1CharCharCharCharCharChar1">
    <w:name w:val="Char Char1 Char Char Char Char Char Char1"/>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fontbb1">
    <w:name w:val="font_bb1"/>
    <w:rPr>
      <w:rFonts w:ascii="ˎ̥" w:hAnsi="ˎ̥" w:hint="default"/>
      <w:b/>
      <w:bCs/>
      <w:color w:val="313131"/>
      <w:sz w:val="12"/>
      <w:szCs w:val="12"/>
    </w:rPr>
  </w:style>
  <w:style w:type="paragraph" w:customStyle="1" w:styleId="CharCharCharChar">
    <w:name w:val="Char Char Char Char"/>
    <w:basedOn w:val="a7"/>
    <w:pPr>
      <w:widowControl/>
      <w:adjustRightInd/>
      <w:spacing w:before="0" w:after="160" w:line="240" w:lineRule="exact"/>
      <w:textAlignment w:val="auto"/>
    </w:pPr>
    <w:rPr>
      <w:rFonts w:ascii="Times New Roman" w:hAnsi="Times New Roman"/>
      <w:kern w:val="2"/>
      <w:sz w:val="24"/>
      <w:szCs w:val="24"/>
    </w:rPr>
  </w:style>
  <w:style w:type="paragraph" w:customStyle="1" w:styleId="CharCharCharChar1">
    <w:name w:val="Char Char 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CharCharCharCharCharCharCharCharCharCharCharCharCharCharCharCharChar">
    <w:name w:val="Char Char Char Char Char Char Char Char Char Char Char Char Char Char Char Char Char Char Char"/>
    <w:basedOn w:val="a7"/>
    <w:pPr>
      <w:tabs>
        <w:tab w:val="left" w:pos="907"/>
      </w:tabs>
      <w:adjustRightInd/>
      <w:spacing w:before="0" w:line="240" w:lineRule="auto"/>
      <w:ind w:left="907" w:hanging="453"/>
      <w:jc w:val="both"/>
      <w:textAlignment w:val="auto"/>
    </w:pPr>
    <w:rPr>
      <w:rFonts w:ascii="Times New Roman" w:hAnsi="Times New Roman"/>
      <w:kern w:val="2"/>
      <w:sz w:val="24"/>
      <w:szCs w:val="24"/>
    </w:rPr>
  </w:style>
  <w:style w:type="paragraph" w:customStyle="1" w:styleId="afffffff3">
    <w:name w:val="正文 + 宋体"/>
    <w:basedOn w:val="a7"/>
    <w:pPr>
      <w:adjustRightInd/>
      <w:spacing w:before="0" w:line="240" w:lineRule="auto"/>
      <w:jc w:val="both"/>
      <w:textAlignment w:val="auto"/>
    </w:pPr>
    <w:rPr>
      <w:rFonts w:ascii="宋体" w:hAnsi="Times New Roman"/>
      <w:kern w:val="2"/>
      <w:sz w:val="24"/>
    </w:rPr>
  </w:style>
  <w:style w:type="character" w:customStyle="1" w:styleId="font120">
    <w:name w:val="font_12"/>
    <w:rPr>
      <w:sz w:val="24"/>
    </w:rPr>
  </w:style>
  <w:style w:type="paragraph" w:customStyle="1" w:styleId="z-1">
    <w:name w:val="z-窗体底端1"/>
    <w:basedOn w:val="a7"/>
    <w:next w:val="a7"/>
    <w:hidden/>
    <w:pPr>
      <w:pBdr>
        <w:top w:val="single" w:sz="6" w:space="1" w:color="auto"/>
      </w:pBdr>
      <w:adjustRightInd/>
      <w:spacing w:before="0" w:line="240" w:lineRule="auto"/>
      <w:jc w:val="center"/>
      <w:textAlignment w:val="auto"/>
    </w:pPr>
    <w:rPr>
      <w:rFonts w:eastAsia="仿宋_GB2312" w:cs="Arial"/>
      <w:vanish/>
      <w:kern w:val="2"/>
      <w:sz w:val="16"/>
      <w:szCs w:val="16"/>
    </w:rPr>
  </w:style>
  <w:style w:type="character" w:customStyle="1" w:styleId="l131">
    <w:name w:val="l131"/>
    <w:rPr>
      <w:spacing w:val="312"/>
      <w:sz w:val="18"/>
      <w:szCs w:val="18"/>
    </w:rPr>
  </w:style>
  <w:style w:type="character" w:customStyle="1" w:styleId="style1">
    <w:name w:val="style1"/>
    <w:basedOn w:val="a8"/>
  </w:style>
  <w:style w:type="paragraph" w:styleId="afffffff4">
    <w:name w:val="List Paragraph"/>
    <w:basedOn w:val="a7"/>
    <w:uiPriority w:val="34"/>
    <w:qFormat/>
    <w:pPr>
      <w:ind w:firstLineChars="200" w:firstLine="420"/>
    </w:pPr>
  </w:style>
  <w:style w:type="paragraph" w:styleId="afffffff5">
    <w:name w:val="No Spacing"/>
    <w:uiPriority w:val="1"/>
    <w:qFormat/>
    <w:pPr>
      <w:widowControl w:val="0"/>
      <w:adjustRightInd w:val="0"/>
      <w:textAlignment w:val="baseline"/>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142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space\Document\Longrise\&#39033;&#30446;&#31649;&#29702;\&#24320;&#21457;&#35268;&#33539;\&#25991;&#26723;&#27169;&#26495;\&#36890;&#29992;&#27169;&#26495;\LONGRISE&#24320;&#21457;&#25991;&#26723;&#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F4DEE0C-6AE8-4A02-921F-A82146A2E5D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LONGRISE开发文档模板.dot</Template>
  <TotalTime>6</TotalTime>
  <Pages>6</Pages>
  <Words>197</Words>
  <Characters>1125</Characters>
  <Application>Microsoft Office Word</Application>
  <DocSecurity>0</DocSecurity>
  <Lines>9</Lines>
  <Paragraphs>2</Paragraphs>
  <ScaleCrop>false</ScaleCrop>
  <Company>Microsoft</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Anonymous</dc:creator>
  <cp:lastModifiedBy>wang lingbo</cp:lastModifiedBy>
  <cp:revision>9</cp:revision>
  <cp:lastPrinted>2021-06-22T05:41:00Z</cp:lastPrinted>
  <dcterms:created xsi:type="dcterms:W3CDTF">2021-06-22T05:39:00Z</dcterms:created>
  <dcterms:modified xsi:type="dcterms:W3CDTF">2021-10-08T03:10:00Z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