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091D4" w14:textId="77777777" w:rsidR="00114056" w:rsidRPr="00573906" w:rsidRDefault="00114056">
      <w:pPr>
        <w:pStyle w:val="afffe"/>
        <w:rPr>
          <w:rFonts w:ascii="思源黑体 CN Light" w:eastAsia="思源黑体 CN Light" w:hAnsi="思源黑体 CN Light" w:hint="eastAsia"/>
          <w:sz w:val="36"/>
          <w:szCs w:val="36"/>
        </w:rPr>
      </w:pPr>
    </w:p>
    <w:p w14:paraId="38D74410" w14:textId="77777777" w:rsidR="00114056" w:rsidRPr="00573906" w:rsidRDefault="00114056">
      <w:pPr>
        <w:pStyle w:val="afffe"/>
        <w:rPr>
          <w:rFonts w:ascii="思源黑体 CN Light" w:eastAsia="思源黑体 CN Light" w:hAnsi="思源黑体 CN Light" w:hint="eastAsia"/>
          <w:sz w:val="36"/>
          <w:szCs w:val="36"/>
        </w:rPr>
      </w:pPr>
    </w:p>
    <w:p w14:paraId="355AEFAE" w14:textId="77777777" w:rsidR="00114056" w:rsidRPr="00573906" w:rsidRDefault="00114056">
      <w:pPr>
        <w:pStyle w:val="afffe"/>
        <w:rPr>
          <w:rFonts w:ascii="思源黑体 CN Light" w:eastAsia="思源黑体 CN Light" w:hAnsi="思源黑体 CN Light" w:hint="eastAsia"/>
          <w:sz w:val="36"/>
          <w:szCs w:val="36"/>
        </w:rPr>
      </w:pPr>
    </w:p>
    <w:p w14:paraId="7CA9C631" w14:textId="405F33E1" w:rsidR="00752924" w:rsidRPr="00573906" w:rsidRDefault="00CE7EBC" w:rsidP="00752924">
      <w:pPr>
        <w:pStyle w:val="afff1"/>
        <w:spacing w:before="0" w:beforeAutospacing="0" w:after="0" w:afterAutospacing="0"/>
        <w:jc w:val="center"/>
        <w:rPr>
          <w:rFonts w:ascii="思源黑体 CN Light" w:eastAsia="思源黑体 CN Light" w:hAnsi="思源黑体 CN Light" w:hint="eastAsia"/>
          <w:b/>
          <w:sz w:val="52"/>
        </w:rPr>
      </w:pPr>
      <w:r w:rsidRPr="00573906">
        <w:rPr>
          <w:rFonts w:ascii="思源黑体 CN Light" w:eastAsia="思源黑体 CN Light" w:hAnsi="思源黑体 CN Light" w:hint="eastAsia"/>
          <w:b/>
          <w:sz w:val="52"/>
        </w:rPr>
        <w:t>J</w:t>
      </w:r>
      <w:r w:rsidRPr="00573906">
        <w:rPr>
          <w:rFonts w:ascii="思源黑体 CN Light" w:eastAsia="思源黑体 CN Light" w:hAnsi="思源黑体 CN Light"/>
          <w:b/>
          <w:sz w:val="52"/>
        </w:rPr>
        <w:t>J-IB</w:t>
      </w:r>
      <w:r w:rsidRPr="00573906">
        <w:rPr>
          <w:rFonts w:ascii="思源黑体 CN Light" w:eastAsia="思源黑体 CN Light" w:hAnsi="思源黑体 CN Light" w:hint="eastAsia"/>
          <w:b/>
          <w:sz w:val="52"/>
        </w:rPr>
        <w:t>系列iBeacon</w:t>
      </w:r>
      <w:r w:rsidR="00B703AA" w:rsidRPr="00573906">
        <w:rPr>
          <w:rFonts w:ascii="思源黑体 CN Light" w:eastAsia="思源黑体 CN Light" w:hAnsi="思源黑体 CN Light" w:hint="eastAsia"/>
          <w:b/>
          <w:sz w:val="52"/>
        </w:rPr>
        <w:t>位标</w:t>
      </w:r>
      <w:r w:rsidR="00E276BF" w:rsidRPr="00573906">
        <w:rPr>
          <w:rFonts w:ascii="思源黑体 CN Light" w:eastAsia="思源黑体 CN Light" w:hAnsi="思源黑体 CN Light" w:hint="eastAsia"/>
          <w:b/>
          <w:sz w:val="52"/>
        </w:rPr>
        <w:t>规格书</w:t>
      </w:r>
    </w:p>
    <w:p w14:paraId="182539CB" w14:textId="34182811" w:rsidR="00114056" w:rsidRPr="00573906" w:rsidRDefault="00114056">
      <w:pPr>
        <w:pStyle w:val="afffe"/>
        <w:rPr>
          <w:rFonts w:ascii="思源黑体 CN Light" w:eastAsia="思源黑体 CN Light" w:hAnsi="思源黑体 CN Light" w:hint="eastAsia"/>
          <w:b/>
          <w:sz w:val="44"/>
          <w:szCs w:val="44"/>
        </w:rPr>
      </w:pPr>
    </w:p>
    <w:p w14:paraId="1DC5DF7B" w14:textId="4B1B3A37" w:rsidR="00754D3B" w:rsidRPr="00573906" w:rsidRDefault="00754D3B">
      <w:pPr>
        <w:pStyle w:val="afffe"/>
        <w:rPr>
          <w:rFonts w:ascii="思源黑体 CN Light" w:eastAsia="思源黑体 CN Light" w:hAnsi="思源黑体 CN Light" w:hint="eastAsia"/>
          <w:b/>
          <w:sz w:val="44"/>
          <w:szCs w:val="44"/>
        </w:rPr>
      </w:pPr>
    </w:p>
    <w:p w14:paraId="6E952339" w14:textId="2276017F" w:rsidR="00754D3B" w:rsidRDefault="00754D3B">
      <w:pPr>
        <w:pStyle w:val="afffe"/>
        <w:rPr>
          <w:rFonts w:ascii="思源黑体 CN Light" w:eastAsia="思源黑体 CN Light" w:hAnsi="思源黑体 CN Light" w:hint="eastAsia"/>
          <w:b/>
          <w:sz w:val="44"/>
          <w:szCs w:val="44"/>
        </w:rPr>
      </w:pPr>
    </w:p>
    <w:p w14:paraId="24243CA8" w14:textId="1D37B281" w:rsidR="000E5398" w:rsidRDefault="000E5398">
      <w:pPr>
        <w:pStyle w:val="afffe"/>
        <w:rPr>
          <w:rFonts w:ascii="思源黑体 CN Light" w:eastAsia="思源黑体 CN Light" w:hAnsi="思源黑体 CN Light" w:hint="eastAsia"/>
          <w:b/>
          <w:sz w:val="44"/>
          <w:szCs w:val="44"/>
        </w:rPr>
      </w:pPr>
    </w:p>
    <w:p w14:paraId="7CC7BE8D" w14:textId="15E61033" w:rsidR="000E5398" w:rsidRDefault="000E5398">
      <w:pPr>
        <w:pStyle w:val="afffe"/>
        <w:rPr>
          <w:rFonts w:ascii="思源黑体 CN Light" w:eastAsia="思源黑体 CN Light" w:hAnsi="思源黑体 CN Light" w:hint="eastAsia"/>
          <w:b/>
          <w:sz w:val="44"/>
          <w:szCs w:val="44"/>
        </w:rPr>
      </w:pPr>
    </w:p>
    <w:p w14:paraId="36083A70" w14:textId="74B6A038" w:rsidR="000E5398" w:rsidRDefault="000E5398">
      <w:pPr>
        <w:pStyle w:val="afffe"/>
        <w:rPr>
          <w:rFonts w:ascii="思源黑体 CN Light" w:eastAsia="思源黑体 CN Light" w:hAnsi="思源黑体 CN Light" w:hint="eastAsia"/>
          <w:b/>
          <w:sz w:val="44"/>
          <w:szCs w:val="44"/>
        </w:rPr>
      </w:pPr>
    </w:p>
    <w:p w14:paraId="1D2D73C4" w14:textId="77777777" w:rsidR="000E5398" w:rsidRPr="00573906" w:rsidRDefault="000E5398">
      <w:pPr>
        <w:pStyle w:val="afffe"/>
        <w:rPr>
          <w:rFonts w:ascii="思源黑体 CN Light" w:eastAsia="思源黑体 CN Light" w:hAnsi="思源黑体 CN Light" w:hint="eastAsia"/>
          <w:b/>
          <w:sz w:val="44"/>
          <w:szCs w:val="44"/>
        </w:rPr>
      </w:pPr>
    </w:p>
    <w:p w14:paraId="6FEDB64E" w14:textId="77777777" w:rsidR="000E5398" w:rsidRPr="00BE0706" w:rsidRDefault="000E5398" w:rsidP="000E5398">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金桔智能（北京）科技有限公司•北京海淀</w:t>
      </w:r>
    </w:p>
    <w:p w14:paraId="0D77B810" w14:textId="2BE72A1E" w:rsidR="000E5398" w:rsidRPr="00BE0706" w:rsidRDefault="000E5398" w:rsidP="000E5398">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rPr>
        <w:t>日期：202</w:t>
      </w:r>
      <w:r w:rsidR="006D115E">
        <w:rPr>
          <w:rFonts w:ascii="思源黑体 CN Light" w:eastAsia="思源黑体 CN Light" w:hAnsi="思源黑体 CN Light" w:hint="eastAsia"/>
          <w:b/>
          <w:kern w:val="2"/>
          <w:sz w:val="24"/>
          <w:szCs w:val="24"/>
        </w:rPr>
        <w:t>4</w:t>
      </w:r>
      <w:r w:rsidRPr="00BE0706">
        <w:rPr>
          <w:rFonts w:ascii="思源黑体 CN Light" w:eastAsia="思源黑体 CN Light" w:hAnsi="思源黑体 CN Light" w:hint="eastAsia"/>
          <w:b/>
          <w:kern w:val="2"/>
          <w:sz w:val="24"/>
          <w:szCs w:val="24"/>
        </w:rPr>
        <w:t>年</w:t>
      </w:r>
      <w:r w:rsidR="006D115E">
        <w:rPr>
          <w:rFonts w:ascii="思源黑体 CN Light" w:eastAsia="思源黑体 CN Light" w:hAnsi="思源黑体 CN Light" w:hint="eastAsia"/>
          <w:b/>
          <w:kern w:val="2"/>
          <w:sz w:val="24"/>
          <w:szCs w:val="24"/>
        </w:rPr>
        <w:t>09</w:t>
      </w:r>
      <w:r w:rsidRPr="00BE0706">
        <w:rPr>
          <w:rFonts w:ascii="思源黑体 CN Light" w:eastAsia="思源黑体 CN Light" w:hAnsi="思源黑体 CN Light" w:hint="eastAsia"/>
          <w:b/>
          <w:kern w:val="2"/>
          <w:sz w:val="24"/>
          <w:szCs w:val="24"/>
        </w:rPr>
        <w:t>月</w:t>
      </w:r>
      <w:r w:rsidR="006D115E">
        <w:rPr>
          <w:rFonts w:ascii="思源黑体 CN Light" w:eastAsia="思源黑体 CN Light" w:hAnsi="思源黑体 CN Light" w:hint="eastAsia"/>
          <w:b/>
          <w:kern w:val="2"/>
          <w:sz w:val="24"/>
          <w:szCs w:val="24"/>
        </w:rPr>
        <w:t>19</w:t>
      </w:r>
      <w:r w:rsidRPr="00BE0706">
        <w:rPr>
          <w:rFonts w:ascii="思源黑体 CN Light" w:eastAsia="思源黑体 CN Light" w:hAnsi="思源黑体 CN Light" w:hint="eastAsia"/>
          <w:b/>
          <w:kern w:val="2"/>
          <w:sz w:val="24"/>
          <w:szCs w:val="24"/>
        </w:rPr>
        <w:t>日</w:t>
      </w:r>
    </w:p>
    <w:p w14:paraId="44DCFCAD" w14:textId="77777777" w:rsidR="000E5398" w:rsidRDefault="000E5398" w:rsidP="000E5398">
      <w:pPr>
        <w:jc w:val="center"/>
        <w:rPr>
          <w:rFonts w:ascii="思源黑体 CN Light" w:eastAsia="思源黑体 CN Light" w:hAnsi="思源黑体 CN Light" w:hint="eastAsia"/>
          <w:b/>
          <w:kern w:val="2"/>
          <w:sz w:val="24"/>
          <w:szCs w:val="24"/>
        </w:rPr>
      </w:pPr>
      <w:r w:rsidRPr="00BE0706">
        <w:rPr>
          <w:rFonts w:ascii="思源黑体 CN Light" w:eastAsia="思源黑体 CN Light" w:hAnsi="思源黑体 CN Light" w:hint="eastAsia"/>
          <w:b/>
          <w:kern w:val="2"/>
          <w:sz w:val="24"/>
          <w:szCs w:val="24"/>
          <w:highlight w:val="yellow"/>
        </w:rPr>
        <w:t>产品了解及术支持请加微信18519188618王工</w:t>
      </w:r>
    </w:p>
    <w:p w14:paraId="6CD661E5" w14:textId="77777777" w:rsidR="000E5398" w:rsidRPr="0079159B" w:rsidRDefault="000E5398" w:rsidP="000E5398">
      <w:pPr>
        <w:jc w:val="center"/>
        <w:rPr>
          <w:rFonts w:ascii="思源黑体 CN Light" w:eastAsia="思源黑体 CN Light" w:hAnsi="思源黑体 CN Light" w:hint="eastAsia"/>
          <w:b/>
          <w:bCs/>
          <w:spacing w:val="20"/>
          <w:sz w:val="32"/>
        </w:rPr>
      </w:pPr>
    </w:p>
    <w:p w14:paraId="1CA6553E" w14:textId="77777777" w:rsidR="00114056" w:rsidRPr="000E5398" w:rsidRDefault="00114056">
      <w:pPr>
        <w:jc w:val="center"/>
        <w:rPr>
          <w:rFonts w:ascii="思源黑体 CN Light" w:eastAsia="思源黑体 CN Light" w:hAnsi="思源黑体 CN Light" w:hint="eastAsia"/>
          <w:sz w:val="36"/>
          <w:szCs w:val="36"/>
        </w:rPr>
        <w:sectPr w:rsidR="00114056" w:rsidRPr="000E5398">
          <w:headerReference w:type="default" r:id="rId9"/>
          <w:footerReference w:type="even" r:id="rId10"/>
          <w:footerReference w:type="default" r:id="rId11"/>
          <w:headerReference w:type="first" r:id="rId12"/>
          <w:footerReference w:type="first" r:id="rId13"/>
          <w:pgSz w:w="11907" w:h="16840"/>
          <w:pgMar w:top="1440" w:right="1797" w:bottom="1440" w:left="1797" w:header="851" w:footer="992" w:gutter="0"/>
          <w:pgBorders w:offsetFrom="page">
            <w:bottom w:val="single" w:sz="4" w:space="24" w:color="auto"/>
          </w:pgBorders>
          <w:cols w:space="720"/>
          <w:titlePg/>
          <w:docGrid w:type="lines" w:linePitch="312"/>
        </w:sectPr>
      </w:pPr>
    </w:p>
    <w:p w14:paraId="3420FFE5" w14:textId="77777777" w:rsidR="00E276BF" w:rsidRPr="00573906" w:rsidRDefault="00E276BF">
      <w:pPr>
        <w:widowControl/>
        <w:adjustRightInd/>
        <w:spacing w:before="0" w:line="240" w:lineRule="auto"/>
        <w:textAlignment w:val="auto"/>
        <w:rPr>
          <w:rFonts w:ascii="思源黑体 CN Light" w:eastAsia="思源黑体 CN Light" w:hAnsi="思源黑体 CN Light" w:hint="eastAsia"/>
          <w:b/>
          <w:sz w:val="28"/>
          <w:szCs w:val="28"/>
        </w:rPr>
      </w:pPr>
      <w:r w:rsidRPr="00573906">
        <w:rPr>
          <w:rFonts w:ascii="思源黑体 CN Light" w:eastAsia="思源黑体 CN Light" w:hAnsi="思源黑体 CN Light" w:hint="eastAsia"/>
          <w:b/>
          <w:sz w:val="28"/>
          <w:szCs w:val="28"/>
        </w:rPr>
        <w:lastRenderedPageBreak/>
        <w:t>修订记录</w:t>
      </w:r>
    </w:p>
    <w:tbl>
      <w:tblPr>
        <w:tblStyle w:val="afff7"/>
        <w:tblW w:w="0" w:type="auto"/>
        <w:tblLook w:val="04A0" w:firstRow="1" w:lastRow="0" w:firstColumn="1" w:lastColumn="0" w:noHBand="0" w:noVBand="1"/>
      </w:tblPr>
      <w:tblGrid>
        <w:gridCol w:w="1411"/>
        <w:gridCol w:w="3107"/>
        <w:gridCol w:w="1271"/>
        <w:gridCol w:w="1271"/>
        <w:gridCol w:w="1242"/>
      </w:tblGrid>
      <w:tr w:rsidR="00E276BF" w:rsidRPr="00573906" w14:paraId="63D412CB" w14:textId="77777777" w:rsidTr="00E276BF">
        <w:tc>
          <w:tcPr>
            <w:tcW w:w="1413" w:type="dxa"/>
            <w:vAlign w:val="center"/>
          </w:tcPr>
          <w:p w14:paraId="7105BBE5"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573906">
              <w:rPr>
                <w:rFonts w:ascii="思源黑体 CN Light" w:eastAsia="思源黑体 CN Light" w:hAnsi="思源黑体 CN Light" w:hint="eastAsia"/>
                <w:b/>
                <w:sz w:val="24"/>
                <w:szCs w:val="28"/>
              </w:rPr>
              <w:t>更新版本</w:t>
            </w:r>
          </w:p>
        </w:tc>
        <w:tc>
          <w:tcPr>
            <w:tcW w:w="3118" w:type="dxa"/>
            <w:vAlign w:val="center"/>
          </w:tcPr>
          <w:p w14:paraId="040639E1"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573906">
              <w:rPr>
                <w:rFonts w:ascii="思源黑体 CN Light" w:eastAsia="思源黑体 CN Light" w:hAnsi="思源黑体 CN Light" w:hint="eastAsia"/>
                <w:b/>
                <w:sz w:val="24"/>
                <w:szCs w:val="28"/>
              </w:rPr>
              <w:t>修改内容</w:t>
            </w:r>
          </w:p>
        </w:tc>
        <w:tc>
          <w:tcPr>
            <w:tcW w:w="1276" w:type="dxa"/>
            <w:vAlign w:val="center"/>
          </w:tcPr>
          <w:p w14:paraId="7DE71F9C"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573906">
              <w:rPr>
                <w:rFonts w:ascii="思源黑体 CN Light" w:eastAsia="思源黑体 CN Light" w:hAnsi="思源黑体 CN Light" w:hint="eastAsia"/>
                <w:b/>
                <w:sz w:val="24"/>
                <w:szCs w:val="28"/>
              </w:rPr>
              <w:t>修改人</w:t>
            </w:r>
          </w:p>
        </w:tc>
        <w:tc>
          <w:tcPr>
            <w:tcW w:w="1276" w:type="dxa"/>
            <w:vAlign w:val="center"/>
          </w:tcPr>
          <w:p w14:paraId="26B4B0B0"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573906">
              <w:rPr>
                <w:rFonts w:ascii="思源黑体 CN Light" w:eastAsia="思源黑体 CN Light" w:hAnsi="思源黑体 CN Light" w:hint="eastAsia"/>
                <w:b/>
                <w:sz w:val="24"/>
                <w:szCs w:val="28"/>
              </w:rPr>
              <w:t>审核</w:t>
            </w:r>
          </w:p>
        </w:tc>
        <w:tc>
          <w:tcPr>
            <w:tcW w:w="1219" w:type="dxa"/>
            <w:vAlign w:val="center"/>
          </w:tcPr>
          <w:p w14:paraId="7CEB2414"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573906">
              <w:rPr>
                <w:rFonts w:ascii="思源黑体 CN Light" w:eastAsia="思源黑体 CN Light" w:hAnsi="思源黑体 CN Light" w:hint="eastAsia"/>
                <w:b/>
                <w:sz w:val="24"/>
                <w:szCs w:val="28"/>
              </w:rPr>
              <w:t>日期</w:t>
            </w:r>
          </w:p>
        </w:tc>
      </w:tr>
      <w:tr w:rsidR="00E276BF" w:rsidRPr="00573906" w14:paraId="35C43363" w14:textId="77777777" w:rsidTr="00E276BF">
        <w:tc>
          <w:tcPr>
            <w:tcW w:w="1413" w:type="dxa"/>
            <w:vAlign w:val="center"/>
          </w:tcPr>
          <w:p w14:paraId="59E1D594"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573906">
              <w:rPr>
                <w:rFonts w:ascii="思源黑体 CN Light" w:eastAsia="思源黑体 CN Light" w:hAnsi="思源黑体 CN Light" w:hint="eastAsia"/>
                <w:b/>
                <w:sz w:val="24"/>
                <w:szCs w:val="28"/>
              </w:rPr>
              <w:t>V1</w:t>
            </w:r>
            <w:r w:rsidRPr="00573906">
              <w:rPr>
                <w:rFonts w:ascii="思源黑体 CN Light" w:eastAsia="思源黑体 CN Light" w:hAnsi="思源黑体 CN Light"/>
                <w:b/>
                <w:sz w:val="24"/>
                <w:szCs w:val="28"/>
              </w:rPr>
              <w:t>.0.0</w:t>
            </w:r>
          </w:p>
        </w:tc>
        <w:tc>
          <w:tcPr>
            <w:tcW w:w="3118" w:type="dxa"/>
            <w:vAlign w:val="center"/>
          </w:tcPr>
          <w:p w14:paraId="47CB74D1"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573906">
              <w:rPr>
                <w:rFonts w:ascii="思源黑体 CN Light" w:eastAsia="思源黑体 CN Light" w:hAnsi="思源黑体 CN Light" w:hint="eastAsia"/>
                <w:b/>
                <w:sz w:val="24"/>
                <w:szCs w:val="28"/>
              </w:rPr>
              <w:t>初稿</w:t>
            </w:r>
          </w:p>
        </w:tc>
        <w:tc>
          <w:tcPr>
            <w:tcW w:w="1276" w:type="dxa"/>
            <w:vAlign w:val="center"/>
          </w:tcPr>
          <w:p w14:paraId="634D5EE6"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6" w:type="dxa"/>
            <w:vAlign w:val="center"/>
          </w:tcPr>
          <w:p w14:paraId="2A3E89C1"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19" w:type="dxa"/>
            <w:vAlign w:val="center"/>
          </w:tcPr>
          <w:p w14:paraId="3C376FAE" w14:textId="2DD939DC"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sidRPr="00573906">
              <w:rPr>
                <w:rFonts w:ascii="思源黑体 CN Light" w:eastAsia="思源黑体 CN Light" w:hAnsi="思源黑体 CN Light"/>
                <w:b/>
                <w:sz w:val="24"/>
                <w:szCs w:val="28"/>
              </w:rPr>
              <w:t>19</w:t>
            </w:r>
            <w:r w:rsidRPr="00573906">
              <w:rPr>
                <w:rFonts w:ascii="思源黑体 CN Light" w:eastAsia="思源黑体 CN Light" w:hAnsi="思源黑体 CN Light" w:hint="eastAsia"/>
                <w:b/>
                <w:sz w:val="24"/>
                <w:szCs w:val="28"/>
              </w:rPr>
              <w:t>.</w:t>
            </w:r>
            <w:r w:rsidR="00A719E4" w:rsidRPr="00573906">
              <w:rPr>
                <w:rFonts w:ascii="思源黑体 CN Light" w:eastAsia="思源黑体 CN Light" w:hAnsi="思源黑体 CN Light" w:hint="eastAsia"/>
                <w:b/>
                <w:sz w:val="24"/>
                <w:szCs w:val="28"/>
              </w:rPr>
              <w:t>11</w:t>
            </w:r>
            <w:r w:rsidRPr="00573906">
              <w:rPr>
                <w:rFonts w:ascii="思源黑体 CN Light" w:eastAsia="思源黑体 CN Light" w:hAnsi="思源黑体 CN Light"/>
                <w:b/>
                <w:sz w:val="24"/>
                <w:szCs w:val="28"/>
              </w:rPr>
              <w:t>.</w:t>
            </w:r>
            <w:r w:rsidR="00A719E4" w:rsidRPr="00573906">
              <w:rPr>
                <w:rFonts w:ascii="思源黑体 CN Light" w:eastAsia="思源黑体 CN Light" w:hAnsi="思源黑体 CN Light" w:hint="eastAsia"/>
                <w:b/>
                <w:sz w:val="24"/>
                <w:szCs w:val="28"/>
              </w:rPr>
              <w:t>15</w:t>
            </w:r>
          </w:p>
        </w:tc>
      </w:tr>
      <w:tr w:rsidR="00E276BF" w:rsidRPr="00573906" w14:paraId="421BBF27" w14:textId="77777777" w:rsidTr="00E276BF">
        <w:tc>
          <w:tcPr>
            <w:tcW w:w="1413" w:type="dxa"/>
            <w:vAlign w:val="center"/>
          </w:tcPr>
          <w:p w14:paraId="42F43A40" w14:textId="2DB95918" w:rsidR="00E276BF" w:rsidRPr="00573906" w:rsidRDefault="004077E9"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V1.0.1</w:t>
            </w:r>
          </w:p>
        </w:tc>
        <w:tc>
          <w:tcPr>
            <w:tcW w:w="3118" w:type="dxa"/>
            <w:vAlign w:val="center"/>
          </w:tcPr>
          <w:p w14:paraId="2E6B888F" w14:textId="461B83FA" w:rsidR="00E276BF" w:rsidRPr="00573906" w:rsidRDefault="004077E9"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增加腕表</w:t>
            </w:r>
            <w:proofErr w:type="spellStart"/>
            <w:r>
              <w:rPr>
                <w:rFonts w:ascii="思源黑体 CN Light" w:eastAsia="思源黑体 CN Light" w:hAnsi="思源黑体 CN Light" w:hint="eastAsia"/>
                <w:b/>
                <w:sz w:val="24"/>
                <w:szCs w:val="28"/>
              </w:rPr>
              <w:t>ibeacon</w:t>
            </w:r>
            <w:proofErr w:type="spellEnd"/>
          </w:p>
        </w:tc>
        <w:tc>
          <w:tcPr>
            <w:tcW w:w="1276" w:type="dxa"/>
            <w:vAlign w:val="center"/>
          </w:tcPr>
          <w:p w14:paraId="6E62B196"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6" w:type="dxa"/>
            <w:vAlign w:val="center"/>
          </w:tcPr>
          <w:p w14:paraId="5B43A6F3"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19" w:type="dxa"/>
            <w:vAlign w:val="center"/>
          </w:tcPr>
          <w:p w14:paraId="4D68A200" w14:textId="71E24A32" w:rsidR="00E276BF" w:rsidRPr="00573906" w:rsidRDefault="004077E9"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r>
              <w:rPr>
                <w:rFonts w:ascii="思源黑体 CN Light" w:eastAsia="思源黑体 CN Light" w:hAnsi="思源黑体 CN Light" w:hint="eastAsia"/>
                <w:b/>
                <w:sz w:val="24"/>
                <w:szCs w:val="28"/>
              </w:rPr>
              <w:t>20.06.02</w:t>
            </w:r>
          </w:p>
        </w:tc>
      </w:tr>
      <w:tr w:rsidR="00E276BF" w:rsidRPr="00573906" w14:paraId="7E969F90" w14:textId="77777777" w:rsidTr="00E276BF">
        <w:tc>
          <w:tcPr>
            <w:tcW w:w="1413" w:type="dxa"/>
            <w:vAlign w:val="center"/>
          </w:tcPr>
          <w:p w14:paraId="3D811D40"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3118" w:type="dxa"/>
            <w:vAlign w:val="center"/>
          </w:tcPr>
          <w:p w14:paraId="1D4BF12D"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6" w:type="dxa"/>
            <w:vAlign w:val="center"/>
          </w:tcPr>
          <w:p w14:paraId="0570056C"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76" w:type="dxa"/>
            <w:vAlign w:val="center"/>
          </w:tcPr>
          <w:p w14:paraId="358CAAF2"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c>
          <w:tcPr>
            <w:tcW w:w="1219" w:type="dxa"/>
            <w:vAlign w:val="center"/>
          </w:tcPr>
          <w:p w14:paraId="7086CDEB" w14:textId="77777777" w:rsidR="00E276BF" w:rsidRPr="00573906" w:rsidRDefault="00E276BF" w:rsidP="00E276BF">
            <w:pPr>
              <w:widowControl/>
              <w:adjustRightInd/>
              <w:spacing w:before="0" w:line="240" w:lineRule="auto"/>
              <w:jc w:val="center"/>
              <w:textAlignment w:val="auto"/>
              <w:rPr>
                <w:rFonts w:ascii="思源黑体 CN Light" w:eastAsia="思源黑体 CN Light" w:hAnsi="思源黑体 CN Light" w:hint="eastAsia"/>
                <w:b/>
                <w:sz w:val="24"/>
                <w:szCs w:val="28"/>
              </w:rPr>
            </w:pPr>
          </w:p>
        </w:tc>
      </w:tr>
    </w:tbl>
    <w:p w14:paraId="4EBED230" w14:textId="73BEDD93" w:rsidR="00E276BF" w:rsidRPr="00573906"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09924864" w14:textId="77777777" w:rsidR="00E276BF" w:rsidRPr="00573906" w:rsidRDefault="00E276BF">
      <w:pPr>
        <w:widowControl/>
        <w:adjustRightInd/>
        <w:spacing w:before="0" w:line="240" w:lineRule="auto"/>
        <w:textAlignment w:val="auto"/>
        <w:rPr>
          <w:rFonts w:ascii="思源黑体 CN Light" w:eastAsia="思源黑体 CN Light" w:hAnsi="思源黑体 CN Light" w:hint="eastAsia"/>
          <w:b/>
          <w:sz w:val="28"/>
          <w:szCs w:val="28"/>
        </w:rPr>
      </w:pPr>
      <w:r w:rsidRPr="00573906">
        <w:rPr>
          <w:rFonts w:ascii="思源黑体 CN Light" w:eastAsia="思源黑体 CN Light" w:hAnsi="思源黑体 CN Light" w:hint="eastAsia"/>
          <w:b/>
          <w:sz w:val="28"/>
          <w:szCs w:val="28"/>
        </w:rPr>
        <w:t>重要声明</w:t>
      </w:r>
    </w:p>
    <w:p w14:paraId="4BEFECB5" w14:textId="77777777" w:rsidR="00E276BF" w:rsidRPr="00573906" w:rsidRDefault="00E276BF">
      <w:pPr>
        <w:widowControl/>
        <w:adjustRightInd/>
        <w:spacing w:before="0" w:line="240" w:lineRule="auto"/>
        <w:textAlignment w:val="auto"/>
        <w:rPr>
          <w:rFonts w:ascii="思源黑体 CN Light" w:eastAsia="思源黑体 CN Light" w:hAnsi="思源黑体 CN Light" w:hint="eastAsia"/>
          <w:b/>
          <w:sz w:val="24"/>
          <w:szCs w:val="24"/>
        </w:rPr>
      </w:pPr>
      <w:r w:rsidRPr="00573906">
        <w:rPr>
          <w:rFonts w:ascii="思源黑体 CN Light" w:eastAsia="思源黑体 CN Light" w:hAnsi="思源黑体 CN Light" w:hint="eastAsia"/>
          <w:b/>
          <w:sz w:val="24"/>
          <w:szCs w:val="24"/>
        </w:rPr>
        <w:t>版权声明</w:t>
      </w:r>
    </w:p>
    <w:p w14:paraId="4E58C76D" w14:textId="77777777" w:rsidR="00E276BF" w:rsidRPr="00573906" w:rsidRDefault="00E276BF">
      <w:pPr>
        <w:widowControl/>
        <w:adjustRightInd/>
        <w:spacing w:before="0" w:line="240" w:lineRule="auto"/>
        <w:textAlignment w:val="auto"/>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版权所有@</w:t>
      </w:r>
      <w:r w:rsidRPr="00573906">
        <w:rPr>
          <w:rFonts w:ascii="思源黑体 CN Light" w:eastAsia="思源黑体 CN Light" w:hAnsi="思源黑体 CN Light"/>
          <w:sz w:val="24"/>
          <w:szCs w:val="24"/>
        </w:rPr>
        <w:t>2019</w:t>
      </w:r>
      <w:r w:rsidR="00DC18F4" w:rsidRPr="00573906">
        <w:rPr>
          <w:rFonts w:ascii="思源黑体 CN Light" w:eastAsia="思源黑体 CN Light" w:hAnsi="思源黑体 CN Light" w:hint="eastAsia"/>
          <w:sz w:val="24"/>
          <w:szCs w:val="24"/>
        </w:rPr>
        <w:t>，</w:t>
      </w:r>
      <w:r w:rsidRPr="00573906">
        <w:rPr>
          <w:rFonts w:ascii="思源黑体 CN Light" w:eastAsia="思源黑体 CN Light" w:hAnsi="思源黑体 CN Light" w:hint="eastAsia"/>
          <w:sz w:val="24"/>
          <w:szCs w:val="24"/>
        </w:rPr>
        <w:t>，保留所有权利。</w:t>
      </w:r>
    </w:p>
    <w:p w14:paraId="3EE77B1D" w14:textId="77777777" w:rsidR="00E276BF" w:rsidRPr="00573906" w:rsidRDefault="00E276BF">
      <w:pPr>
        <w:widowControl/>
        <w:adjustRightInd/>
        <w:spacing w:before="0" w:line="240" w:lineRule="auto"/>
        <w:textAlignment w:val="auto"/>
        <w:rPr>
          <w:rFonts w:ascii="思源黑体 CN Light" w:eastAsia="思源黑体 CN Light" w:hAnsi="思源黑体 CN Light" w:hint="eastAsia"/>
          <w:b/>
          <w:sz w:val="24"/>
          <w:szCs w:val="24"/>
        </w:rPr>
      </w:pPr>
      <w:r w:rsidRPr="00573906">
        <w:rPr>
          <w:rFonts w:ascii="思源黑体 CN Light" w:eastAsia="思源黑体 CN Light" w:hAnsi="思源黑体 CN Light" w:hint="eastAsia"/>
          <w:b/>
          <w:sz w:val="24"/>
          <w:szCs w:val="24"/>
        </w:rPr>
        <w:t>不作保证声明</w:t>
      </w:r>
    </w:p>
    <w:p w14:paraId="516ACB32" w14:textId="77777777" w:rsidR="00E276BF" w:rsidRPr="00573906" w:rsidRDefault="00E276BF">
      <w:pPr>
        <w:widowControl/>
        <w:adjustRightInd/>
        <w:spacing w:before="0" w:line="240" w:lineRule="auto"/>
        <w:textAlignment w:val="auto"/>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不对此文档中的任何内容作任何明示或暗示的陈述或保证，而且不对特定目的的</w:t>
      </w:r>
      <w:r w:rsidR="008D200E" w:rsidRPr="00573906">
        <w:rPr>
          <w:rFonts w:ascii="思源黑体 CN Light" w:eastAsia="思源黑体 CN Light" w:hAnsi="思源黑体 CN Light" w:hint="eastAsia"/>
          <w:sz w:val="24"/>
          <w:szCs w:val="24"/>
        </w:rPr>
        <w:t>适销性及适用性或者任何间接、特殊或连带的损失承担任何责任。</w:t>
      </w:r>
    </w:p>
    <w:p w14:paraId="090217D5" w14:textId="77777777" w:rsidR="008D200E" w:rsidRPr="00573906" w:rsidRDefault="008D200E">
      <w:pPr>
        <w:widowControl/>
        <w:adjustRightInd/>
        <w:spacing w:before="0" w:line="240" w:lineRule="auto"/>
        <w:textAlignment w:val="auto"/>
        <w:rPr>
          <w:rFonts w:ascii="思源黑体 CN Light" w:eastAsia="思源黑体 CN Light" w:hAnsi="思源黑体 CN Light" w:hint="eastAsia"/>
          <w:b/>
          <w:sz w:val="24"/>
          <w:szCs w:val="24"/>
        </w:rPr>
      </w:pPr>
      <w:r w:rsidRPr="00573906">
        <w:rPr>
          <w:rFonts w:ascii="思源黑体 CN Light" w:eastAsia="思源黑体 CN Light" w:hAnsi="思源黑体 CN Light" w:hint="eastAsia"/>
          <w:b/>
          <w:sz w:val="24"/>
          <w:szCs w:val="24"/>
        </w:rPr>
        <w:t>保密声明</w:t>
      </w:r>
    </w:p>
    <w:p w14:paraId="3058F19D" w14:textId="77777777" w:rsidR="008D200E" w:rsidRPr="00573906" w:rsidRDefault="008D200E">
      <w:pPr>
        <w:widowControl/>
        <w:adjustRightInd/>
        <w:spacing w:before="0" w:line="240" w:lineRule="auto"/>
        <w:textAlignment w:val="auto"/>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本文档（包含任何附件）包含的信息是保密信息。接收人了解其获得的本文档是保密的，除用于规定的目的外不得用于任何目的，也不得将本文档泄露给任何第三方。</w:t>
      </w:r>
    </w:p>
    <w:p w14:paraId="5F39E674" w14:textId="77777777" w:rsidR="00E276BF" w:rsidRPr="00573906" w:rsidRDefault="00E276BF">
      <w:pPr>
        <w:widowControl/>
        <w:adjustRightInd/>
        <w:spacing w:before="0" w:line="240" w:lineRule="auto"/>
        <w:textAlignment w:val="auto"/>
        <w:rPr>
          <w:rFonts w:ascii="思源黑体 CN Light" w:eastAsia="思源黑体 CN Light" w:hAnsi="思源黑体 CN Light" w:hint="eastAsia"/>
          <w:b/>
          <w:sz w:val="28"/>
          <w:szCs w:val="28"/>
        </w:rPr>
      </w:pPr>
      <w:r w:rsidRPr="00573906">
        <w:rPr>
          <w:rFonts w:ascii="思源黑体 CN Light" w:eastAsia="思源黑体 CN Light" w:hAnsi="思源黑体 CN Light"/>
          <w:b/>
          <w:sz w:val="28"/>
          <w:szCs w:val="28"/>
        </w:rPr>
        <w:br w:type="page"/>
      </w:r>
    </w:p>
    <w:p w14:paraId="4B4AE8DA" w14:textId="77777777" w:rsidR="00E276BF" w:rsidRPr="00573906" w:rsidRDefault="00E276BF">
      <w:pPr>
        <w:widowControl/>
        <w:adjustRightInd/>
        <w:spacing w:before="0" w:line="240" w:lineRule="auto"/>
        <w:textAlignment w:val="auto"/>
        <w:rPr>
          <w:rFonts w:ascii="思源黑体 CN Light" w:eastAsia="思源黑体 CN Light" w:hAnsi="思源黑体 CN Light" w:hint="eastAsia"/>
          <w:b/>
          <w:sz w:val="28"/>
          <w:szCs w:val="28"/>
        </w:rPr>
      </w:pPr>
    </w:p>
    <w:p w14:paraId="13D3BE94" w14:textId="77777777" w:rsidR="00114056" w:rsidRPr="00573906" w:rsidRDefault="00B03C97">
      <w:pPr>
        <w:jc w:val="center"/>
        <w:rPr>
          <w:rFonts w:ascii="思源黑体 CN Light" w:eastAsia="思源黑体 CN Light" w:hAnsi="思源黑体 CN Light" w:hint="eastAsia"/>
          <w:b/>
          <w:sz w:val="28"/>
          <w:szCs w:val="28"/>
        </w:rPr>
      </w:pPr>
      <w:r w:rsidRPr="00573906">
        <w:rPr>
          <w:rFonts w:ascii="思源黑体 CN Light" w:eastAsia="思源黑体 CN Light" w:hAnsi="思源黑体 CN Light" w:hint="eastAsia"/>
          <w:b/>
          <w:sz w:val="28"/>
          <w:szCs w:val="28"/>
        </w:rPr>
        <w:t>目 录</w:t>
      </w:r>
    </w:p>
    <w:p w14:paraId="615E2D83" w14:textId="5E2AE9FC" w:rsidR="00F809AE" w:rsidRDefault="00B03C97">
      <w:pPr>
        <w:pStyle w:val="TOC1"/>
        <w:tabs>
          <w:tab w:val="left" w:pos="1260"/>
          <w:tab w:val="right" w:leader="dot" w:pos="8302"/>
        </w:tabs>
        <w:rPr>
          <w:rFonts w:asciiTheme="minorHAnsi" w:eastAsiaTheme="minorEastAsia" w:hAnsiTheme="minorHAnsi" w:cstheme="minorBidi"/>
          <w:noProof/>
          <w:kern w:val="2"/>
          <w:szCs w:val="22"/>
          <w14:ligatures w14:val="standardContextual"/>
        </w:rPr>
      </w:pPr>
      <w:r w:rsidRPr="00573906">
        <w:rPr>
          <w:rFonts w:ascii="思源黑体 CN Light" w:eastAsia="思源黑体 CN Light" w:hAnsi="思源黑体 CN Light"/>
          <w:sz w:val="24"/>
          <w:szCs w:val="24"/>
        </w:rPr>
        <w:fldChar w:fldCharType="begin"/>
      </w:r>
      <w:r w:rsidRPr="00573906">
        <w:rPr>
          <w:rFonts w:ascii="思源黑体 CN Light" w:eastAsia="思源黑体 CN Light" w:hAnsi="思源黑体 CN Light"/>
          <w:sz w:val="24"/>
          <w:szCs w:val="24"/>
        </w:rPr>
        <w:instrText xml:space="preserve"> TOC \o "1-3" \h \z \u </w:instrText>
      </w:r>
      <w:r w:rsidRPr="00573906">
        <w:rPr>
          <w:rFonts w:ascii="思源黑体 CN Light" w:eastAsia="思源黑体 CN Light" w:hAnsi="思源黑体 CN Light"/>
          <w:sz w:val="24"/>
          <w:szCs w:val="24"/>
        </w:rPr>
        <w:fldChar w:fldCharType="separate"/>
      </w:r>
      <w:hyperlink w:anchor="_Toc177638927" w:history="1">
        <w:r w:rsidR="00F809AE" w:rsidRPr="004350E9">
          <w:rPr>
            <w:rStyle w:val="afff5"/>
            <w:rFonts w:ascii="思源黑体 CN Light" w:eastAsia="思源黑体 CN Light" w:hAnsi="思源黑体 CN Light" w:hint="eastAsia"/>
            <w:b/>
            <w:noProof/>
          </w:rPr>
          <w:t>第1章</w:t>
        </w:r>
        <w:r w:rsidR="00F809AE">
          <w:rPr>
            <w:rFonts w:asciiTheme="minorHAnsi" w:eastAsiaTheme="minorEastAsia" w:hAnsiTheme="minorHAnsi" w:cstheme="minorBidi" w:hint="eastAsia"/>
            <w:noProof/>
            <w:kern w:val="2"/>
            <w:szCs w:val="22"/>
            <w14:ligatures w14:val="standardContextual"/>
          </w:rPr>
          <w:tab/>
        </w:r>
        <w:r w:rsidR="00F809AE" w:rsidRPr="004350E9">
          <w:rPr>
            <w:rStyle w:val="afff5"/>
            <w:rFonts w:ascii="思源黑体 CN Light" w:eastAsia="思源黑体 CN Light" w:hAnsi="思源黑体 CN Light" w:hint="eastAsia"/>
            <w:noProof/>
          </w:rPr>
          <w:t>JJ-IB32I室内位标</w:t>
        </w:r>
        <w:r w:rsidR="00F809AE">
          <w:rPr>
            <w:rFonts w:hint="eastAsia"/>
            <w:noProof/>
            <w:webHidden/>
          </w:rPr>
          <w:tab/>
        </w:r>
        <w:r w:rsidR="00F809AE">
          <w:rPr>
            <w:rFonts w:hint="eastAsia"/>
            <w:noProof/>
            <w:webHidden/>
          </w:rPr>
          <w:fldChar w:fldCharType="begin"/>
        </w:r>
        <w:r w:rsidR="00F809AE">
          <w:rPr>
            <w:rFonts w:hint="eastAsia"/>
            <w:noProof/>
            <w:webHidden/>
          </w:rPr>
          <w:instrText xml:space="preserve"> </w:instrText>
        </w:r>
        <w:r w:rsidR="00F809AE">
          <w:rPr>
            <w:noProof/>
            <w:webHidden/>
          </w:rPr>
          <w:instrText>PAGEREF _Toc177638927 \h</w:instrText>
        </w:r>
        <w:r w:rsidR="00F809AE">
          <w:rPr>
            <w:rFonts w:hint="eastAsia"/>
            <w:noProof/>
            <w:webHidden/>
          </w:rPr>
          <w:instrText xml:space="preserve"> </w:instrText>
        </w:r>
        <w:r w:rsidR="00F809AE">
          <w:rPr>
            <w:rFonts w:hint="eastAsia"/>
            <w:noProof/>
            <w:webHidden/>
          </w:rPr>
        </w:r>
        <w:r w:rsidR="00F809AE">
          <w:rPr>
            <w:rFonts w:hint="eastAsia"/>
            <w:noProof/>
            <w:webHidden/>
          </w:rPr>
          <w:fldChar w:fldCharType="separate"/>
        </w:r>
        <w:r w:rsidR="00F809AE">
          <w:rPr>
            <w:noProof/>
            <w:webHidden/>
          </w:rPr>
          <w:t>4</w:t>
        </w:r>
        <w:r w:rsidR="00F809AE">
          <w:rPr>
            <w:rFonts w:hint="eastAsia"/>
            <w:noProof/>
            <w:webHidden/>
          </w:rPr>
          <w:fldChar w:fldCharType="end"/>
        </w:r>
      </w:hyperlink>
    </w:p>
    <w:p w14:paraId="7504E8A8" w14:textId="676B904E" w:rsidR="00F809AE" w:rsidRDefault="00F809AE">
      <w:pPr>
        <w:pStyle w:val="TOC2"/>
        <w:rPr>
          <w:rFonts w:asciiTheme="minorHAnsi" w:eastAsiaTheme="minorEastAsia" w:hAnsiTheme="minorHAnsi" w:cstheme="minorBidi"/>
          <w:noProof/>
          <w:kern w:val="2"/>
          <w:szCs w:val="22"/>
          <w14:ligatures w14:val="standardContextual"/>
        </w:rPr>
      </w:pPr>
      <w:hyperlink w:anchor="_Toc177638928" w:history="1">
        <w:r w:rsidRPr="004350E9">
          <w:rPr>
            <w:rStyle w:val="afff5"/>
            <w:rFonts w:ascii="思源黑体 CN Light" w:eastAsia="思源黑体 CN Light" w:hAnsi="思源黑体 CN Light" w:hint="eastAsia"/>
            <w:noProof/>
          </w:rPr>
          <w:t>1.1</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电气规格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85E6EB7" w14:textId="5C0D077F" w:rsidR="00F809AE" w:rsidRDefault="00F809AE">
      <w:pPr>
        <w:pStyle w:val="TOC2"/>
        <w:rPr>
          <w:rFonts w:asciiTheme="minorHAnsi" w:eastAsiaTheme="minorEastAsia" w:hAnsiTheme="minorHAnsi" w:cstheme="minorBidi"/>
          <w:noProof/>
          <w:kern w:val="2"/>
          <w:szCs w:val="22"/>
          <w14:ligatures w14:val="standardContextual"/>
        </w:rPr>
      </w:pPr>
      <w:hyperlink w:anchor="_Toc177638929" w:history="1">
        <w:r w:rsidRPr="004350E9">
          <w:rPr>
            <w:rStyle w:val="afff5"/>
            <w:rFonts w:ascii="思源黑体 CN Light" w:eastAsia="思源黑体 CN Light" w:hAnsi="思源黑体 CN Light" w:hint="eastAsia"/>
            <w:noProof/>
          </w:rPr>
          <w:t>1.2</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工作频率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39CA3BB9" w14:textId="227BC79C" w:rsidR="00F809AE" w:rsidRDefault="00F809AE">
      <w:pPr>
        <w:pStyle w:val="TOC2"/>
        <w:rPr>
          <w:rFonts w:asciiTheme="minorHAnsi" w:eastAsiaTheme="minorEastAsia" w:hAnsiTheme="minorHAnsi" w:cstheme="minorBidi"/>
          <w:noProof/>
          <w:kern w:val="2"/>
          <w:szCs w:val="22"/>
          <w14:ligatures w14:val="standardContextual"/>
        </w:rPr>
      </w:pPr>
      <w:hyperlink w:anchor="_Toc177638930" w:history="1">
        <w:r w:rsidRPr="004350E9">
          <w:rPr>
            <w:rStyle w:val="afff5"/>
            <w:rFonts w:ascii="思源黑体 CN Light" w:eastAsia="思源黑体 CN Light" w:hAnsi="思源黑体 CN Light" w:hint="eastAsia"/>
            <w:noProof/>
          </w:rPr>
          <w:t>1.3</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物理参数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1E61E87F" w14:textId="5342944C" w:rsidR="00F809AE" w:rsidRDefault="00F809AE">
      <w:pPr>
        <w:pStyle w:val="TOC2"/>
        <w:rPr>
          <w:rFonts w:asciiTheme="minorHAnsi" w:eastAsiaTheme="minorEastAsia" w:hAnsiTheme="minorHAnsi" w:cstheme="minorBidi"/>
          <w:noProof/>
          <w:kern w:val="2"/>
          <w:szCs w:val="22"/>
          <w14:ligatures w14:val="standardContextual"/>
        </w:rPr>
      </w:pPr>
      <w:hyperlink w:anchor="_Toc177638931" w:history="1">
        <w:r w:rsidRPr="004350E9">
          <w:rPr>
            <w:rStyle w:val="afff5"/>
            <w:rFonts w:ascii="思源黑体 CN Light" w:eastAsia="思源黑体 CN Light" w:hAnsi="思源黑体 CN Light" w:hint="eastAsia"/>
            <w:noProof/>
          </w:rPr>
          <w:t>1.4</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其他参数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2D212422" w14:textId="22B28A4A" w:rsidR="00F809AE" w:rsidRDefault="00F809AE">
      <w:pPr>
        <w:pStyle w:val="TOC2"/>
        <w:rPr>
          <w:rFonts w:asciiTheme="minorHAnsi" w:eastAsiaTheme="minorEastAsia" w:hAnsiTheme="minorHAnsi" w:cstheme="minorBidi"/>
          <w:noProof/>
          <w:kern w:val="2"/>
          <w:szCs w:val="22"/>
          <w14:ligatures w14:val="standardContextual"/>
        </w:rPr>
      </w:pPr>
      <w:hyperlink w:anchor="_Toc177638932" w:history="1">
        <w:r w:rsidRPr="004350E9">
          <w:rPr>
            <w:rStyle w:val="afff5"/>
            <w:rFonts w:ascii="思源黑体 CN Light" w:eastAsia="思源黑体 CN Light" w:hAnsi="思源黑体 CN Light" w:hint="eastAsia"/>
            <w:noProof/>
          </w:rPr>
          <w:t>1.5</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配置功能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6B73F794" w14:textId="0FB797ED" w:rsidR="00F809AE" w:rsidRDefault="00F809AE">
      <w:pPr>
        <w:pStyle w:val="TOC2"/>
        <w:rPr>
          <w:rFonts w:asciiTheme="minorHAnsi" w:eastAsiaTheme="minorEastAsia" w:hAnsiTheme="minorHAnsi" w:cstheme="minorBidi"/>
          <w:noProof/>
          <w:kern w:val="2"/>
          <w:szCs w:val="22"/>
          <w14:ligatures w14:val="standardContextual"/>
        </w:rPr>
      </w:pPr>
      <w:hyperlink w:anchor="_Toc177638933" w:history="1">
        <w:r w:rsidRPr="004350E9">
          <w:rPr>
            <w:rStyle w:val="afff5"/>
            <w:rFonts w:ascii="思源黑体 CN Light" w:eastAsia="思源黑体 CN Light" w:hAnsi="思源黑体 CN Light" w:hint="eastAsia"/>
            <w:noProof/>
          </w:rPr>
          <w:t>1.6</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产品图样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5AEDD0B1" w14:textId="1024558A" w:rsidR="00F809AE" w:rsidRDefault="00F809AE">
      <w:pPr>
        <w:pStyle w:val="TOC2"/>
        <w:rPr>
          <w:rFonts w:asciiTheme="minorHAnsi" w:eastAsiaTheme="minorEastAsia" w:hAnsiTheme="minorHAnsi" w:cstheme="minorBidi"/>
          <w:noProof/>
          <w:kern w:val="2"/>
          <w:szCs w:val="22"/>
          <w14:ligatures w14:val="standardContextual"/>
        </w:rPr>
      </w:pPr>
      <w:hyperlink w:anchor="_Toc177638934" w:history="1">
        <w:r w:rsidRPr="004350E9">
          <w:rPr>
            <w:rStyle w:val="afff5"/>
            <w:rFonts w:hint="eastAsia"/>
            <w:noProof/>
          </w:rPr>
          <w:t>1.7</w:t>
        </w:r>
        <w:r>
          <w:rPr>
            <w:rFonts w:asciiTheme="minorHAnsi" w:eastAsiaTheme="minorEastAsia" w:hAnsiTheme="minorHAnsi" w:cstheme="minorBidi" w:hint="eastAsia"/>
            <w:noProof/>
            <w:kern w:val="2"/>
            <w:szCs w:val="22"/>
            <w14:ligatures w14:val="standardContextual"/>
          </w:rPr>
          <w:tab/>
        </w:r>
        <w:r w:rsidRPr="004350E9">
          <w:rPr>
            <w:rStyle w:val="afff5"/>
            <w:rFonts w:hint="eastAsia"/>
            <w:noProof/>
          </w:rPr>
          <w:t>包装规格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706BEDBD" w14:textId="0499D594" w:rsidR="00F809AE" w:rsidRDefault="00F809AE">
      <w:pPr>
        <w:pStyle w:val="TOC1"/>
        <w:tabs>
          <w:tab w:val="left" w:pos="1260"/>
          <w:tab w:val="right" w:leader="dot" w:pos="8302"/>
        </w:tabs>
        <w:rPr>
          <w:rFonts w:asciiTheme="minorHAnsi" w:eastAsiaTheme="minorEastAsia" w:hAnsiTheme="minorHAnsi" w:cstheme="minorBidi"/>
          <w:noProof/>
          <w:kern w:val="2"/>
          <w:szCs w:val="22"/>
          <w14:ligatures w14:val="standardContextual"/>
        </w:rPr>
      </w:pPr>
      <w:hyperlink w:anchor="_Toc177638935" w:history="1">
        <w:r w:rsidRPr="004350E9">
          <w:rPr>
            <w:rStyle w:val="afff5"/>
            <w:rFonts w:ascii="思源黑体 CN Light" w:eastAsia="思源黑体 CN Light" w:hAnsi="思源黑体 CN Light" w:hint="eastAsia"/>
            <w:b/>
            <w:noProof/>
          </w:rPr>
          <w:t>第2章</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JJ-IB100防爆位标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778C6AE3" w14:textId="1804F185" w:rsidR="00F809AE" w:rsidRDefault="00F809AE">
      <w:pPr>
        <w:pStyle w:val="TOC2"/>
        <w:rPr>
          <w:rFonts w:asciiTheme="minorHAnsi" w:eastAsiaTheme="minorEastAsia" w:hAnsiTheme="minorHAnsi" w:cstheme="minorBidi"/>
          <w:noProof/>
          <w:kern w:val="2"/>
          <w:szCs w:val="22"/>
          <w14:ligatures w14:val="standardContextual"/>
        </w:rPr>
      </w:pPr>
      <w:hyperlink w:anchor="_Toc177638936" w:history="1">
        <w:r w:rsidRPr="004350E9">
          <w:rPr>
            <w:rStyle w:val="afff5"/>
            <w:rFonts w:ascii="思源黑体 CN Light" w:eastAsia="思源黑体 CN Light" w:hAnsi="思源黑体 CN Light" w:hint="eastAsia"/>
            <w:noProof/>
          </w:rPr>
          <w:t>2.1</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电气规格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60ED70C9" w14:textId="3EF7A810" w:rsidR="00F809AE" w:rsidRDefault="00F809AE">
      <w:pPr>
        <w:pStyle w:val="TOC2"/>
        <w:rPr>
          <w:rFonts w:asciiTheme="minorHAnsi" w:eastAsiaTheme="minorEastAsia" w:hAnsiTheme="minorHAnsi" w:cstheme="minorBidi"/>
          <w:noProof/>
          <w:kern w:val="2"/>
          <w:szCs w:val="22"/>
          <w14:ligatures w14:val="standardContextual"/>
        </w:rPr>
      </w:pPr>
      <w:hyperlink w:anchor="_Toc177638937" w:history="1">
        <w:r w:rsidRPr="004350E9">
          <w:rPr>
            <w:rStyle w:val="afff5"/>
            <w:rFonts w:ascii="思源黑体 CN Light" w:eastAsia="思源黑体 CN Light" w:hAnsi="思源黑体 CN Light" w:hint="eastAsia"/>
            <w:noProof/>
          </w:rPr>
          <w:t>2.2</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工作频率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100CC5A2" w14:textId="552EAEEF" w:rsidR="00F809AE" w:rsidRDefault="00F809AE">
      <w:pPr>
        <w:pStyle w:val="TOC2"/>
        <w:rPr>
          <w:rFonts w:asciiTheme="minorHAnsi" w:eastAsiaTheme="minorEastAsia" w:hAnsiTheme="minorHAnsi" w:cstheme="minorBidi"/>
          <w:noProof/>
          <w:kern w:val="2"/>
          <w:szCs w:val="22"/>
          <w14:ligatures w14:val="standardContextual"/>
        </w:rPr>
      </w:pPr>
      <w:hyperlink w:anchor="_Toc177638938" w:history="1">
        <w:r w:rsidRPr="004350E9">
          <w:rPr>
            <w:rStyle w:val="afff5"/>
            <w:rFonts w:ascii="思源黑体 CN Light" w:eastAsia="思源黑体 CN Light" w:hAnsi="思源黑体 CN Light" w:hint="eastAsia"/>
            <w:noProof/>
          </w:rPr>
          <w:t>2.3</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物理参数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55069FEE" w14:textId="59994010" w:rsidR="00F809AE" w:rsidRDefault="00F809AE">
      <w:pPr>
        <w:pStyle w:val="TOC2"/>
        <w:rPr>
          <w:rFonts w:asciiTheme="minorHAnsi" w:eastAsiaTheme="minorEastAsia" w:hAnsiTheme="minorHAnsi" w:cstheme="minorBidi"/>
          <w:noProof/>
          <w:kern w:val="2"/>
          <w:szCs w:val="22"/>
          <w14:ligatures w14:val="standardContextual"/>
        </w:rPr>
      </w:pPr>
      <w:hyperlink w:anchor="_Toc177638939" w:history="1">
        <w:r w:rsidRPr="004350E9">
          <w:rPr>
            <w:rStyle w:val="afff5"/>
            <w:rFonts w:ascii="思源黑体 CN Light" w:eastAsia="思源黑体 CN Light" w:hAnsi="思源黑体 CN Light" w:hint="eastAsia"/>
            <w:noProof/>
          </w:rPr>
          <w:t>2.4</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其他参数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A32639F" w14:textId="5A882EFE" w:rsidR="00F809AE" w:rsidRDefault="00F809AE">
      <w:pPr>
        <w:pStyle w:val="TOC2"/>
        <w:rPr>
          <w:rFonts w:asciiTheme="minorHAnsi" w:eastAsiaTheme="minorEastAsia" w:hAnsiTheme="minorHAnsi" w:cstheme="minorBidi"/>
          <w:noProof/>
          <w:kern w:val="2"/>
          <w:szCs w:val="22"/>
          <w14:ligatures w14:val="standardContextual"/>
        </w:rPr>
      </w:pPr>
      <w:hyperlink w:anchor="_Toc177638940" w:history="1">
        <w:r w:rsidRPr="004350E9">
          <w:rPr>
            <w:rStyle w:val="afff5"/>
            <w:rFonts w:ascii="思源黑体 CN Light" w:eastAsia="思源黑体 CN Light" w:hAnsi="思源黑体 CN Light" w:hint="eastAsia"/>
            <w:noProof/>
          </w:rPr>
          <w:t>2.5</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配置功能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7A24B5C2" w14:textId="597DC886" w:rsidR="00F809AE" w:rsidRDefault="00F809AE">
      <w:pPr>
        <w:pStyle w:val="TOC2"/>
        <w:rPr>
          <w:rFonts w:asciiTheme="minorHAnsi" w:eastAsiaTheme="minorEastAsia" w:hAnsiTheme="minorHAnsi" w:cstheme="minorBidi"/>
          <w:noProof/>
          <w:kern w:val="2"/>
          <w:szCs w:val="22"/>
          <w14:ligatures w14:val="standardContextual"/>
        </w:rPr>
      </w:pPr>
      <w:hyperlink w:anchor="_Toc177638941" w:history="1">
        <w:r w:rsidRPr="004350E9">
          <w:rPr>
            <w:rStyle w:val="afff5"/>
            <w:rFonts w:ascii="思源黑体 CN Light" w:eastAsia="思源黑体 CN Light" w:hAnsi="思源黑体 CN Light" w:hint="eastAsia"/>
            <w:noProof/>
          </w:rPr>
          <w:t>2.6</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产品图片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6D5DBC00" w14:textId="4694FC87" w:rsidR="00F809AE" w:rsidRDefault="00F809AE">
      <w:pPr>
        <w:pStyle w:val="TOC2"/>
        <w:rPr>
          <w:rFonts w:asciiTheme="minorHAnsi" w:eastAsiaTheme="minorEastAsia" w:hAnsiTheme="minorHAnsi" w:cstheme="minorBidi"/>
          <w:noProof/>
          <w:kern w:val="2"/>
          <w:szCs w:val="22"/>
          <w14:ligatures w14:val="standardContextual"/>
        </w:rPr>
      </w:pPr>
      <w:hyperlink w:anchor="_Toc177638942" w:history="1">
        <w:r w:rsidRPr="004350E9">
          <w:rPr>
            <w:rStyle w:val="afff5"/>
            <w:rFonts w:hint="eastAsia"/>
            <w:noProof/>
          </w:rPr>
          <w:t>2.7</w:t>
        </w:r>
        <w:r>
          <w:rPr>
            <w:rFonts w:asciiTheme="minorHAnsi" w:eastAsiaTheme="minorEastAsia" w:hAnsiTheme="minorHAnsi" w:cstheme="minorBidi" w:hint="eastAsia"/>
            <w:noProof/>
            <w:kern w:val="2"/>
            <w:szCs w:val="22"/>
            <w14:ligatures w14:val="standardContextual"/>
          </w:rPr>
          <w:tab/>
        </w:r>
        <w:r w:rsidRPr="004350E9">
          <w:rPr>
            <w:rStyle w:val="afff5"/>
            <w:rFonts w:hint="eastAsia"/>
            <w:noProof/>
          </w:rPr>
          <w:t>包装规格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400234D3" w14:textId="3AA75C5F" w:rsidR="00F809AE" w:rsidRDefault="00F809AE">
      <w:pPr>
        <w:pStyle w:val="TOC1"/>
        <w:tabs>
          <w:tab w:val="left" w:pos="1260"/>
          <w:tab w:val="right" w:leader="dot" w:pos="8302"/>
        </w:tabs>
        <w:rPr>
          <w:rFonts w:asciiTheme="minorHAnsi" w:eastAsiaTheme="minorEastAsia" w:hAnsiTheme="minorHAnsi" w:cstheme="minorBidi"/>
          <w:noProof/>
          <w:kern w:val="2"/>
          <w:szCs w:val="22"/>
          <w14:ligatures w14:val="standardContextual"/>
        </w:rPr>
      </w:pPr>
      <w:hyperlink w:anchor="_Toc177638943" w:history="1">
        <w:r w:rsidRPr="004350E9">
          <w:rPr>
            <w:rStyle w:val="afff5"/>
            <w:rFonts w:hint="eastAsia"/>
            <w:b/>
            <w:noProof/>
          </w:rPr>
          <w:t>第</w:t>
        </w:r>
        <w:r w:rsidRPr="004350E9">
          <w:rPr>
            <w:rStyle w:val="afff5"/>
            <w:rFonts w:hint="eastAsia"/>
            <w:b/>
            <w:noProof/>
          </w:rPr>
          <w:t>3</w:t>
        </w:r>
        <w:r w:rsidRPr="004350E9">
          <w:rPr>
            <w:rStyle w:val="afff5"/>
            <w:rFonts w:hint="eastAsia"/>
            <w:b/>
            <w:noProof/>
          </w:rPr>
          <w:t>章</w:t>
        </w:r>
        <w:r>
          <w:rPr>
            <w:rFonts w:asciiTheme="minorHAnsi" w:eastAsiaTheme="minorEastAsia" w:hAnsiTheme="minorHAnsi" w:cstheme="minorBidi" w:hint="eastAsia"/>
            <w:noProof/>
            <w:kern w:val="2"/>
            <w:szCs w:val="22"/>
            <w14:ligatures w14:val="standardContextual"/>
          </w:rPr>
          <w:tab/>
        </w:r>
        <w:r w:rsidRPr="004350E9">
          <w:rPr>
            <w:rStyle w:val="afff5"/>
            <w:rFonts w:hint="eastAsia"/>
            <w:noProof/>
          </w:rPr>
          <w:t>JJ-IB32W</w:t>
        </w:r>
        <w:r w:rsidRPr="004350E9">
          <w:rPr>
            <w:rStyle w:val="afff5"/>
            <w:rFonts w:hint="eastAsia"/>
            <w:noProof/>
          </w:rPr>
          <w:t>腕表</w:t>
        </w:r>
        <w:r w:rsidRPr="004350E9">
          <w:rPr>
            <w:rStyle w:val="afff5"/>
            <w:rFonts w:hint="eastAsia"/>
            <w:noProof/>
          </w:rPr>
          <w:t>iBeacon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2FB160FD" w14:textId="7394A6B7" w:rsidR="00F809AE" w:rsidRDefault="00F809AE">
      <w:pPr>
        <w:pStyle w:val="TOC2"/>
        <w:rPr>
          <w:rFonts w:asciiTheme="minorHAnsi" w:eastAsiaTheme="minorEastAsia" w:hAnsiTheme="minorHAnsi" w:cstheme="minorBidi"/>
          <w:noProof/>
          <w:kern w:val="2"/>
          <w:szCs w:val="22"/>
          <w14:ligatures w14:val="standardContextual"/>
        </w:rPr>
      </w:pPr>
      <w:hyperlink w:anchor="_Toc177638944" w:history="1">
        <w:r w:rsidRPr="004350E9">
          <w:rPr>
            <w:rStyle w:val="afff5"/>
            <w:rFonts w:ascii="思源黑体 CN Light" w:eastAsia="思源黑体 CN Light" w:hAnsi="思源黑体 CN Light" w:hint="eastAsia"/>
            <w:noProof/>
          </w:rPr>
          <w:t>3.1</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电气规格</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42E297B0" w14:textId="716E5228" w:rsidR="00F809AE" w:rsidRDefault="00F809AE">
      <w:pPr>
        <w:pStyle w:val="TOC2"/>
        <w:rPr>
          <w:rFonts w:asciiTheme="minorHAnsi" w:eastAsiaTheme="minorEastAsia" w:hAnsiTheme="minorHAnsi" w:cstheme="minorBidi"/>
          <w:noProof/>
          <w:kern w:val="2"/>
          <w:szCs w:val="22"/>
          <w14:ligatures w14:val="standardContextual"/>
        </w:rPr>
      </w:pPr>
      <w:hyperlink w:anchor="_Toc177638945" w:history="1">
        <w:r w:rsidRPr="004350E9">
          <w:rPr>
            <w:rStyle w:val="afff5"/>
            <w:rFonts w:ascii="思源黑体 CN Light" w:eastAsia="思源黑体 CN Light" w:hAnsi="思源黑体 CN Light" w:hint="eastAsia"/>
            <w:noProof/>
          </w:rPr>
          <w:t>3.2</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工作频率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09E2033F" w14:textId="49A641C2" w:rsidR="00F809AE" w:rsidRDefault="00F809AE">
      <w:pPr>
        <w:pStyle w:val="TOC2"/>
        <w:rPr>
          <w:rFonts w:asciiTheme="minorHAnsi" w:eastAsiaTheme="minorEastAsia" w:hAnsiTheme="minorHAnsi" w:cstheme="minorBidi"/>
          <w:noProof/>
          <w:kern w:val="2"/>
          <w:szCs w:val="22"/>
          <w14:ligatures w14:val="standardContextual"/>
        </w:rPr>
      </w:pPr>
      <w:hyperlink w:anchor="_Toc177638946" w:history="1">
        <w:r w:rsidRPr="004350E9">
          <w:rPr>
            <w:rStyle w:val="afff5"/>
            <w:rFonts w:ascii="思源黑体 CN Light" w:eastAsia="思源黑体 CN Light" w:hAnsi="思源黑体 CN Light" w:hint="eastAsia"/>
            <w:noProof/>
          </w:rPr>
          <w:t>3.3</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物理参数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3EA3463A" w14:textId="45783877" w:rsidR="00F809AE" w:rsidRDefault="00F809AE">
      <w:pPr>
        <w:pStyle w:val="TOC2"/>
        <w:rPr>
          <w:rFonts w:asciiTheme="minorHAnsi" w:eastAsiaTheme="minorEastAsia" w:hAnsiTheme="minorHAnsi" w:cstheme="minorBidi"/>
          <w:noProof/>
          <w:kern w:val="2"/>
          <w:szCs w:val="22"/>
          <w14:ligatures w14:val="standardContextual"/>
        </w:rPr>
      </w:pPr>
      <w:hyperlink w:anchor="_Toc177638947" w:history="1">
        <w:r w:rsidRPr="004350E9">
          <w:rPr>
            <w:rStyle w:val="afff5"/>
            <w:rFonts w:ascii="思源黑体 CN Light" w:eastAsia="思源黑体 CN Light" w:hAnsi="思源黑体 CN Light" w:hint="eastAsia"/>
            <w:noProof/>
          </w:rPr>
          <w:t>3.4</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其他参数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12</w:t>
        </w:r>
        <w:r>
          <w:rPr>
            <w:rFonts w:hint="eastAsia"/>
            <w:noProof/>
            <w:webHidden/>
          </w:rPr>
          <w:fldChar w:fldCharType="end"/>
        </w:r>
      </w:hyperlink>
    </w:p>
    <w:p w14:paraId="18C9FDB5" w14:textId="54B01CF8" w:rsidR="00F809AE" w:rsidRDefault="00F809AE">
      <w:pPr>
        <w:pStyle w:val="TOC2"/>
        <w:rPr>
          <w:rFonts w:asciiTheme="minorHAnsi" w:eastAsiaTheme="minorEastAsia" w:hAnsiTheme="minorHAnsi" w:cstheme="minorBidi"/>
          <w:noProof/>
          <w:kern w:val="2"/>
          <w:szCs w:val="22"/>
          <w14:ligatures w14:val="standardContextual"/>
        </w:rPr>
      </w:pPr>
      <w:hyperlink w:anchor="_Toc177638948" w:history="1">
        <w:r w:rsidRPr="004350E9">
          <w:rPr>
            <w:rStyle w:val="afff5"/>
            <w:rFonts w:ascii="思源黑体 CN Light" w:eastAsia="思源黑体 CN Light" w:hAnsi="思源黑体 CN Light" w:hint="eastAsia"/>
            <w:noProof/>
          </w:rPr>
          <w:t>3.5</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配置功能</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13</w:t>
        </w:r>
        <w:r>
          <w:rPr>
            <w:rFonts w:hint="eastAsia"/>
            <w:noProof/>
            <w:webHidden/>
          </w:rPr>
          <w:fldChar w:fldCharType="end"/>
        </w:r>
      </w:hyperlink>
    </w:p>
    <w:p w14:paraId="1816CC0B" w14:textId="6348923E" w:rsidR="00F809AE" w:rsidRDefault="00F809AE">
      <w:pPr>
        <w:pStyle w:val="TOC2"/>
        <w:rPr>
          <w:rFonts w:asciiTheme="minorHAnsi" w:eastAsiaTheme="minorEastAsia" w:hAnsiTheme="minorHAnsi" w:cstheme="minorBidi"/>
          <w:noProof/>
          <w:kern w:val="2"/>
          <w:szCs w:val="22"/>
          <w14:ligatures w14:val="standardContextual"/>
        </w:rPr>
      </w:pPr>
      <w:hyperlink w:anchor="_Toc177638949" w:history="1">
        <w:r w:rsidRPr="004350E9">
          <w:rPr>
            <w:rStyle w:val="afff5"/>
            <w:rFonts w:ascii="思源黑体 CN Light" w:eastAsia="思源黑体 CN Light" w:hAnsi="思源黑体 CN Light" w:hint="eastAsia"/>
            <w:noProof/>
          </w:rPr>
          <w:t>3.6</w:t>
        </w:r>
        <w:r>
          <w:rPr>
            <w:rFonts w:asciiTheme="minorHAnsi" w:eastAsiaTheme="minorEastAsia" w:hAnsiTheme="minorHAnsi" w:cstheme="minorBidi" w:hint="eastAsia"/>
            <w:noProof/>
            <w:kern w:val="2"/>
            <w:szCs w:val="22"/>
            <w14:ligatures w14:val="standardContextual"/>
          </w:rPr>
          <w:tab/>
        </w:r>
        <w:r w:rsidRPr="004350E9">
          <w:rPr>
            <w:rStyle w:val="afff5"/>
            <w:rFonts w:ascii="思源黑体 CN Light" w:eastAsia="思源黑体 CN Light" w:hAnsi="思源黑体 CN Light" w:hint="eastAsia"/>
            <w:noProof/>
          </w:rPr>
          <w:t>产品图片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_Toc177638949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14</w:t>
        </w:r>
        <w:r>
          <w:rPr>
            <w:rFonts w:hint="eastAsia"/>
            <w:noProof/>
            <w:webHidden/>
          </w:rPr>
          <w:fldChar w:fldCharType="end"/>
        </w:r>
      </w:hyperlink>
    </w:p>
    <w:p w14:paraId="354467FC" w14:textId="3D9E79D1" w:rsidR="00114056" w:rsidRPr="00573906" w:rsidRDefault="00B03C97">
      <w:pPr>
        <w:rPr>
          <w:rFonts w:ascii="思源黑体 CN Light" w:eastAsia="思源黑体 CN Light" w:hAnsi="思源黑体 CN Light" w:hint="eastAsia"/>
        </w:rPr>
      </w:pPr>
      <w:r w:rsidRPr="00573906">
        <w:rPr>
          <w:rFonts w:ascii="思源黑体 CN Light" w:eastAsia="思源黑体 CN Light" w:hAnsi="思源黑体 CN Light"/>
          <w:sz w:val="24"/>
          <w:szCs w:val="24"/>
        </w:rPr>
        <w:fldChar w:fldCharType="end"/>
      </w:r>
    </w:p>
    <w:p w14:paraId="1C56101B" w14:textId="77777777" w:rsidR="00114056" w:rsidRPr="00573906" w:rsidRDefault="00114056">
      <w:pPr>
        <w:pStyle w:val="1"/>
        <w:numPr>
          <w:ilvl w:val="0"/>
          <w:numId w:val="0"/>
        </w:numPr>
        <w:jc w:val="left"/>
        <w:rPr>
          <w:rFonts w:ascii="思源黑体 CN Light" w:eastAsia="思源黑体 CN Light" w:hAnsi="思源黑体 CN Light" w:hint="eastAsia"/>
          <w:snapToGrid w:val="0"/>
        </w:rPr>
        <w:sectPr w:rsidR="00114056" w:rsidRPr="00573906">
          <w:headerReference w:type="default" r:id="rId14"/>
          <w:footerReference w:type="default" r:id="rId15"/>
          <w:footerReference w:type="first" r:id="rId16"/>
          <w:pgSz w:w="11906" w:h="16838"/>
          <w:pgMar w:top="1440" w:right="1797" w:bottom="1440" w:left="1797" w:header="851" w:footer="992" w:gutter="0"/>
          <w:pgBorders w:offsetFrom="page">
            <w:bottom w:val="single" w:sz="4" w:space="24" w:color="auto"/>
          </w:pgBorders>
          <w:pgNumType w:fmt="upperRoman" w:start="1"/>
          <w:cols w:space="425"/>
          <w:docGrid w:type="lines" w:linePitch="312"/>
        </w:sectPr>
      </w:pPr>
    </w:p>
    <w:p w14:paraId="4316CD2A" w14:textId="69EE6C18" w:rsidR="00CE7EBC" w:rsidRPr="00573906" w:rsidRDefault="00CE7EBC" w:rsidP="00CE7EBC">
      <w:pPr>
        <w:pStyle w:val="1"/>
        <w:jc w:val="left"/>
        <w:rPr>
          <w:rFonts w:ascii="思源黑体 CN Light" w:eastAsia="思源黑体 CN Light" w:hAnsi="思源黑体 CN Light" w:hint="eastAsia"/>
        </w:rPr>
      </w:pPr>
      <w:bookmarkStart w:id="0" w:name="_Toc208857499"/>
      <w:bookmarkStart w:id="1" w:name="_Toc208857498"/>
      <w:bookmarkStart w:id="2" w:name="_Toc177638927"/>
      <w:bookmarkEnd w:id="0"/>
      <w:bookmarkEnd w:id="1"/>
      <w:r w:rsidRPr="00573906">
        <w:rPr>
          <w:rFonts w:ascii="思源黑体 CN Light" w:eastAsia="思源黑体 CN Light" w:hAnsi="思源黑体 CN Light" w:hint="eastAsia"/>
        </w:rPr>
        <w:lastRenderedPageBreak/>
        <w:t>J</w:t>
      </w:r>
      <w:r w:rsidRPr="00573906">
        <w:rPr>
          <w:rFonts w:ascii="思源黑体 CN Light" w:eastAsia="思源黑体 CN Light" w:hAnsi="思源黑体 CN Light"/>
        </w:rPr>
        <w:t>J-IB32I</w:t>
      </w:r>
      <w:r w:rsidRPr="00573906">
        <w:rPr>
          <w:rFonts w:ascii="思源黑体 CN Light" w:eastAsia="思源黑体 CN Light" w:hAnsi="思源黑体 CN Light" w:hint="eastAsia"/>
        </w:rPr>
        <w:t>室内位标</w:t>
      </w:r>
      <w:bookmarkEnd w:id="2"/>
    </w:p>
    <w:p w14:paraId="2CB4A251" w14:textId="1F560BFE" w:rsidR="008D200E" w:rsidRPr="00573906" w:rsidRDefault="008D200E">
      <w:pPr>
        <w:pStyle w:val="20"/>
        <w:spacing w:after="120"/>
        <w:rPr>
          <w:rFonts w:ascii="思源黑体 CN Light" w:eastAsia="思源黑体 CN Light" w:hAnsi="思源黑体 CN Light" w:hint="eastAsia"/>
        </w:rPr>
      </w:pPr>
      <w:bookmarkStart w:id="3" w:name="_Toc177638928"/>
      <w:r w:rsidRPr="00573906">
        <w:rPr>
          <w:rFonts w:ascii="思源黑体 CN Light" w:eastAsia="思源黑体 CN Light" w:hAnsi="思源黑体 CN Light" w:hint="eastAsia"/>
        </w:rPr>
        <w:t>电气规格</w:t>
      </w:r>
      <w:bookmarkEnd w:id="3"/>
    </w:p>
    <w:tbl>
      <w:tblPr>
        <w:tblStyle w:val="afff7"/>
        <w:tblW w:w="0" w:type="auto"/>
        <w:tblLook w:val="04A0" w:firstRow="1" w:lastRow="0" w:firstColumn="1" w:lastColumn="0" w:noHBand="0" w:noVBand="1"/>
      </w:tblPr>
      <w:tblGrid>
        <w:gridCol w:w="1696"/>
        <w:gridCol w:w="6607"/>
      </w:tblGrid>
      <w:tr w:rsidR="008D200E" w:rsidRPr="00573906" w14:paraId="1087A388" w14:textId="77777777" w:rsidTr="008D200E">
        <w:tc>
          <w:tcPr>
            <w:tcW w:w="1696" w:type="dxa"/>
          </w:tcPr>
          <w:p w14:paraId="28C3D458" w14:textId="50EC9FB1" w:rsidR="008D200E" w:rsidRPr="00573906" w:rsidRDefault="00607090"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电池容量</w:t>
            </w:r>
          </w:p>
        </w:tc>
        <w:tc>
          <w:tcPr>
            <w:tcW w:w="6607" w:type="dxa"/>
          </w:tcPr>
          <w:p w14:paraId="7BB6026A" w14:textId="29BC2ABA" w:rsidR="008D200E" w:rsidRPr="00573906" w:rsidRDefault="00607090"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2</w:t>
            </w:r>
            <w:r w:rsidR="00536FB6" w:rsidRPr="00573906">
              <w:rPr>
                <w:rFonts w:ascii="思源黑体 CN Light" w:eastAsia="思源黑体 CN Light" w:hAnsi="思源黑体 CN Light" w:hint="eastAsia"/>
              </w:rPr>
              <w:t>4</w:t>
            </w:r>
            <w:r w:rsidRPr="00573906">
              <w:rPr>
                <w:rFonts w:ascii="思源黑体 CN Light" w:eastAsia="思源黑体 CN Light" w:hAnsi="思源黑体 CN Light" w:hint="eastAsia"/>
              </w:rPr>
              <w:t>00mAh</w:t>
            </w:r>
          </w:p>
        </w:tc>
      </w:tr>
      <w:tr w:rsidR="00607090" w:rsidRPr="00573906" w14:paraId="0E9D4820" w14:textId="77777777" w:rsidTr="008D200E">
        <w:tc>
          <w:tcPr>
            <w:tcW w:w="1696" w:type="dxa"/>
          </w:tcPr>
          <w:p w14:paraId="277FB127" w14:textId="4B257AB2" w:rsidR="00607090" w:rsidRPr="00573906" w:rsidRDefault="00607090"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峰值电流</w:t>
            </w:r>
          </w:p>
        </w:tc>
        <w:tc>
          <w:tcPr>
            <w:tcW w:w="6607" w:type="dxa"/>
          </w:tcPr>
          <w:p w14:paraId="68BBFB1C" w14:textId="7C9E6878" w:rsidR="00607090" w:rsidRPr="00573906" w:rsidRDefault="00FA5800" w:rsidP="008D200E">
            <w:pPr>
              <w:rPr>
                <w:rFonts w:ascii="思源黑体 CN Light" w:eastAsia="思源黑体 CN Light" w:hAnsi="思源黑体 CN Light" w:hint="eastAsia"/>
              </w:rPr>
            </w:pPr>
            <w:r w:rsidRPr="00573906">
              <w:rPr>
                <w:rFonts w:ascii="思源黑体 CN Light" w:eastAsia="思源黑体 CN Light" w:hAnsi="思源黑体 CN Light"/>
              </w:rPr>
              <w:t>5.5mA</w:t>
            </w:r>
          </w:p>
        </w:tc>
      </w:tr>
      <w:tr w:rsidR="00607090" w:rsidRPr="00573906" w14:paraId="7DFD8E24" w14:textId="77777777" w:rsidTr="008D200E">
        <w:tc>
          <w:tcPr>
            <w:tcW w:w="1696" w:type="dxa"/>
          </w:tcPr>
          <w:p w14:paraId="42E4BD21" w14:textId="2931D584" w:rsidR="00607090" w:rsidRPr="00573906" w:rsidRDefault="00607090"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休眠功耗</w:t>
            </w:r>
          </w:p>
        </w:tc>
        <w:tc>
          <w:tcPr>
            <w:tcW w:w="6607" w:type="dxa"/>
          </w:tcPr>
          <w:p w14:paraId="5C387C18" w14:textId="01B62132" w:rsidR="00607090" w:rsidRPr="00573906" w:rsidRDefault="00607090"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&lt;</w:t>
            </w:r>
            <w:r w:rsidRPr="00573906">
              <w:rPr>
                <w:rFonts w:ascii="思源黑体 CN Light" w:eastAsia="思源黑体 CN Light" w:hAnsi="思源黑体 CN Light"/>
              </w:rPr>
              <w:t>1uA</w:t>
            </w:r>
          </w:p>
        </w:tc>
      </w:tr>
      <w:tr w:rsidR="00607090" w:rsidRPr="00573906" w14:paraId="2E686D4D" w14:textId="77777777" w:rsidTr="008D200E">
        <w:tc>
          <w:tcPr>
            <w:tcW w:w="1696" w:type="dxa"/>
          </w:tcPr>
          <w:p w14:paraId="2B3EE63C" w14:textId="787633A6" w:rsidR="00607090" w:rsidRPr="00573906" w:rsidRDefault="00607090"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平均功耗</w:t>
            </w:r>
          </w:p>
        </w:tc>
        <w:tc>
          <w:tcPr>
            <w:tcW w:w="6607" w:type="dxa"/>
          </w:tcPr>
          <w:p w14:paraId="27136723" w14:textId="018D880A" w:rsidR="00607090" w:rsidRPr="00573906" w:rsidRDefault="00607090"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&lt;</w:t>
            </w:r>
            <w:r w:rsidRPr="00573906">
              <w:rPr>
                <w:rFonts w:ascii="思源黑体 CN Light" w:eastAsia="思源黑体 CN Light" w:hAnsi="思源黑体 CN Light"/>
              </w:rPr>
              <w:t>30uA</w:t>
            </w:r>
            <w:r w:rsidR="00A719E4" w:rsidRPr="00573906">
              <w:rPr>
                <w:rFonts w:ascii="思源黑体 CN Light" w:eastAsia="思源黑体 CN Light" w:hAnsi="思源黑体 CN Light" w:hint="eastAsia"/>
              </w:rPr>
              <w:t>*</w:t>
            </w:r>
          </w:p>
        </w:tc>
      </w:tr>
      <w:tr w:rsidR="008D200E" w:rsidRPr="00573906" w14:paraId="7F8F6466" w14:textId="77777777" w:rsidTr="008D200E">
        <w:tc>
          <w:tcPr>
            <w:tcW w:w="1696" w:type="dxa"/>
          </w:tcPr>
          <w:p w14:paraId="34282AA6" w14:textId="77777777" w:rsidR="008D200E" w:rsidRPr="00573906" w:rsidRDefault="008D200E"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工作温度</w:t>
            </w:r>
          </w:p>
        </w:tc>
        <w:tc>
          <w:tcPr>
            <w:tcW w:w="6607" w:type="dxa"/>
          </w:tcPr>
          <w:p w14:paraId="03F8EC56" w14:textId="77777777" w:rsidR="008D200E" w:rsidRPr="00573906" w:rsidRDefault="008D200E"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w:t>
            </w:r>
            <w:r w:rsidRPr="00573906">
              <w:rPr>
                <w:rFonts w:ascii="思源黑体 CN Light" w:eastAsia="思源黑体 CN Light" w:hAnsi="思源黑体 CN Light"/>
              </w:rPr>
              <w:t>20</w:t>
            </w:r>
            <w:r w:rsidRPr="00573906">
              <w:rPr>
                <w:rFonts w:ascii="思源黑体 CN Light" w:eastAsia="思源黑体 CN Light" w:hAnsi="思源黑体 CN Light" w:cs="宋体" w:hint="eastAsia"/>
              </w:rPr>
              <w:t>℃—6</w:t>
            </w:r>
            <w:r w:rsidRPr="00573906">
              <w:rPr>
                <w:rFonts w:ascii="思源黑体 CN Light" w:eastAsia="思源黑体 CN Light" w:hAnsi="思源黑体 CN Light" w:cs="宋体"/>
              </w:rPr>
              <w:t>0</w:t>
            </w:r>
            <w:r w:rsidRPr="00573906">
              <w:rPr>
                <w:rFonts w:ascii="思源黑体 CN Light" w:eastAsia="思源黑体 CN Light" w:hAnsi="思源黑体 CN Light" w:cs="宋体" w:hint="eastAsia"/>
              </w:rPr>
              <w:t>℃</w:t>
            </w:r>
          </w:p>
        </w:tc>
      </w:tr>
      <w:tr w:rsidR="008D200E" w:rsidRPr="00573906" w14:paraId="24A148CA" w14:textId="77777777" w:rsidTr="008D200E">
        <w:tc>
          <w:tcPr>
            <w:tcW w:w="1696" w:type="dxa"/>
          </w:tcPr>
          <w:p w14:paraId="3B0B8FFF" w14:textId="77777777" w:rsidR="008D200E" w:rsidRPr="00573906" w:rsidRDefault="008D200E"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工作湿度</w:t>
            </w:r>
          </w:p>
        </w:tc>
        <w:tc>
          <w:tcPr>
            <w:tcW w:w="6607" w:type="dxa"/>
          </w:tcPr>
          <w:p w14:paraId="459FF5B0" w14:textId="77777777" w:rsidR="008D200E" w:rsidRPr="00573906" w:rsidRDefault="008D200E"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0-</w:t>
            </w:r>
            <w:r w:rsidRPr="00573906">
              <w:rPr>
                <w:rFonts w:ascii="思源黑体 CN Light" w:eastAsia="思源黑体 CN Light" w:hAnsi="思源黑体 CN Light"/>
              </w:rPr>
              <w:t>95</w:t>
            </w:r>
            <w:r w:rsidRPr="00573906">
              <w:rPr>
                <w:rFonts w:ascii="思源黑体 CN Light" w:eastAsia="思源黑体 CN Light" w:hAnsi="思源黑体 CN Light" w:hint="eastAsia"/>
              </w:rPr>
              <w:t>%，无凝露</w:t>
            </w:r>
          </w:p>
        </w:tc>
      </w:tr>
    </w:tbl>
    <w:p w14:paraId="5A723DC8" w14:textId="35D552F1" w:rsidR="008D200E" w:rsidRPr="00573906" w:rsidRDefault="00A719E4" w:rsidP="008D200E">
      <w:pPr>
        <w:rPr>
          <w:rFonts w:ascii="思源黑体 CN Light" w:eastAsia="思源黑体 CN Light" w:hAnsi="思源黑体 CN Light" w:hint="eastAsia"/>
        </w:rPr>
      </w:pPr>
      <w:r w:rsidRPr="00573906">
        <w:rPr>
          <w:rFonts w:ascii="思源黑体 CN Light" w:eastAsia="思源黑体 CN Light" w:hAnsi="思源黑体 CN Light" w:hint="eastAsia"/>
        </w:rPr>
        <w:t>*平均功耗与广播周期、广播功率相关，此默认值为500ms，0dbm。</w:t>
      </w:r>
    </w:p>
    <w:p w14:paraId="6BB8F7AC" w14:textId="77777777" w:rsidR="008D200E" w:rsidRPr="00573906" w:rsidRDefault="008D200E" w:rsidP="008D200E">
      <w:pPr>
        <w:pStyle w:val="20"/>
        <w:spacing w:after="120"/>
        <w:rPr>
          <w:rFonts w:ascii="思源黑体 CN Light" w:eastAsia="思源黑体 CN Light" w:hAnsi="思源黑体 CN Light" w:hint="eastAsia"/>
        </w:rPr>
      </w:pPr>
      <w:bookmarkStart w:id="4" w:name="_Toc177638929"/>
      <w:r w:rsidRPr="00573906">
        <w:rPr>
          <w:rFonts w:ascii="思源黑体 CN Light" w:eastAsia="思源黑体 CN Light" w:hAnsi="思源黑体 CN Light" w:hint="eastAsia"/>
        </w:rPr>
        <w:t>工作频率</w:t>
      </w:r>
      <w:bookmarkEnd w:id="4"/>
    </w:p>
    <w:tbl>
      <w:tblPr>
        <w:tblStyle w:val="afff7"/>
        <w:tblpPr w:leftFromText="180" w:rightFromText="180" w:vertAnchor="text" w:horzAnchor="margin" w:tblpY="280"/>
        <w:tblW w:w="0" w:type="auto"/>
        <w:tblLook w:val="04A0" w:firstRow="1" w:lastRow="0" w:firstColumn="1" w:lastColumn="0" w:noHBand="0" w:noVBand="1"/>
      </w:tblPr>
      <w:tblGrid>
        <w:gridCol w:w="1696"/>
        <w:gridCol w:w="6607"/>
      </w:tblGrid>
      <w:tr w:rsidR="00204BD1" w:rsidRPr="00573906" w14:paraId="5BB45723" w14:textId="77777777" w:rsidTr="00204BD1">
        <w:tc>
          <w:tcPr>
            <w:tcW w:w="1696" w:type="dxa"/>
          </w:tcPr>
          <w:p w14:paraId="33253C74" w14:textId="77777777" w:rsidR="00204BD1" w:rsidRPr="00573906" w:rsidRDefault="00204BD1" w:rsidP="00204BD1">
            <w:pPr>
              <w:rPr>
                <w:rFonts w:ascii="思源黑体 CN Light" w:eastAsia="思源黑体 CN Light" w:hAnsi="思源黑体 CN Light" w:hint="eastAsia"/>
              </w:rPr>
            </w:pPr>
            <w:r w:rsidRPr="00573906">
              <w:rPr>
                <w:rFonts w:ascii="思源黑体 CN Light" w:eastAsia="思源黑体 CN Light" w:hAnsi="思源黑体 CN Light" w:hint="eastAsia"/>
              </w:rPr>
              <w:t>蓝牙频率</w:t>
            </w:r>
          </w:p>
        </w:tc>
        <w:tc>
          <w:tcPr>
            <w:tcW w:w="6607" w:type="dxa"/>
          </w:tcPr>
          <w:p w14:paraId="368D098E" w14:textId="77777777" w:rsidR="00204BD1" w:rsidRPr="00573906" w:rsidRDefault="00204BD1" w:rsidP="00204BD1">
            <w:pPr>
              <w:rPr>
                <w:rFonts w:ascii="思源黑体 CN Light" w:eastAsia="思源黑体 CN Light" w:hAnsi="思源黑体 CN Light" w:hint="eastAsia"/>
              </w:rPr>
            </w:pPr>
            <w:r w:rsidRPr="00573906">
              <w:rPr>
                <w:rFonts w:ascii="思源黑体 CN Light" w:eastAsia="思源黑体 CN Light" w:hAnsi="思源黑体 CN Light"/>
              </w:rPr>
              <w:t>2.4~2.485GHz</w:t>
            </w:r>
          </w:p>
        </w:tc>
      </w:tr>
    </w:tbl>
    <w:p w14:paraId="307FCFA7" w14:textId="77777777" w:rsidR="00204BD1" w:rsidRPr="00573906" w:rsidRDefault="00204BD1" w:rsidP="00204BD1">
      <w:pPr>
        <w:rPr>
          <w:rFonts w:ascii="思源黑体 CN Light" w:eastAsia="思源黑体 CN Light" w:hAnsi="思源黑体 CN Light" w:hint="eastAsia"/>
        </w:rPr>
      </w:pPr>
    </w:p>
    <w:p w14:paraId="77BF7A5D" w14:textId="77777777" w:rsidR="00204BD1" w:rsidRPr="00573906" w:rsidRDefault="00204BD1" w:rsidP="00204BD1">
      <w:pPr>
        <w:rPr>
          <w:rFonts w:ascii="思源黑体 CN Light" w:eastAsia="思源黑体 CN Light" w:hAnsi="思源黑体 CN Light" w:hint="eastAsia"/>
        </w:rPr>
      </w:pPr>
    </w:p>
    <w:p w14:paraId="07C6296A" w14:textId="77777777" w:rsidR="00114056" w:rsidRPr="00573906" w:rsidRDefault="00204BD1" w:rsidP="004F4CD3">
      <w:pPr>
        <w:pStyle w:val="20"/>
        <w:tabs>
          <w:tab w:val="clear" w:pos="4157"/>
        </w:tabs>
        <w:spacing w:after="120"/>
        <w:rPr>
          <w:rFonts w:ascii="思源黑体 CN Light" w:eastAsia="思源黑体 CN Light" w:hAnsi="思源黑体 CN Light" w:hint="eastAsia"/>
        </w:rPr>
      </w:pPr>
      <w:bookmarkStart w:id="5" w:name="_Toc177638930"/>
      <w:r w:rsidRPr="00573906">
        <w:rPr>
          <w:rFonts w:ascii="思源黑体 CN Light" w:eastAsia="思源黑体 CN Light" w:hAnsi="思源黑体 CN Light" w:hint="eastAsia"/>
        </w:rPr>
        <w:t>物理参数</w:t>
      </w:r>
      <w:bookmarkEnd w:id="5"/>
    </w:p>
    <w:tbl>
      <w:tblPr>
        <w:tblStyle w:val="afff7"/>
        <w:tblW w:w="0" w:type="auto"/>
        <w:tblInd w:w="220" w:type="dxa"/>
        <w:tblLook w:val="04A0" w:firstRow="1" w:lastRow="0" w:firstColumn="1" w:lastColumn="0" w:noHBand="0" w:noVBand="1"/>
      </w:tblPr>
      <w:tblGrid>
        <w:gridCol w:w="1476"/>
        <w:gridCol w:w="6607"/>
      </w:tblGrid>
      <w:tr w:rsidR="004C535E" w:rsidRPr="00573906" w14:paraId="54A0D4ED" w14:textId="77777777" w:rsidTr="004C535E">
        <w:tc>
          <w:tcPr>
            <w:tcW w:w="1476" w:type="dxa"/>
          </w:tcPr>
          <w:p w14:paraId="582F8313" w14:textId="77777777" w:rsidR="004C535E" w:rsidRPr="00573906" w:rsidRDefault="004C535E" w:rsidP="00D7744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产品尺寸</w:t>
            </w:r>
          </w:p>
        </w:tc>
        <w:tc>
          <w:tcPr>
            <w:tcW w:w="6607" w:type="dxa"/>
          </w:tcPr>
          <w:p w14:paraId="31C45941" w14:textId="33837772" w:rsidR="004C535E" w:rsidRPr="00573906" w:rsidRDefault="00F20A3A" w:rsidP="00D7744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53</w:t>
            </w:r>
            <w:r w:rsidR="004C535E" w:rsidRPr="00573906">
              <w:rPr>
                <w:rFonts w:ascii="思源黑体 CN Light" w:eastAsia="思源黑体 CN Light" w:hAnsi="思源黑体 CN Light" w:hint="eastAsia"/>
              </w:rPr>
              <w:t>*</w:t>
            </w:r>
            <w:r w:rsidRPr="00573906">
              <w:rPr>
                <w:rFonts w:ascii="思源黑体 CN Light" w:eastAsia="思源黑体 CN Light" w:hAnsi="思源黑体 CN Light" w:hint="eastAsia"/>
              </w:rPr>
              <w:t>23</w:t>
            </w:r>
            <w:r w:rsidR="004C535E" w:rsidRPr="00573906">
              <w:rPr>
                <w:rFonts w:ascii="思源黑体 CN Light" w:eastAsia="思源黑体 CN Light" w:hAnsi="思源黑体 CN Light" w:hint="eastAsia"/>
              </w:rPr>
              <w:t>mm</w:t>
            </w:r>
          </w:p>
        </w:tc>
      </w:tr>
      <w:tr w:rsidR="004C535E" w:rsidRPr="00573906" w14:paraId="7E0E1A32" w14:textId="77777777" w:rsidTr="004C535E">
        <w:tc>
          <w:tcPr>
            <w:tcW w:w="1476" w:type="dxa"/>
          </w:tcPr>
          <w:p w14:paraId="3915586C" w14:textId="77777777" w:rsidR="004C535E" w:rsidRPr="00573906" w:rsidRDefault="004C535E" w:rsidP="00D7744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颜色</w:t>
            </w:r>
          </w:p>
        </w:tc>
        <w:tc>
          <w:tcPr>
            <w:tcW w:w="6607" w:type="dxa"/>
          </w:tcPr>
          <w:p w14:paraId="02EDF64A" w14:textId="4BE3AA63" w:rsidR="004C535E" w:rsidRPr="00573906" w:rsidRDefault="00F20A3A" w:rsidP="00D7744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白</w:t>
            </w:r>
          </w:p>
        </w:tc>
      </w:tr>
      <w:tr w:rsidR="004C535E" w:rsidRPr="00573906" w14:paraId="03EB2773" w14:textId="77777777" w:rsidTr="004C535E">
        <w:tc>
          <w:tcPr>
            <w:tcW w:w="1476" w:type="dxa"/>
          </w:tcPr>
          <w:p w14:paraId="7E0FDB89" w14:textId="77777777" w:rsidR="004C535E" w:rsidRPr="00573906" w:rsidRDefault="004C535E" w:rsidP="00D7744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重量</w:t>
            </w:r>
          </w:p>
        </w:tc>
        <w:tc>
          <w:tcPr>
            <w:tcW w:w="6607" w:type="dxa"/>
          </w:tcPr>
          <w:p w14:paraId="416612C7" w14:textId="60CDCCB4" w:rsidR="004C535E" w:rsidRPr="00573906" w:rsidRDefault="008311EC" w:rsidP="00D7744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45</w:t>
            </w:r>
            <w:r w:rsidR="004C535E" w:rsidRPr="00573906">
              <w:rPr>
                <w:rFonts w:ascii="思源黑体 CN Light" w:eastAsia="思源黑体 CN Light" w:hAnsi="思源黑体 CN Light" w:hint="eastAsia"/>
              </w:rPr>
              <w:t>g</w:t>
            </w:r>
          </w:p>
        </w:tc>
      </w:tr>
      <w:tr w:rsidR="00596EB3" w:rsidRPr="00573906" w14:paraId="5BA87298" w14:textId="77777777" w:rsidTr="004C535E">
        <w:tc>
          <w:tcPr>
            <w:tcW w:w="1476" w:type="dxa"/>
          </w:tcPr>
          <w:p w14:paraId="6F55215E" w14:textId="77777777" w:rsidR="00596EB3" w:rsidRPr="00573906" w:rsidRDefault="00596EB3" w:rsidP="00D7744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外壳材质</w:t>
            </w:r>
          </w:p>
        </w:tc>
        <w:tc>
          <w:tcPr>
            <w:tcW w:w="6607" w:type="dxa"/>
          </w:tcPr>
          <w:p w14:paraId="2FEE1500" w14:textId="2CF35409" w:rsidR="00596EB3" w:rsidRPr="00573906" w:rsidRDefault="00B703AA" w:rsidP="00D7744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A</w:t>
            </w:r>
            <w:r w:rsidRPr="00573906">
              <w:rPr>
                <w:rFonts w:ascii="思源黑体 CN Light" w:eastAsia="思源黑体 CN Light" w:hAnsi="思源黑体 CN Light"/>
              </w:rPr>
              <w:t>BS</w:t>
            </w:r>
          </w:p>
        </w:tc>
      </w:tr>
    </w:tbl>
    <w:p w14:paraId="68412A00" w14:textId="77777777" w:rsidR="004C535E" w:rsidRPr="00573906" w:rsidRDefault="004C535E" w:rsidP="00D77443">
      <w:pPr>
        <w:pStyle w:val="cont"/>
        <w:spacing w:before="0"/>
        <w:ind w:left="220" w:firstLineChars="0"/>
        <w:rPr>
          <w:rFonts w:ascii="思源黑体 CN Light" w:eastAsia="思源黑体 CN Light" w:hAnsi="思源黑体 CN Light" w:hint="eastAsia"/>
        </w:rPr>
      </w:pPr>
    </w:p>
    <w:p w14:paraId="26F53AB6" w14:textId="582E38C6" w:rsidR="006642A9" w:rsidRPr="00573906" w:rsidRDefault="006642A9" w:rsidP="00D77443">
      <w:pPr>
        <w:pStyle w:val="cont"/>
        <w:spacing w:before="0"/>
        <w:ind w:left="220" w:firstLineChars="0"/>
        <w:rPr>
          <w:rFonts w:ascii="思源黑体 CN Light" w:eastAsia="思源黑体 CN Light" w:hAnsi="思源黑体 CN Light" w:hint="eastAsia"/>
        </w:rPr>
      </w:pPr>
      <w:r w:rsidRPr="00573906">
        <w:rPr>
          <w:rFonts w:ascii="思源黑体 CN Light" w:eastAsia="思源黑体 CN Light" w:hAnsi="思源黑体 CN Light" w:hint="eastAsia"/>
        </w:rPr>
        <w:lastRenderedPageBreak/>
        <w:t>备注：包装不同，物理参数有所不同。</w:t>
      </w:r>
    </w:p>
    <w:p w14:paraId="0044FB85" w14:textId="3CB68E96" w:rsidR="004F4683" w:rsidRPr="00573906" w:rsidRDefault="004F4683" w:rsidP="00D77443">
      <w:pPr>
        <w:pStyle w:val="cont"/>
        <w:spacing w:before="0"/>
        <w:ind w:left="220" w:firstLineChars="0"/>
        <w:rPr>
          <w:rFonts w:ascii="思源黑体 CN Light" w:eastAsia="思源黑体 CN Light" w:hAnsi="思源黑体 CN Light" w:hint="eastAsia"/>
        </w:rPr>
      </w:pPr>
      <w:r w:rsidRPr="00573906">
        <w:rPr>
          <w:rFonts w:ascii="思源黑体 CN Light" w:eastAsia="思源黑体 CN Light" w:hAnsi="思源黑体 CN Light" w:hint="eastAsia"/>
        </w:rPr>
        <w:t>颜色，批量可选，现货根据库存发货。</w:t>
      </w:r>
    </w:p>
    <w:p w14:paraId="4288DD98" w14:textId="6F500378" w:rsidR="007E7D28" w:rsidRPr="00573906" w:rsidRDefault="007E7D28" w:rsidP="00D77443">
      <w:pPr>
        <w:pStyle w:val="cont"/>
        <w:spacing w:before="0"/>
        <w:ind w:left="220" w:firstLineChars="0"/>
        <w:rPr>
          <w:rFonts w:ascii="思源黑体 CN Light" w:eastAsia="思源黑体 CN Light" w:hAnsi="思源黑体 CN Light" w:hint="eastAsia"/>
        </w:rPr>
      </w:pPr>
      <w:r w:rsidRPr="00573906">
        <w:rPr>
          <w:rFonts w:ascii="思源黑体 CN Light" w:eastAsia="思源黑体 CN Light" w:hAnsi="思源黑体 CN Light" w:hint="eastAsia"/>
        </w:rPr>
        <w:t>重量不同型号，略有差异。</w:t>
      </w:r>
    </w:p>
    <w:p w14:paraId="28DA237F" w14:textId="77777777" w:rsidR="00596EB3" w:rsidRPr="00573906" w:rsidRDefault="00EF5A80" w:rsidP="00596EB3">
      <w:pPr>
        <w:pStyle w:val="20"/>
        <w:spacing w:after="120"/>
        <w:rPr>
          <w:rFonts w:ascii="思源黑体 CN Light" w:eastAsia="思源黑体 CN Light" w:hAnsi="思源黑体 CN Light" w:hint="eastAsia"/>
        </w:rPr>
      </w:pPr>
      <w:bookmarkStart w:id="6" w:name="_Toc177638931"/>
      <w:r w:rsidRPr="00573906">
        <w:rPr>
          <w:rFonts w:ascii="思源黑体 CN Light" w:eastAsia="思源黑体 CN Light" w:hAnsi="思源黑体 CN Light" w:hint="eastAsia"/>
        </w:rPr>
        <w:t>其他参数</w:t>
      </w:r>
      <w:bookmarkEnd w:id="6"/>
    </w:p>
    <w:p w14:paraId="53908EA3" w14:textId="77777777" w:rsidR="00596EB3" w:rsidRPr="00573906" w:rsidRDefault="00596EB3" w:rsidP="00596EB3">
      <w:pPr>
        <w:rPr>
          <w:rFonts w:ascii="思源黑体 CN Light" w:eastAsia="思源黑体 CN Light" w:hAnsi="思源黑体 CN Light" w:hint="eastAsia"/>
        </w:rPr>
      </w:pPr>
    </w:p>
    <w:tbl>
      <w:tblPr>
        <w:tblStyle w:val="afff7"/>
        <w:tblW w:w="0" w:type="auto"/>
        <w:tblInd w:w="220" w:type="dxa"/>
        <w:tblLook w:val="04A0" w:firstRow="1" w:lastRow="0" w:firstColumn="1" w:lastColumn="0" w:noHBand="0" w:noVBand="1"/>
      </w:tblPr>
      <w:tblGrid>
        <w:gridCol w:w="1476"/>
        <w:gridCol w:w="6607"/>
      </w:tblGrid>
      <w:tr w:rsidR="00596EB3" w:rsidRPr="00573906" w14:paraId="766E4C93" w14:textId="77777777" w:rsidTr="00A65A7E">
        <w:tc>
          <w:tcPr>
            <w:tcW w:w="1476" w:type="dxa"/>
          </w:tcPr>
          <w:p w14:paraId="6BBCD256" w14:textId="44E91B58" w:rsidR="00596EB3" w:rsidRPr="00573906" w:rsidRDefault="00B703AA"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发射功率</w:t>
            </w:r>
          </w:p>
        </w:tc>
        <w:tc>
          <w:tcPr>
            <w:tcW w:w="6607" w:type="dxa"/>
          </w:tcPr>
          <w:p w14:paraId="45DE2640" w14:textId="2C61DDD7" w:rsidR="00596EB3" w:rsidRPr="00573906" w:rsidRDefault="0090136D"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w:t>
            </w:r>
            <w:r w:rsidR="00EE4873" w:rsidRPr="00573906">
              <w:rPr>
                <w:rFonts w:ascii="思源黑体 CN Light" w:eastAsia="思源黑体 CN Light" w:hAnsi="思源黑体 CN Light" w:hint="eastAsia"/>
              </w:rPr>
              <w:t>2</w:t>
            </w:r>
            <w:r w:rsidRPr="00573906">
              <w:rPr>
                <w:rFonts w:ascii="思源黑体 CN Light" w:eastAsia="思源黑体 CN Light" w:hAnsi="思源黑体 CN Light" w:hint="eastAsia"/>
              </w:rPr>
              <w:t>0</w:t>
            </w:r>
            <w:r w:rsidRPr="00573906">
              <w:rPr>
                <w:rFonts w:ascii="思源黑体 CN Light" w:eastAsia="思源黑体 CN Light" w:hAnsi="思源黑体 CN Light"/>
              </w:rPr>
              <w:t>dB-4dB</w:t>
            </w:r>
            <w:r w:rsidR="00EE4873" w:rsidRPr="00573906">
              <w:rPr>
                <w:rFonts w:ascii="思源黑体 CN Light" w:eastAsia="思源黑体 CN Light" w:hAnsi="思源黑体 CN Light" w:hint="eastAsia"/>
              </w:rPr>
              <w:t>，4db为一个周期</w:t>
            </w:r>
          </w:p>
        </w:tc>
      </w:tr>
      <w:tr w:rsidR="00596EB3" w:rsidRPr="00573906" w14:paraId="47BC5F24" w14:textId="77777777" w:rsidTr="00A65A7E">
        <w:tc>
          <w:tcPr>
            <w:tcW w:w="1476" w:type="dxa"/>
          </w:tcPr>
          <w:p w14:paraId="007C8FC1" w14:textId="3275E060" w:rsidR="00596EB3" w:rsidRPr="00573906" w:rsidRDefault="00B703AA"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覆盖范围</w:t>
            </w:r>
          </w:p>
        </w:tc>
        <w:tc>
          <w:tcPr>
            <w:tcW w:w="6607" w:type="dxa"/>
          </w:tcPr>
          <w:p w14:paraId="2D41934B" w14:textId="34342AA2" w:rsidR="00521427" w:rsidRPr="00573906" w:rsidRDefault="00B703AA"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直径最大</w:t>
            </w:r>
            <w:r w:rsidR="0090136D" w:rsidRPr="00573906">
              <w:rPr>
                <w:rFonts w:ascii="思源黑体 CN Light" w:eastAsia="思源黑体 CN Light" w:hAnsi="思源黑体 CN Light" w:hint="eastAsia"/>
              </w:rPr>
              <w:t>1</w:t>
            </w:r>
            <w:r w:rsidR="0090136D" w:rsidRPr="00573906">
              <w:rPr>
                <w:rFonts w:ascii="思源黑体 CN Light" w:eastAsia="思源黑体 CN Light" w:hAnsi="思源黑体 CN Light"/>
              </w:rPr>
              <w:t>0</w:t>
            </w:r>
            <w:r w:rsidRPr="00573906">
              <w:rPr>
                <w:rFonts w:ascii="思源黑体 CN Light" w:eastAsia="思源黑体 CN Light" w:hAnsi="思源黑体 CN Light" w:hint="eastAsia"/>
              </w:rPr>
              <w:t>0m</w:t>
            </w:r>
          </w:p>
        </w:tc>
      </w:tr>
      <w:tr w:rsidR="00596EB3" w:rsidRPr="00573906" w14:paraId="3436A544" w14:textId="77777777" w:rsidTr="00A65A7E">
        <w:tc>
          <w:tcPr>
            <w:tcW w:w="1476" w:type="dxa"/>
          </w:tcPr>
          <w:p w14:paraId="209AB914" w14:textId="54C1E7EF" w:rsidR="00596EB3" w:rsidRPr="00573906" w:rsidRDefault="00C72B52"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续航时间</w:t>
            </w:r>
          </w:p>
        </w:tc>
        <w:tc>
          <w:tcPr>
            <w:tcW w:w="6607" w:type="dxa"/>
          </w:tcPr>
          <w:p w14:paraId="21617E4A" w14:textId="31822ABF" w:rsidR="00521427" w:rsidRPr="00573906" w:rsidRDefault="00607090" w:rsidP="006A4A6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最长10</w:t>
            </w:r>
            <w:r w:rsidR="00C72B52" w:rsidRPr="00573906">
              <w:rPr>
                <w:rFonts w:ascii="思源黑体 CN Light" w:eastAsia="思源黑体 CN Light" w:hAnsi="思源黑体 CN Light" w:hint="eastAsia"/>
              </w:rPr>
              <w:t>年</w:t>
            </w:r>
            <w:r w:rsidR="00877B0C" w:rsidRPr="00573906">
              <w:rPr>
                <w:rFonts w:ascii="思源黑体 CN Light" w:eastAsia="思源黑体 CN Light" w:hAnsi="思源黑体 CN Light" w:hint="eastAsia"/>
              </w:rPr>
              <w:t>*</w:t>
            </w:r>
          </w:p>
        </w:tc>
      </w:tr>
      <w:tr w:rsidR="0071740B" w:rsidRPr="00573906" w14:paraId="7AAFF359" w14:textId="77777777" w:rsidTr="00A65A7E">
        <w:tc>
          <w:tcPr>
            <w:tcW w:w="1476" w:type="dxa"/>
          </w:tcPr>
          <w:p w14:paraId="7AD77C72" w14:textId="2CDF966E" w:rsidR="0071740B" w:rsidRPr="00573906" w:rsidRDefault="0071740B"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防拆功能</w:t>
            </w:r>
          </w:p>
        </w:tc>
        <w:tc>
          <w:tcPr>
            <w:tcW w:w="6607" w:type="dxa"/>
          </w:tcPr>
          <w:p w14:paraId="37CE26B6" w14:textId="42FB5184" w:rsidR="0071740B" w:rsidRPr="00573906" w:rsidRDefault="0071740B" w:rsidP="006A4A6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限位防拆</w:t>
            </w:r>
            <w:r w:rsidR="00883E49" w:rsidRPr="00573906">
              <w:rPr>
                <w:rFonts w:ascii="思源黑体 CN Light" w:eastAsia="思源黑体 CN Light" w:hAnsi="思源黑体 CN Light" w:hint="eastAsia"/>
              </w:rPr>
              <w:t>*</w:t>
            </w:r>
          </w:p>
        </w:tc>
      </w:tr>
      <w:tr w:rsidR="00596EB3" w:rsidRPr="00573906" w14:paraId="47BFE5C2" w14:textId="77777777" w:rsidTr="00A65A7E">
        <w:tc>
          <w:tcPr>
            <w:tcW w:w="1476" w:type="dxa"/>
          </w:tcPr>
          <w:p w14:paraId="2F6EE703" w14:textId="2C563321" w:rsidR="00596EB3" w:rsidRPr="00573906" w:rsidRDefault="00C72B52"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防水等级</w:t>
            </w:r>
          </w:p>
        </w:tc>
        <w:tc>
          <w:tcPr>
            <w:tcW w:w="6607" w:type="dxa"/>
          </w:tcPr>
          <w:p w14:paraId="600555F8" w14:textId="2640A2EF" w:rsidR="00521427" w:rsidRPr="00573906" w:rsidRDefault="00C72B52" w:rsidP="006A4A63">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I</w:t>
            </w:r>
            <w:r w:rsidRPr="00573906">
              <w:rPr>
                <w:rFonts w:ascii="思源黑体 CN Light" w:eastAsia="思源黑体 CN Light" w:hAnsi="思源黑体 CN Light"/>
              </w:rPr>
              <w:t>P</w:t>
            </w:r>
            <w:r w:rsidR="00994838" w:rsidRPr="00573906">
              <w:rPr>
                <w:rFonts w:ascii="思源黑体 CN Light" w:eastAsia="思源黑体 CN Light" w:hAnsi="思源黑体 CN Light" w:hint="eastAsia"/>
              </w:rPr>
              <w:t>5</w:t>
            </w:r>
            <w:r w:rsidR="00A10E0D" w:rsidRPr="00573906">
              <w:rPr>
                <w:rFonts w:ascii="思源黑体 CN Light" w:eastAsia="思源黑体 CN Light" w:hAnsi="思源黑体 CN Light" w:hint="eastAsia"/>
              </w:rPr>
              <w:t>5</w:t>
            </w:r>
          </w:p>
        </w:tc>
      </w:tr>
      <w:tr w:rsidR="00596EB3" w:rsidRPr="00573906" w14:paraId="310BDE80" w14:textId="77777777" w:rsidTr="00A65A7E">
        <w:tc>
          <w:tcPr>
            <w:tcW w:w="1476" w:type="dxa"/>
          </w:tcPr>
          <w:p w14:paraId="27DE1513" w14:textId="46F334C3" w:rsidR="00596EB3" w:rsidRPr="00573906" w:rsidRDefault="00C72B52"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安全性</w:t>
            </w:r>
          </w:p>
        </w:tc>
        <w:tc>
          <w:tcPr>
            <w:tcW w:w="6607" w:type="dxa"/>
          </w:tcPr>
          <w:p w14:paraId="0DDB4C54" w14:textId="2433606B" w:rsidR="00596EB3" w:rsidRPr="00573906" w:rsidRDefault="00536FB6"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A</w:t>
            </w:r>
            <w:r w:rsidRPr="00573906">
              <w:rPr>
                <w:rFonts w:ascii="思源黑体 CN Light" w:eastAsia="思源黑体 CN Light" w:hAnsi="思源黑体 CN Light"/>
              </w:rPr>
              <w:t>ES</w:t>
            </w:r>
            <w:r w:rsidRPr="00573906">
              <w:rPr>
                <w:rFonts w:ascii="思源黑体 CN Light" w:eastAsia="思源黑体 CN Light" w:hAnsi="思源黑体 CN Light" w:hint="eastAsia"/>
              </w:rPr>
              <w:t>加密，</w:t>
            </w:r>
            <w:r w:rsidR="00183C0B" w:rsidRPr="00573906">
              <w:rPr>
                <w:rFonts w:ascii="思源黑体 CN Light" w:eastAsia="思源黑体 CN Light" w:hAnsi="思源黑体 CN Light" w:hint="eastAsia"/>
              </w:rPr>
              <w:t>防</w:t>
            </w:r>
            <w:r w:rsidR="00C72B52" w:rsidRPr="00573906">
              <w:rPr>
                <w:rFonts w:ascii="思源黑体 CN Light" w:eastAsia="思源黑体 CN Light" w:hAnsi="思源黑体 CN Light" w:hint="eastAsia"/>
              </w:rPr>
              <w:t>纂改</w:t>
            </w:r>
            <w:r w:rsidR="00A10E0D" w:rsidRPr="00573906">
              <w:rPr>
                <w:rFonts w:ascii="思源黑体 CN Light" w:eastAsia="思源黑体 CN Light" w:hAnsi="思源黑体 CN Light" w:hint="eastAsia"/>
              </w:rPr>
              <w:t>，可连接模式，不可连接模式</w:t>
            </w:r>
          </w:p>
        </w:tc>
      </w:tr>
      <w:tr w:rsidR="00596EB3" w:rsidRPr="00573906" w14:paraId="45A1D549" w14:textId="77777777" w:rsidTr="00A65A7E">
        <w:tc>
          <w:tcPr>
            <w:tcW w:w="1476" w:type="dxa"/>
          </w:tcPr>
          <w:p w14:paraId="2F639FE1" w14:textId="749A3FF3" w:rsidR="00596EB3" w:rsidRPr="00573906" w:rsidRDefault="00C72B52"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支持协议</w:t>
            </w:r>
          </w:p>
        </w:tc>
        <w:tc>
          <w:tcPr>
            <w:tcW w:w="6607" w:type="dxa"/>
          </w:tcPr>
          <w:p w14:paraId="1BF94A3D" w14:textId="3DCB4F78" w:rsidR="00596EB3" w:rsidRPr="00573906" w:rsidRDefault="00C72B52" w:rsidP="00A65A7E">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苹果公司标准iBeacon协议，Bluetooth</w:t>
            </w:r>
            <w:r w:rsidRPr="00573906">
              <w:rPr>
                <w:rFonts w:ascii="思源黑体 CN Light" w:eastAsia="思源黑体 CN Light" w:hAnsi="思源黑体 CN Light"/>
              </w:rPr>
              <w:t xml:space="preserve"> </w:t>
            </w:r>
            <w:r w:rsidR="00536FB6" w:rsidRPr="00573906">
              <w:rPr>
                <w:rFonts w:ascii="思源黑体 CN Light" w:eastAsia="思源黑体 CN Light" w:hAnsi="思源黑体 CN Light" w:hint="eastAsia"/>
              </w:rPr>
              <w:t>5.0</w:t>
            </w:r>
          </w:p>
        </w:tc>
      </w:tr>
    </w:tbl>
    <w:p w14:paraId="6EBED856" w14:textId="77777777" w:rsidR="00877B0C" w:rsidRPr="00573906" w:rsidRDefault="00883E49" w:rsidP="00596EB3">
      <w:pPr>
        <w:rPr>
          <w:rFonts w:ascii="思源黑体 CN Light" w:eastAsia="思源黑体 CN Light" w:hAnsi="思源黑体 CN Light" w:hint="eastAsia"/>
        </w:rPr>
      </w:pPr>
      <w:r w:rsidRPr="00573906">
        <w:rPr>
          <w:rFonts w:ascii="思源黑体 CN Light" w:eastAsia="思源黑体 CN Light" w:hAnsi="思源黑体 CN Light" w:hint="eastAsia"/>
        </w:rPr>
        <w:t>*</w:t>
      </w:r>
    </w:p>
    <w:p w14:paraId="4976398B" w14:textId="6AA7A633" w:rsidR="00877B0C" w:rsidRPr="00573906" w:rsidRDefault="00877B0C" w:rsidP="00596EB3">
      <w:pPr>
        <w:rPr>
          <w:rFonts w:ascii="思源黑体 CN Light" w:eastAsia="思源黑体 CN Light" w:hAnsi="思源黑体 CN Light" w:hint="eastAsia"/>
        </w:rPr>
      </w:pPr>
      <w:r w:rsidRPr="00573906">
        <w:rPr>
          <w:rFonts w:ascii="思源黑体 CN Light" w:eastAsia="思源黑体 CN Light" w:hAnsi="思源黑体 CN Light" w:hint="eastAsia"/>
        </w:rPr>
        <w:t>续航时长与发射功率，发射周期以及环境温度相关。</w:t>
      </w:r>
    </w:p>
    <w:p w14:paraId="6025C950" w14:textId="2B5F1236" w:rsidR="008B616C" w:rsidRPr="00573906" w:rsidRDefault="00883E49" w:rsidP="00C42E89">
      <w:pPr>
        <w:rPr>
          <w:rFonts w:ascii="思源黑体 CN Light" w:eastAsia="思源黑体 CN Light" w:hAnsi="思源黑体 CN Light" w:hint="eastAsia"/>
        </w:rPr>
      </w:pPr>
      <w:r w:rsidRPr="00573906">
        <w:rPr>
          <w:rFonts w:ascii="思源黑体 CN Light" w:eastAsia="思源黑体 CN Light" w:hAnsi="思源黑体 CN Light" w:hint="eastAsia"/>
        </w:rPr>
        <w:t>可选</w:t>
      </w:r>
      <w:r w:rsidR="00EF5A80" w:rsidRPr="00573906">
        <w:rPr>
          <w:rFonts w:ascii="思源黑体 CN Light" w:eastAsia="思源黑体 CN Light" w:hAnsi="思源黑体 CN Light" w:hint="eastAsia"/>
        </w:rPr>
        <w:t>配置功能</w:t>
      </w:r>
      <w:r w:rsidR="00A10E0D" w:rsidRPr="00573906">
        <w:rPr>
          <w:rFonts w:ascii="思源黑体 CN Light" w:eastAsia="思源黑体 CN Light" w:hAnsi="思源黑体 CN Light" w:hint="eastAsia"/>
        </w:rPr>
        <w:t>，标准功能未包含。</w:t>
      </w:r>
    </w:p>
    <w:p w14:paraId="794A72C3" w14:textId="04BEA94F" w:rsidR="00A10E0D" w:rsidRPr="00573906" w:rsidRDefault="00A10E0D" w:rsidP="00A10E0D">
      <w:pPr>
        <w:pStyle w:val="20"/>
        <w:spacing w:after="120"/>
        <w:rPr>
          <w:rFonts w:ascii="思源黑体 CN Light" w:eastAsia="思源黑体 CN Light" w:hAnsi="思源黑体 CN Light" w:hint="eastAsia"/>
        </w:rPr>
      </w:pPr>
      <w:bookmarkStart w:id="7" w:name="_Toc177638932"/>
      <w:r w:rsidRPr="00573906">
        <w:rPr>
          <w:rFonts w:ascii="思源黑体 CN Light" w:eastAsia="思源黑体 CN Light" w:hAnsi="思源黑体 CN Light" w:hint="eastAsia"/>
        </w:rPr>
        <w:t>配置功能</w:t>
      </w:r>
      <w:bookmarkEnd w:id="7"/>
    </w:p>
    <w:tbl>
      <w:tblPr>
        <w:tblStyle w:val="afff7"/>
        <w:tblW w:w="0" w:type="auto"/>
        <w:tblLook w:val="04A0" w:firstRow="1" w:lastRow="0" w:firstColumn="1" w:lastColumn="0" w:noHBand="0" w:noVBand="1"/>
      </w:tblPr>
      <w:tblGrid>
        <w:gridCol w:w="1838"/>
        <w:gridCol w:w="6465"/>
      </w:tblGrid>
      <w:tr w:rsidR="00EF5A80" w:rsidRPr="00573906" w14:paraId="29596D8E" w14:textId="77777777" w:rsidTr="00EF5A80">
        <w:tc>
          <w:tcPr>
            <w:tcW w:w="1838" w:type="dxa"/>
          </w:tcPr>
          <w:p w14:paraId="24A8F24F" w14:textId="7A2643F5" w:rsidR="00EF5A80" w:rsidRPr="00573906" w:rsidRDefault="00C72B52" w:rsidP="00EF5A80">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手机配置</w:t>
            </w:r>
          </w:p>
        </w:tc>
        <w:tc>
          <w:tcPr>
            <w:tcW w:w="6465" w:type="dxa"/>
          </w:tcPr>
          <w:p w14:paraId="006477ED" w14:textId="08B69ECB" w:rsidR="00EF5A80" w:rsidRPr="00573906" w:rsidRDefault="00C72B52" w:rsidP="00EF5A80">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支持修改U</w:t>
            </w:r>
            <w:r w:rsidRPr="00573906">
              <w:rPr>
                <w:rFonts w:ascii="思源黑体 CN Light" w:eastAsia="思源黑体 CN Light" w:hAnsi="思源黑体 CN Light"/>
                <w:sz w:val="24"/>
                <w:szCs w:val="24"/>
              </w:rPr>
              <w:t>UID</w:t>
            </w:r>
            <w:r w:rsidRPr="00573906">
              <w:rPr>
                <w:rFonts w:ascii="思源黑体 CN Light" w:eastAsia="思源黑体 CN Light" w:hAnsi="思源黑体 CN Light" w:hint="eastAsia"/>
                <w:sz w:val="24"/>
                <w:szCs w:val="24"/>
              </w:rPr>
              <w:t>、major、minor、广播间隔、广播功率、设置</w:t>
            </w:r>
            <w:r w:rsidR="00183C0B" w:rsidRPr="00573906">
              <w:rPr>
                <w:rFonts w:ascii="思源黑体 CN Light" w:eastAsia="思源黑体 CN Light" w:hAnsi="思源黑体 CN Light" w:hint="eastAsia"/>
                <w:sz w:val="24"/>
                <w:szCs w:val="24"/>
              </w:rPr>
              <w:t>防</w:t>
            </w:r>
            <w:r w:rsidRPr="00573906">
              <w:rPr>
                <w:rFonts w:ascii="思源黑体 CN Light" w:eastAsia="思源黑体 CN Light" w:hAnsi="思源黑体 CN Light" w:hint="eastAsia"/>
                <w:sz w:val="24"/>
                <w:szCs w:val="24"/>
              </w:rPr>
              <w:t>篡改密钥</w:t>
            </w:r>
          </w:p>
        </w:tc>
      </w:tr>
      <w:tr w:rsidR="00EF5A80" w:rsidRPr="00573906" w14:paraId="7EC73A0D" w14:textId="77777777" w:rsidTr="00EF5A80">
        <w:tc>
          <w:tcPr>
            <w:tcW w:w="1838" w:type="dxa"/>
          </w:tcPr>
          <w:p w14:paraId="66CCABBD" w14:textId="77777777" w:rsidR="00EF5A80" w:rsidRPr="00573906" w:rsidRDefault="00972F0B" w:rsidP="00EF5A80">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空中升级</w:t>
            </w:r>
          </w:p>
        </w:tc>
        <w:tc>
          <w:tcPr>
            <w:tcW w:w="6465" w:type="dxa"/>
          </w:tcPr>
          <w:p w14:paraId="54E56101" w14:textId="77777777" w:rsidR="00EF5A80" w:rsidRPr="00573906" w:rsidRDefault="00972F0B" w:rsidP="00EF5A80">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支持O</w:t>
            </w:r>
            <w:r w:rsidRPr="00573906">
              <w:rPr>
                <w:rFonts w:ascii="思源黑体 CN Light" w:eastAsia="思源黑体 CN Light" w:hAnsi="思源黑体 CN Light"/>
                <w:sz w:val="24"/>
                <w:szCs w:val="24"/>
              </w:rPr>
              <w:t>TA</w:t>
            </w:r>
          </w:p>
        </w:tc>
      </w:tr>
    </w:tbl>
    <w:p w14:paraId="4712821E" w14:textId="77777777" w:rsidR="00410C2E" w:rsidRPr="00573906" w:rsidRDefault="00410C2E" w:rsidP="000059A4">
      <w:pPr>
        <w:rPr>
          <w:rFonts w:ascii="思源黑体 CN Light" w:eastAsia="思源黑体 CN Light" w:hAnsi="思源黑体 CN Light" w:hint="eastAsia"/>
        </w:rPr>
      </w:pPr>
    </w:p>
    <w:p w14:paraId="752D017B" w14:textId="6354AB21" w:rsidR="00C72B52" w:rsidRPr="00573906" w:rsidRDefault="00271724" w:rsidP="00271724">
      <w:pPr>
        <w:pStyle w:val="20"/>
        <w:spacing w:after="120"/>
        <w:rPr>
          <w:rFonts w:ascii="思源黑体 CN Light" w:eastAsia="思源黑体 CN Light" w:hAnsi="思源黑体 CN Light" w:hint="eastAsia"/>
        </w:rPr>
      </w:pPr>
      <w:bookmarkStart w:id="8" w:name="_Toc177638933"/>
      <w:r w:rsidRPr="00573906">
        <w:rPr>
          <w:rFonts w:ascii="思源黑体 CN Light" w:eastAsia="思源黑体 CN Light" w:hAnsi="思源黑体 CN Light" w:hint="eastAsia"/>
        </w:rPr>
        <w:t>产品图样</w:t>
      </w:r>
      <w:bookmarkEnd w:id="8"/>
    </w:p>
    <w:p w14:paraId="42360474" w14:textId="2C4DD546" w:rsidR="00271724" w:rsidRPr="00573906" w:rsidRDefault="00271724" w:rsidP="00271724">
      <w:pPr>
        <w:rPr>
          <w:rFonts w:ascii="思源黑体 CN Light" w:eastAsia="思源黑体 CN Light" w:hAnsi="思源黑体 CN Light" w:hint="eastAsia"/>
        </w:rPr>
      </w:pPr>
    </w:p>
    <w:p w14:paraId="40FB9DE5" w14:textId="0A20BEFE" w:rsidR="00D134FE" w:rsidRPr="00573906" w:rsidRDefault="00D134FE" w:rsidP="00271724">
      <w:pPr>
        <w:rPr>
          <w:rFonts w:ascii="思源黑体 CN Light" w:eastAsia="思源黑体 CN Light" w:hAnsi="思源黑体 CN Light" w:hint="eastAsia"/>
        </w:rPr>
      </w:pPr>
      <w:r w:rsidRPr="00573906">
        <w:rPr>
          <w:rFonts w:ascii="思源黑体 CN Light" w:eastAsia="思源黑体 CN Light" w:hAnsi="思源黑体 CN Light"/>
          <w:noProof/>
        </w:rPr>
        <w:drawing>
          <wp:inline distT="0" distB="0" distL="0" distR="0" wp14:anchorId="241ADF60" wp14:editId="5D791B7F">
            <wp:extent cx="2743200" cy="263398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0" cy="2633980"/>
                    </a:xfrm>
                    <a:prstGeom prst="rect">
                      <a:avLst/>
                    </a:prstGeom>
                    <a:noFill/>
                    <a:ln>
                      <a:noFill/>
                    </a:ln>
                  </pic:spPr>
                </pic:pic>
              </a:graphicData>
            </a:graphic>
          </wp:inline>
        </w:drawing>
      </w:r>
    </w:p>
    <w:p w14:paraId="520DCAAE" w14:textId="39B600BC" w:rsidR="00C42E89" w:rsidRPr="00573906" w:rsidRDefault="00C42E89" w:rsidP="00271724">
      <w:pPr>
        <w:rPr>
          <w:rFonts w:ascii="思源黑体 CN Light" w:eastAsia="思源黑体 CN Light" w:hAnsi="思源黑体 CN Light" w:hint="eastAsia"/>
        </w:rPr>
      </w:pPr>
    </w:p>
    <w:p w14:paraId="16470816" w14:textId="205ABEB9" w:rsidR="00C42E89" w:rsidRPr="00573906" w:rsidRDefault="00D134FE" w:rsidP="00271724">
      <w:pPr>
        <w:rPr>
          <w:rFonts w:ascii="思源黑体 CN Light" w:eastAsia="思源黑体 CN Light" w:hAnsi="思源黑体 CN Light" w:hint="eastAsia"/>
        </w:rPr>
      </w:pPr>
      <w:r w:rsidRPr="00573906">
        <w:rPr>
          <w:rFonts w:ascii="思源黑体 CN Light" w:eastAsia="思源黑体 CN Light" w:hAnsi="思源黑体 CN Light"/>
          <w:noProof/>
        </w:rPr>
        <w:drawing>
          <wp:inline distT="0" distB="0" distL="0" distR="0" wp14:anchorId="663643F4" wp14:editId="7F9C0AE4">
            <wp:extent cx="3224530" cy="32766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4530" cy="3276600"/>
                    </a:xfrm>
                    <a:prstGeom prst="rect">
                      <a:avLst/>
                    </a:prstGeom>
                    <a:noFill/>
                    <a:ln>
                      <a:noFill/>
                    </a:ln>
                  </pic:spPr>
                </pic:pic>
              </a:graphicData>
            </a:graphic>
          </wp:inline>
        </w:drawing>
      </w:r>
    </w:p>
    <w:p w14:paraId="7AF16024" w14:textId="190239D2" w:rsidR="00D134FE" w:rsidRPr="00573906" w:rsidRDefault="00D134FE" w:rsidP="00271724">
      <w:pPr>
        <w:rPr>
          <w:rFonts w:ascii="思源黑体 CN Light" w:eastAsia="思源黑体 CN Light" w:hAnsi="思源黑体 CN Light" w:hint="eastAsia"/>
        </w:rPr>
      </w:pPr>
    </w:p>
    <w:p w14:paraId="0570E0C5" w14:textId="135C5E28" w:rsidR="00D134FE" w:rsidRPr="00573906" w:rsidRDefault="00D134FE" w:rsidP="00271724">
      <w:pPr>
        <w:rPr>
          <w:rFonts w:ascii="思源黑体 CN Light" w:eastAsia="思源黑体 CN Light" w:hAnsi="思源黑体 CN Light" w:hint="eastAsia"/>
        </w:rPr>
      </w:pPr>
      <w:r w:rsidRPr="00573906">
        <w:rPr>
          <w:rFonts w:ascii="思源黑体 CN Light" w:eastAsia="思源黑体 CN Light" w:hAnsi="思源黑体 CN Light"/>
          <w:noProof/>
        </w:rPr>
        <w:lastRenderedPageBreak/>
        <w:drawing>
          <wp:inline distT="0" distB="0" distL="0" distR="0" wp14:anchorId="566AAAB6" wp14:editId="3B1C7461">
            <wp:extent cx="3243580" cy="2057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43580" cy="2057400"/>
                    </a:xfrm>
                    <a:prstGeom prst="rect">
                      <a:avLst/>
                    </a:prstGeom>
                    <a:noFill/>
                    <a:ln>
                      <a:noFill/>
                    </a:ln>
                  </pic:spPr>
                </pic:pic>
              </a:graphicData>
            </a:graphic>
          </wp:inline>
        </w:drawing>
      </w:r>
    </w:p>
    <w:p w14:paraId="5994DE26" w14:textId="504DABBA" w:rsidR="00CE7EBC" w:rsidRDefault="00CE7EBC" w:rsidP="00271724">
      <w:pPr>
        <w:rPr>
          <w:rFonts w:ascii="思源黑体 CN Light" w:eastAsia="思源黑体 CN Light" w:hAnsi="思源黑体 CN Light" w:hint="eastAsia"/>
        </w:rPr>
      </w:pPr>
    </w:p>
    <w:p w14:paraId="4EC1DD34" w14:textId="71BEC5B3" w:rsidR="00367ABF" w:rsidRDefault="00367ABF" w:rsidP="00367ABF">
      <w:pPr>
        <w:pStyle w:val="20"/>
        <w:spacing w:after="120"/>
      </w:pPr>
      <w:bookmarkStart w:id="9" w:name="_Toc177638934"/>
      <w:r>
        <w:rPr>
          <w:rFonts w:hint="eastAsia"/>
        </w:rPr>
        <w:t>包装规格</w:t>
      </w:r>
      <w:bookmarkEnd w:id="9"/>
    </w:p>
    <w:p w14:paraId="3EB34D74" w14:textId="453802B7" w:rsidR="00367ABF" w:rsidRPr="00367ABF" w:rsidRDefault="00367ABF" w:rsidP="00367ABF">
      <w:r>
        <w:rPr>
          <w:rFonts w:hint="eastAsia"/>
        </w:rPr>
        <w:t>48</w:t>
      </w:r>
      <w:r>
        <w:rPr>
          <w:rFonts w:hint="eastAsia"/>
        </w:rPr>
        <w:t>个</w:t>
      </w:r>
      <w:r>
        <w:rPr>
          <w:rFonts w:hint="eastAsia"/>
        </w:rPr>
        <w:t>/</w:t>
      </w:r>
      <w:r w:rsidR="0070367A">
        <w:rPr>
          <w:rFonts w:hint="eastAsia"/>
        </w:rPr>
        <w:t>箱</w:t>
      </w:r>
    </w:p>
    <w:p w14:paraId="5DBE7551" w14:textId="77777777" w:rsidR="00367ABF" w:rsidRPr="00573906" w:rsidRDefault="00367ABF" w:rsidP="00271724">
      <w:pPr>
        <w:rPr>
          <w:rFonts w:ascii="思源黑体 CN Light" w:eastAsia="思源黑体 CN Light" w:hAnsi="思源黑体 CN Light" w:hint="eastAsia"/>
        </w:rPr>
      </w:pPr>
    </w:p>
    <w:p w14:paraId="2283E454" w14:textId="0D7BA273" w:rsidR="00CE7EBC" w:rsidRPr="00573906" w:rsidRDefault="00CE7EBC" w:rsidP="0070367A">
      <w:pPr>
        <w:pStyle w:val="1"/>
        <w:jc w:val="left"/>
        <w:rPr>
          <w:rFonts w:ascii="思源黑体 CN Light" w:eastAsia="思源黑体 CN Light" w:hAnsi="思源黑体 CN Light" w:hint="eastAsia"/>
        </w:rPr>
      </w:pPr>
      <w:bookmarkStart w:id="10" w:name="_Toc177638935"/>
      <w:r w:rsidRPr="00573906">
        <w:rPr>
          <w:rFonts w:ascii="思源黑体 CN Light" w:eastAsia="思源黑体 CN Light" w:hAnsi="思源黑体 CN Light" w:hint="eastAsia"/>
        </w:rPr>
        <w:t>J</w:t>
      </w:r>
      <w:r w:rsidRPr="00573906">
        <w:rPr>
          <w:rFonts w:ascii="思源黑体 CN Light" w:eastAsia="思源黑体 CN Light" w:hAnsi="思源黑体 CN Light"/>
        </w:rPr>
        <w:t>J-IB</w:t>
      </w:r>
      <w:r w:rsidR="00010F8D">
        <w:rPr>
          <w:rFonts w:ascii="思源黑体 CN Light" w:eastAsia="思源黑体 CN Light" w:hAnsi="思源黑体 CN Light" w:hint="eastAsia"/>
        </w:rPr>
        <w:t>100</w:t>
      </w:r>
      <w:r w:rsidRPr="00573906">
        <w:rPr>
          <w:rFonts w:ascii="思源黑体 CN Light" w:eastAsia="思源黑体 CN Light" w:hAnsi="思源黑体 CN Light" w:hint="eastAsia"/>
        </w:rPr>
        <w:t>防爆位标</w:t>
      </w:r>
      <w:bookmarkEnd w:id="10"/>
    </w:p>
    <w:p w14:paraId="438FD8A3" w14:textId="77777777" w:rsidR="00CE7EBC" w:rsidRPr="00573906" w:rsidRDefault="00CE7EBC" w:rsidP="00CE7EBC">
      <w:pPr>
        <w:pStyle w:val="20"/>
        <w:spacing w:after="120"/>
        <w:rPr>
          <w:rFonts w:ascii="思源黑体 CN Light" w:eastAsia="思源黑体 CN Light" w:hAnsi="思源黑体 CN Light" w:hint="eastAsia"/>
        </w:rPr>
      </w:pPr>
      <w:bookmarkStart w:id="11" w:name="_Toc177638936"/>
      <w:r w:rsidRPr="00573906">
        <w:rPr>
          <w:rFonts w:ascii="思源黑体 CN Light" w:eastAsia="思源黑体 CN Light" w:hAnsi="思源黑体 CN Light" w:hint="eastAsia"/>
        </w:rPr>
        <w:t>电气规格</w:t>
      </w:r>
      <w:bookmarkEnd w:id="11"/>
    </w:p>
    <w:tbl>
      <w:tblPr>
        <w:tblStyle w:val="afff7"/>
        <w:tblW w:w="0" w:type="auto"/>
        <w:tblLook w:val="04A0" w:firstRow="1" w:lastRow="0" w:firstColumn="1" w:lastColumn="0" w:noHBand="0" w:noVBand="1"/>
      </w:tblPr>
      <w:tblGrid>
        <w:gridCol w:w="1696"/>
        <w:gridCol w:w="6607"/>
      </w:tblGrid>
      <w:tr w:rsidR="00CE7EBC" w:rsidRPr="00573906" w14:paraId="05EB9808" w14:textId="77777777" w:rsidTr="00654492">
        <w:tc>
          <w:tcPr>
            <w:tcW w:w="1696" w:type="dxa"/>
          </w:tcPr>
          <w:p w14:paraId="0076CA99"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电池容量</w:t>
            </w:r>
          </w:p>
        </w:tc>
        <w:tc>
          <w:tcPr>
            <w:tcW w:w="6607" w:type="dxa"/>
          </w:tcPr>
          <w:p w14:paraId="6846F9D7" w14:textId="3E0AB8BD"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2</w:t>
            </w:r>
            <w:r w:rsidR="00010F8D">
              <w:rPr>
                <w:rFonts w:ascii="思源黑体 CN Light" w:eastAsia="思源黑体 CN Light" w:hAnsi="思源黑体 CN Light" w:hint="eastAsia"/>
              </w:rPr>
              <w:t>6</w:t>
            </w:r>
            <w:r w:rsidRPr="00573906">
              <w:rPr>
                <w:rFonts w:ascii="思源黑体 CN Light" w:eastAsia="思源黑体 CN Light" w:hAnsi="思源黑体 CN Light" w:hint="eastAsia"/>
              </w:rPr>
              <w:t>00mAh</w:t>
            </w:r>
            <w:r w:rsidR="00010F8D">
              <w:rPr>
                <w:rFonts w:ascii="思源黑体 CN Light" w:eastAsia="思源黑体 CN Light" w:hAnsi="思源黑体 CN Light" w:hint="eastAsia"/>
              </w:rPr>
              <w:t>，5200mAh （选配</w:t>
            </w:r>
            <w:r w:rsidR="00680202">
              <w:rPr>
                <w:rFonts w:ascii="思源黑体 CN Light" w:eastAsia="思源黑体 CN Light" w:hAnsi="思源黑体 CN Light" w:hint="eastAsia"/>
              </w:rPr>
              <w:t>，默认2600mAh</w:t>
            </w:r>
            <w:r w:rsidR="00010F8D">
              <w:rPr>
                <w:rFonts w:ascii="思源黑体 CN Light" w:eastAsia="思源黑体 CN Light" w:hAnsi="思源黑体 CN Light" w:hint="eastAsia"/>
              </w:rPr>
              <w:t>）</w:t>
            </w:r>
          </w:p>
        </w:tc>
      </w:tr>
      <w:tr w:rsidR="00CE7EBC" w:rsidRPr="00573906" w14:paraId="5EB6A5D4" w14:textId="77777777" w:rsidTr="00654492">
        <w:tc>
          <w:tcPr>
            <w:tcW w:w="1696" w:type="dxa"/>
          </w:tcPr>
          <w:p w14:paraId="3A343190"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峰值电流</w:t>
            </w:r>
          </w:p>
        </w:tc>
        <w:tc>
          <w:tcPr>
            <w:tcW w:w="6607" w:type="dxa"/>
          </w:tcPr>
          <w:p w14:paraId="7F5E462A"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rPr>
              <w:t>5.5mA</w:t>
            </w:r>
          </w:p>
        </w:tc>
      </w:tr>
      <w:tr w:rsidR="00CE7EBC" w:rsidRPr="00573906" w14:paraId="63115FAB" w14:textId="77777777" w:rsidTr="00654492">
        <w:tc>
          <w:tcPr>
            <w:tcW w:w="1696" w:type="dxa"/>
          </w:tcPr>
          <w:p w14:paraId="20049780"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休眠功耗</w:t>
            </w:r>
          </w:p>
        </w:tc>
        <w:tc>
          <w:tcPr>
            <w:tcW w:w="6607" w:type="dxa"/>
          </w:tcPr>
          <w:p w14:paraId="6B34C909"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&lt;</w:t>
            </w:r>
            <w:r w:rsidRPr="00573906">
              <w:rPr>
                <w:rFonts w:ascii="思源黑体 CN Light" w:eastAsia="思源黑体 CN Light" w:hAnsi="思源黑体 CN Light"/>
              </w:rPr>
              <w:t>1uA</w:t>
            </w:r>
          </w:p>
        </w:tc>
      </w:tr>
      <w:tr w:rsidR="00CE7EBC" w:rsidRPr="00573906" w14:paraId="0419091A" w14:textId="77777777" w:rsidTr="00654492">
        <w:tc>
          <w:tcPr>
            <w:tcW w:w="1696" w:type="dxa"/>
          </w:tcPr>
          <w:p w14:paraId="2C9017A3"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平均功耗</w:t>
            </w:r>
          </w:p>
        </w:tc>
        <w:tc>
          <w:tcPr>
            <w:tcW w:w="6607" w:type="dxa"/>
          </w:tcPr>
          <w:p w14:paraId="2EE78D00"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&lt;</w:t>
            </w:r>
            <w:r w:rsidRPr="00573906">
              <w:rPr>
                <w:rFonts w:ascii="思源黑体 CN Light" w:eastAsia="思源黑体 CN Light" w:hAnsi="思源黑体 CN Light"/>
              </w:rPr>
              <w:t>30uA</w:t>
            </w:r>
            <w:r w:rsidRPr="00573906">
              <w:rPr>
                <w:rFonts w:ascii="思源黑体 CN Light" w:eastAsia="思源黑体 CN Light" w:hAnsi="思源黑体 CN Light" w:hint="eastAsia"/>
              </w:rPr>
              <w:t>*</w:t>
            </w:r>
          </w:p>
        </w:tc>
      </w:tr>
      <w:tr w:rsidR="00CE7EBC" w:rsidRPr="00573906" w14:paraId="6FD6D770" w14:textId="77777777" w:rsidTr="00654492">
        <w:tc>
          <w:tcPr>
            <w:tcW w:w="1696" w:type="dxa"/>
          </w:tcPr>
          <w:p w14:paraId="4F7EE497"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工作温度</w:t>
            </w:r>
          </w:p>
        </w:tc>
        <w:tc>
          <w:tcPr>
            <w:tcW w:w="6607" w:type="dxa"/>
          </w:tcPr>
          <w:p w14:paraId="52144CE5"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w:t>
            </w:r>
            <w:r w:rsidRPr="00573906">
              <w:rPr>
                <w:rFonts w:ascii="思源黑体 CN Light" w:eastAsia="思源黑体 CN Light" w:hAnsi="思源黑体 CN Light"/>
              </w:rPr>
              <w:t>20</w:t>
            </w:r>
            <w:r w:rsidRPr="00573906">
              <w:rPr>
                <w:rFonts w:ascii="思源黑体 CN Light" w:eastAsia="思源黑体 CN Light" w:hAnsi="思源黑体 CN Light" w:cs="宋体" w:hint="eastAsia"/>
              </w:rPr>
              <w:t>℃—6</w:t>
            </w:r>
            <w:r w:rsidRPr="00573906">
              <w:rPr>
                <w:rFonts w:ascii="思源黑体 CN Light" w:eastAsia="思源黑体 CN Light" w:hAnsi="思源黑体 CN Light" w:cs="宋体"/>
              </w:rPr>
              <w:t>0</w:t>
            </w:r>
            <w:r w:rsidRPr="00573906">
              <w:rPr>
                <w:rFonts w:ascii="思源黑体 CN Light" w:eastAsia="思源黑体 CN Light" w:hAnsi="思源黑体 CN Light" w:cs="宋体" w:hint="eastAsia"/>
              </w:rPr>
              <w:t>℃</w:t>
            </w:r>
          </w:p>
        </w:tc>
      </w:tr>
      <w:tr w:rsidR="00CE7EBC" w:rsidRPr="00573906" w14:paraId="0EC0DB09" w14:textId="77777777" w:rsidTr="00654492">
        <w:tc>
          <w:tcPr>
            <w:tcW w:w="1696" w:type="dxa"/>
          </w:tcPr>
          <w:p w14:paraId="2013D342"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工作湿度</w:t>
            </w:r>
          </w:p>
        </w:tc>
        <w:tc>
          <w:tcPr>
            <w:tcW w:w="6607" w:type="dxa"/>
          </w:tcPr>
          <w:p w14:paraId="339C5049"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0-</w:t>
            </w:r>
            <w:r w:rsidRPr="00573906">
              <w:rPr>
                <w:rFonts w:ascii="思源黑体 CN Light" w:eastAsia="思源黑体 CN Light" w:hAnsi="思源黑体 CN Light"/>
              </w:rPr>
              <w:t>95</w:t>
            </w:r>
            <w:r w:rsidRPr="00573906">
              <w:rPr>
                <w:rFonts w:ascii="思源黑体 CN Light" w:eastAsia="思源黑体 CN Light" w:hAnsi="思源黑体 CN Light" w:hint="eastAsia"/>
              </w:rPr>
              <w:t>%，无凝露</w:t>
            </w:r>
          </w:p>
        </w:tc>
      </w:tr>
    </w:tbl>
    <w:p w14:paraId="179FABEF" w14:textId="71353BE9" w:rsidR="00CE7EBC" w:rsidRPr="00573906" w:rsidRDefault="00CE7EBC" w:rsidP="00CE7EBC">
      <w:pPr>
        <w:rPr>
          <w:rFonts w:ascii="思源黑体 CN Light" w:eastAsia="思源黑体 CN Light" w:hAnsi="思源黑体 CN Light" w:hint="eastAsia"/>
        </w:rPr>
      </w:pPr>
      <w:r w:rsidRPr="00573906">
        <w:rPr>
          <w:rFonts w:ascii="思源黑体 CN Light" w:eastAsia="思源黑体 CN Light" w:hAnsi="思源黑体 CN Light" w:hint="eastAsia"/>
        </w:rPr>
        <w:t>*平均功耗与广播周期、广播功率相关，此默认值为500ms，0dbm。</w:t>
      </w:r>
    </w:p>
    <w:p w14:paraId="6393A41F" w14:textId="77777777" w:rsidR="00CE7EBC" w:rsidRPr="00573906" w:rsidRDefault="00CE7EBC" w:rsidP="00CE7EBC">
      <w:pPr>
        <w:rPr>
          <w:rFonts w:ascii="思源黑体 CN Light" w:eastAsia="思源黑体 CN Light" w:hAnsi="思源黑体 CN Light" w:hint="eastAsia"/>
        </w:rPr>
      </w:pPr>
    </w:p>
    <w:p w14:paraId="320C3139" w14:textId="77777777" w:rsidR="00CE7EBC" w:rsidRPr="00573906" w:rsidRDefault="00CE7EBC" w:rsidP="00CE7EBC">
      <w:pPr>
        <w:pStyle w:val="20"/>
        <w:spacing w:after="120"/>
        <w:rPr>
          <w:rFonts w:ascii="思源黑体 CN Light" w:eastAsia="思源黑体 CN Light" w:hAnsi="思源黑体 CN Light" w:hint="eastAsia"/>
        </w:rPr>
      </w:pPr>
      <w:bookmarkStart w:id="12" w:name="_Toc177638937"/>
      <w:r w:rsidRPr="00573906">
        <w:rPr>
          <w:rFonts w:ascii="思源黑体 CN Light" w:eastAsia="思源黑体 CN Light" w:hAnsi="思源黑体 CN Light" w:hint="eastAsia"/>
        </w:rPr>
        <w:lastRenderedPageBreak/>
        <w:t>工作频率</w:t>
      </w:r>
      <w:bookmarkEnd w:id="12"/>
    </w:p>
    <w:tbl>
      <w:tblPr>
        <w:tblStyle w:val="afff7"/>
        <w:tblpPr w:leftFromText="180" w:rightFromText="180" w:vertAnchor="text" w:horzAnchor="margin" w:tblpY="280"/>
        <w:tblW w:w="0" w:type="auto"/>
        <w:tblLook w:val="04A0" w:firstRow="1" w:lastRow="0" w:firstColumn="1" w:lastColumn="0" w:noHBand="0" w:noVBand="1"/>
      </w:tblPr>
      <w:tblGrid>
        <w:gridCol w:w="1696"/>
        <w:gridCol w:w="6607"/>
      </w:tblGrid>
      <w:tr w:rsidR="00CE7EBC" w:rsidRPr="00573906" w14:paraId="6399DC9E" w14:textId="77777777" w:rsidTr="00654492">
        <w:tc>
          <w:tcPr>
            <w:tcW w:w="1696" w:type="dxa"/>
          </w:tcPr>
          <w:p w14:paraId="18C92A22"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hint="eastAsia"/>
              </w:rPr>
              <w:t>蓝牙频率</w:t>
            </w:r>
          </w:p>
        </w:tc>
        <w:tc>
          <w:tcPr>
            <w:tcW w:w="6607" w:type="dxa"/>
          </w:tcPr>
          <w:p w14:paraId="78620655" w14:textId="77777777" w:rsidR="00CE7EBC" w:rsidRPr="00573906" w:rsidRDefault="00CE7EBC" w:rsidP="00654492">
            <w:pPr>
              <w:rPr>
                <w:rFonts w:ascii="思源黑体 CN Light" w:eastAsia="思源黑体 CN Light" w:hAnsi="思源黑体 CN Light" w:hint="eastAsia"/>
              </w:rPr>
            </w:pPr>
            <w:r w:rsidRPr="00573906">
              <w:rPr>
                <w:rFonts w:ascii="思源黑体 CN Light" w:eastAsia="思源黑体 CN Light" w:hAnsi="思源黑体 CN Light"/>
              </w:rPr>
              <w:t>2.4~2.485GHz</w:t>
            </w:r>
          </w:p>
        </w:tc>
      </w:tr>
    </w:tbl>
    <w:p w14:paraId="20B18F6A" w14:textId="77777777" w:rsidR="00CE7EBC" w:rsidRPr="00573906" w:rsidRDefault="00CE7EBC" w:rsidP="00CE7EBC">
      <w:pPr>
        <w:rPr>
          <w:rFonts w:ascii="思源黑体 CN Light" w:eastAsia="思源黑体 CN Light" w:hAnsi="思源黑体 CN Light" w:hint="eastAsia"/>
        </w:rPr>
      </w:pPr>
    </w:p>
    <w:p w14:paraId="56D78C34" w14:textId="77777777" w:rsidR="00CE7EBC" w:rsidRPr="00573906" w:rsidRDefault="00CE7EBC" w:rsidP="00CE7EBC">
      <w:pPr>
        <w:rPr>
          <w:rFonts w:ascii="思源黑体 CN Light" w:eastAsia="思源黑体 CN Light" w:hAnsi="思源黑体 CN Light" w:hint="eastAsia"/>
        </w:rPr>
      </w:pPr>
    </w:p>
    <w:p w14:paraId="262A97A9" w14:textId="77777777" w:rsidR="00CE7EBC" w:rsidRPr="00573906" w:rsidRDefault="00CE7EBC" w:rsidP="00CE7EBC">
      <w:pPr>
        <w:pStyle w:val="20"/>
        <w:tabs>
          <w:tab w:val="clear" w:pos="4157"/>
        </w:tabs>
        <w:spacing w:after="120"/>
        <w:rPr>
          <w:rFonts w:ascii="思源黑体 CN Light" w:eastAsia="思源黑体 CN Light" w:hAnsi="思源黑体 CN Light" w:hint="eastAsia"/>
        </w:rPr>
      </w:pPr>
      <w:bookmarkStart w:id="13" w:name="_Toc177638938"/>
      <w:r w:rsidRPr="00573906">
        <w:rPr>
          <w:rFonts w:ascii="思源黑体 CN Light" w:eastAsia="思源黑体 CN Light" w:hAnsi="思源黑体 CN Light" w:hint="eastAsia"/>
        </w:rPr>
        <w:t>物理参数</w:t>
      </w:r>
      <w:bookmarkEnd w:id="13"/>
    </w:p>
    <w:tbl>
      <w:tblPr>
        <w:tblStyle w:val="afff7"/>
        <w:tblW w:w="0" w:type="auto"/>
        <w:tblInd w:w="220" w:type="dxa"/>
        <w:tblLook w:val="04A0" w:firstRow="1" w:lastRow="0" w:firstColumn="1" w:lastColumn="0" w:noHBand="0" w:noVBand="1"/>
      </w:tblPr>
      <w:tblGrid>
        <w:gridCol w:w="1476"/>
        <w:gridCol w:w="6607"/>
      </w:tblGrid>
      <w:tr w:rsidR="00CE7EBC" w:rsidRPr="00573906" w14:paraId="18ECB54D" w14:textId="77777777" w:rsidTr="00654492">
        <w:tc>
          <w:tcPr>
            <w:tcW w:w="1476" w:type="dxa"/>
          </w:tcPr>
          <w:p w14:paraId="4B08F008"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产品尺寸</w:t>
            </w:r>
          </w:p>
        </w:tc>
        <w:tc>
          <w:tcPr>
            <w:tcW w:w="6607" w:type="dxa"/>
          </w:tcPr>
          <w:p w14:paraId="30ED413E" w14:textId="24BB7218"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rPr>
              <w:t>1</w:t>
            </w:r>
            <w:r w:rsidR="00010F8D">
              <w:rPr>
                <w:rFonts w:ascii="思源黑体 CN Light" w:eastAsia="思源黑体 CN Light" w:hAnsi="思源黑体 CN Light" w:hint="eastAsia"/>
              </w:rPr>
              <w:t>2</w:t>
            </w:r>
            <w:r w:rsidRPr="00573906">
              <w:rPr>
                <w:rFonts w:ascii="思源黑体 CN Light" w:eastAsia="思源黑体 CN Light" w:hAnsi="思源黑体 CN Light"/>
              </w:rPr>
              <w:t>0</w:t>
            </w:r>
            <w:r w:rsidRPr="00573906">
              <w:rPr>
                <w:rFonts w:ascii="思源黑体 CN Light" w:eastAsia="思源黑体 CN Light" w:hAnsi="思源黑体 CN Light" w:hint="eastAsia"/>
              </w:rPr>
              <w:t>*</w:t>
            </w:r>
            <w:r w:rsidRPr="00573906">
              <w:rPr>
                <w:rFonts w:ascii="思源黑体 CN Light" w:eastAsia="思源黑体 CN Light" w:hAnsi="思源黑体 CN Light"/>
              </w:rPr>
              <w:t>1</w:t>
            </w:r>
            <w:r w:rsidR="00010F8D">
              <w:rPr>
                <w:rFonts w:ascii="思源黑体 CN Light" w:eastAsia="思源黑体 CN Light" w:hAnsi="思源黑体 CN Light" w:hint="eastAsia"/>
              </w:rPr>
              <w:t>2</w:t>
            </w:r>
            <w:r w:rsidRPr="00573906">
              <w:rPr>
                <w:rFonts w:ascii="思源黑体 CN Light" w:eastAsia="思源黑体 CN Light" w:hAnsi="思源黑体 CN Light"/>
              </w:rPr>
              <w:t>0</w:t>
            </w:r>
            <w:r w:rsidRPr="00573906">
              <w:rPr>
                <w:rFonts w:ascii="思源黑体 CN Light" w:eastAsia="思源黑体 CN Light" w:hAnsi="思源黑体 CN Light" w:hint="eastAsia"/>
              </w:rPr>
              <w:t>*2</w:t>
            </w:r>
            <w:r w:rsidR="004E69E0">
              <w:rPr>
                <w:rFonts w:ascii="思源黑体 CN Light" w:eastAsia="思源黑体 CN Light" w:hAnsi="思源黑体 CN Light" w:hint="eastAsia"/>
              </w:rPr>
              <w:t>4</w:t>
            </w:r>
            <w:r w:rsidRPr="00573906">
              <w:rPr>
                <w:rFonts w:ascii="思源黑体 CN Light" w:eastAsia="思源黑体 CN Light" w:hAnsi="思源黑体 CN Light" w:hint="eastAsia"/>
              </w:rPr>
              <w:t>mm</w:t>
            </w:r>
          </w:p>
        </w:tc>
      </w:tr>
      <w:tr w:rsidR="00CE7EBC" w:rsidRPr="00573906" w14:paraId="728639C5" w14:textId="77777777" w:rsidTr="00654492">
        <w:tc>
          <w:tcPr>
            <w:tcW w:w="1476" w:type="dxa"/>
          </w:tcPr>
          <w:p w14:paraId="4BF41347"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颜色</w:t>
            </w:r>
          </w:p>
        </w:tc>
        <w:tc>
          <w:tcPr>
            <w:tcW w:w="6607" w:type="dxa"/>
          </w:tcPr>
          <w:p w14:paraId="6D946F7E" w14:textId="7FF2B225" w:rsidR="00CE7EBC" w:rsidRPr="00573906" w:rsidRDefault="00DA2C95" w:rsidP="00654492">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工业黄，</w:t>
            </w:r>
            <w:r w:rsidR="00CE7EBC" w:rsidRPr="00573906">
              <w:rPr>
                <w:rFonts w:ascii="思源黑体 CN Light" w:eastAsia="思源黑体 CN Light" w:hAnsi="思源黑体 CN Light" w:hint="eastAsia"/>
              </w:rPr>
              <w:t>黑</w:t>
            </w:r>
            <w:r w:rsidR="00010F8D">
              <w:rPr>
                <w:rFonts w:ascii="思源黑体 CN Light" w:eastAsia="思源黑体 CN Light" w:hAnsi="思源黑体 CN Light" w:hint="eastAsia"/>
              </w:rPr>
              <w:t>，蓝，乳白等（选配）</w:t>
            </w:r>
          </w:p>
        </w:tc>
      </w:tr>
      <w:tr w:rsidR="00CE7EBC" w:rsidRPr="00573906" w14:paraId="0F9AEB3A" w14:textId="77777777" w:rsidTr="00654492">
        <w:tc>
          <w:tcPr>
            <w:tcW w:w="1476" w:type="dxa"/>
          </w:tcPr>
          <w:p w14:paraId="2263244B"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重量</w:t>
            </w:r>
          </w:p>
        </w:tc>
        <w:tc>
          <w:tcPr>
            <w:tcW w:w="6607" w:type="dxa"/>
          </w:tcPr>
          <w:p w14:paraId="5074101C" w14:textId="62BD99BB" w:rsidR="00CE7EBC" w:rsidRPr="00573906" w:rsidRDefault="004E69E0" w:rsidP="00654492">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185-195</w:t>
            </w:r>
            <w:r w:rsidR="00CE7EBC" w:rsidRPr="00573906">
              <w:rPr>
                <w:rFonts w:ascii="思源黑体 CN Light" w:eastAsia="思源黑体 CN Light" w:hAnsi="思源黑体 CN Light" w:hint="eastAsia"/>
              </w:rPr>
              <w:t>g</w:t>
            </w:r>
          </w:p>
        </w:tc>
      </w:tr>
      <w:tr w:rsidR="00CE7EBC" w:rsidRPr="00573906" w14:paraId="381278D2" w14:textId="77777777" w:rsidTr="00654492">
        <w:tc>
          <w:tcPr>
            <w:tcW w:w="1476" w:type="dxa"/>
          </w:tcPr>
          <w:p w14:paraId="453EB682"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外壳材质</w:t>
            </w:r>
          </w:p>
        </w:tc>
        <w:tc>
          <w:tcPr>
            <w:tcW w:w="6607" w:type="dxa"/>
          </w:tcPr>
          <w:p w14:paraId="11EC7A09" w14:textId="6FB656B9" w:rsidR="00CE7EBC" w:rsidRPr="00573906" w:rsidRDefault="00410C2E"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改性</w:t>
            </w:r>
            <w:r w:rsidR="00CE7EBC" w:rsidRPr="00573906">
              <w:rPr>
                <w:rFonts w:ascii="思源黑体 CN Light" w:eastAsia="思源黑体 CN Light" w:hAnsi="思源黑体 CN Light" w:hint="eastAsia"/>
              </w:rPr>
              <w:t>A</w:t>
            </w:r>
            <w:r w:rsidR="00CE7EBC" w:rsidRPr="00573906">
              <w:rPr>
                <w:rFonts w:ascii="思源黑体 CN Light" w:eastAsia="思源黑体 CN Light" w:hAnsi="思源黑体 CN Light"/>
              </w:rPr>
              <w:t>BS</w:t>
            </w:r>
          </w:p>
        </w:tc>
      </w:tr>
    </w:tbl>
    <w:p w14:paraId="37B1EA0E" w14:textId="77777777" w:rsidR="00CE7EBC" w:rsidRPr="00573906" w:rsidRDefault="00CE7EBC" w:rsidP="00CE7EBC">
      <w:pPr>
        <w:pStyle w:val="cont"/>
        <w:spacing w:before="0"/>
        <w:ind w:left="220" w:firstLineChars="0"/>
        <w:rPr>
          <w:rFonts w:ascii="思源黑体 CN Light" w:eastAsia="思源黑体 CN Light" w:hAnsi="思源黑体 CN Light" w:hint="eastAsia"/>
        </w:rPr>
      </w:pPr>
    </w:p>
    <w:p w14:paraId="3F6CE5CA" w14:textId="77777777" w:rsidR="00CE7EBC" w:rsidRPr="00573906" w:rsidRDefault="00CE7EBC" w:rsidP="00CE7EBC">
      <w:pPr>
        <w:pStyle w:val="cont"/>
        <w:spacing w:before="0"/>
        <w:ind w:left="220" w:firstLineChars="0"/>
        <w:rPr>
          <w:rFonts w:ascii="思源黑体 CN Light" w:eastAsia="思源黑体 CN Light" w:hAnsi="思源黑体 CN Light" w:hint="eastAsia"/>
        </w:rPr>
      </w:pPr>
      <w:r w:rsidRPr="00573906">
        <w:rPr>
          <w:rFonts w:ascii="思源黑体 CN Light" w:eastAsia="思源黑体 CN Light" w:hAnsi="思源黑体 CN Light" w:hint="eastAsia"/>
        </w:rPr>
        <w:t>备注：</w:t>
      </w:r>
    </w:p>
    <w:p w14:paraId="4FB853E5" w14:textId="77777777" w:rsidR="00CE7EBC" w:rsidRPr="00573906" w:rsidRDefault="00CE7EBC" w:rsidP="00CE7EBC">
      <w:pPr>
        <w:pStyle w:val="cont"/>
        <w:spacing w:before="0"/>
        <w:ind w:left="220" w:firstLineChars="0"/>
        <w:rPr>
          <w:rFonts w:ascii="思源黑体 CN Light" w:eastAsia="思源黑体 CN Light" w:hAnsi="思源黑体 CN Light" w:hint="eastAsia"/>
        </w:rPr>
      </w:pPr>
      <w:r w:rsidRPr="00573906">
        <w:rPr>
          <w:rFonts w:ascii="思源黑体 CN Light" w:eastAsia="思源黑体 CN Light" w:hAnsi="思源黑体 CN Light" w:hint="eastAsia"/>
        </w:rPr>
        <w:t>颜色，批量可选，现货根据库存发货。</w:t>
      </w:r>
    </w:p>
    <w:p w14:paraId="13C6E346" w14:textId="77777777" w:rsidR="00CE7EBC" w:rsidRPr="00573906" w:rsidRDefault="00CE7EBC" w:rsidP="00CE7EBC">
      <w:pPr>
        <w:pStyle w:val="20"/>
        <w:spacing w:after="120"/>
        <w:rPr>
          <w:rFonts w:ascii="思源黑体 CN Light" w:eastAsia="思源黑体 CN Light" w:hAnsi="思源黑体 CN Light" w:hint="eastAsia"/>
        </w:rPr>
      </w:pPr>
      <w:bookmarkStart w:id="14" w:name="_Toc177638939"/>
      <w:r w:rsidRPr="00573906">
        <w:rPr>
          <w:rFonts w:ascii="思源黑体 CN Light" w:eastAsia="思源黑体 CN Light" w:hAnsi="思源黑体 CN Light" w:hint="eastAsia"/>
        </w:rPr>
        <w:t>其他参数</w:t>
      </w:r>
      <w:bookmarkEnd w:id="14"/>
    </w:p>
    <w:p w14:paraId="5009AECC" w14:textId="77777777" w:rsidR="00CE7EBC" w:rsidRPr="00573906" w:rsidRDefault="00CE7EBC" w:rsidP="00CE7EBC">
      <w:pPr>
        <w:rPr>
          <w:rFonts w:ascii="思源黑体 CN Light" w:eastAsia="思源黑体 CN Light" w:hAnsi="思源黑体 CN Light" w:hint="eastAsia"/>
        </w:rPr>
      </w:pPr>
    </w:p>
    <w:tbl>
      <w:tblPr>
        <w:tblStyle w:val="afff7"/>
        <w:tblW w:w="0" w:type="auto"/>
        <w:tblInd w:w="220" w:type="dxa"/>
        <w:tblLook w:val="04A0" w:firstRow="1" w:lastRow="0" w:firstColumn="1" w:lastColumn="0" w:noHBand="0" w:noVBand="1"/>
      </w:tblPr>
      <w:tblGrid>
        <w:gridCol w:w="1476"/>
        <w:gridCol w:w="6607"/>
      </w:tblGrid>
      <w:tr w:rsidR="00CE7EBC" w:rsidRPr="00573906" w14:paraId="652F95C9" w14:textId="77777777" w:rsidTr="00654492">
        <w:tc>
          <w:tcPr>
            <w:tcW w:w="1476" w:type="dxa"/>
          </w:tcPr>
          <w:p w14:paraId="1E83B50F"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发射功率</w:t>
            </w:r>
          </w:p>
        </w:tc>
        <w:tc>
          <w:tcPr>
            <w:tcW w:w="6607" w:type="dxa"/>
          </w:tcPr>
          <w:p w14:paraId="3DC5B7F9"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-40</w:t>
            </w:r>
            <w:r w:rsidRPr="00573906">
              <w:rPr>
                <w:rFonts w:ascii="思源黑体 CN Light" w:eastAsia="思源黑体 CN Light" w:hAnsi="思源黑体 CN Light"/>
              </w:rPr>
              <w:t>dB-4dB</w:t>
            </w:r>
          </w:p>
        </w:tc>
      </w:tr>
      <w:tr w:rsidR="00CE7EBC" w:rsidRPr="00573906" w14:paraId="2C2DFC43" w14:textId="77777777" w:rsidTr="00654492">
        <w:tc>
          <w:tcPr>
            <w:tcW w:w="1476" w:type="dxa"/>
          </w:tcPr>
          <w:p w14:paraId="6D92210D"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覆盖范围</w:t>
            </w:r>
          </w:p>
        </w:tc>
        <w:tc>
          <w:tcPr>
            <w:tcW w:w="6607" w:type="dxa"/>
          </w:tcPr>
          <w:p w14:paraId="1A0AD22E"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直径最大1</w:t>
            </w:r>
            <w:r w:rsidRPr="00573906">
              <w:rPr>
                <w:rFonts w:ascii="思源黑体 CN Light" w:eastAsia="思源黑体 CN Light" w:hAnsi="思源黑体 CN Light"/>
              </w:rPr>
              <w:t>0</w:t>
            </w:r>
            <w:r w:rsidRPr="00573906">
              <w:rPr>
                <w:rFonts w:ascii="思源黑体 CN Light" w:eastAsia="思源黑体 CN Light" w:hAnsi="思源黑体 CN Light" w:hint="eastAsia"/>
              </w:rPr>
              <w:t>0m</w:t>
            </w:r>
          </w:p>
        </w:tc>
      </w:tr>
      <w:tr w:rsidR="00CE7EBC" w:rsidRPr="00573906" w14:paraId="35152D2D" w14:textId="77777777" w:rsidTr="00654492">
        <w:tc>
          <w:tcPr>
            <w:tcW w:w="1476" w:type="dxa"/>
          </w:tcPr>
          <w:p w14:paraId="7B33701A"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续航时间</w:t>
            </w:r>
          </w:p>
        </w:tc>
        <w:tc>
          <w:tcPr>
            <w:tcW w:w="6607" w:type="dxa"/>
          </w:tcPr>
          <w:p w14:paraId="7F608682" w14:textId="155ECBD0"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最长10年</w:t>
            </w:r>
            <w:r w:rsidR="00D317BC">
              <w:rPr>
                <w:rFonts w:ascii="思源黑体 CN Light" w:eastAsia="思源黑体 CN Light" w:hAnsi="思源黑体 CN Light" w:hint="eastAsia"/>
              </w:rPr>
              <w:t>（最大电池容量）</w:t>
            </w:r>
          </w:p>
        </w:tc>
      </w:tr>
      <w:tr w:rsidR="00CE7EBC" w:rsidRPr="00573906" w14:paraId="48CD0EC7" w14:textId="77777777" w:rsidTr="00654492">
        <w:tc>
          <w:tcPr>
            <w:tcW w:w="1476" w:type="dxa"/>
          </w:tcPr>
          <w:p w14:paraId="0872EC3F"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防水等级</w:t>
            </w:r>
          </w:p>
        </w:tc>
        <w:tc>
          <w:tcPr>
            <w:tcW w:w="6607" w:type="dxa"/>
          </w:tcPr>
          <w:p w14:paraId="3BDDD8A5"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I</w:t>
            </w:r>
            <w:r w:rsidRPr="00573906">
              <w:rPr>
                <w:rFonts w:ascii="思源黑体 CN Light" w:eastAsia="思源黑体 CN Light" w:hAnsi="思源黑体 CN Light"/>
              </w:rPr>
              <w:t>P</w:t>
            </w:r>
            <w:r w:rsidRPr="00573906">
              <w:rPr>
                <w:rFonts w:ascii="思源黑体 CN Light" w:eastAsia="思源黑体 CN Light" w:hAnsi="思源黑体 CN Light" w:hint="eastAsia"/>
              </w:rPr>
              <w:t>68</w:t>
            </w:r>
          </w:p>
        </w:tc>
      </w:tr>
      <w:tr w:rsidR="00CE7EBC" w:rsidRPr="00573906" w14:paraId="0D273EB2" w14:textId="77777777" w:rsidTr="00654492">
        <w:tc>
          <w:tcPr>
            <w:tcW w:w="1476" w:type="dxa"/>
          </w:tcPr>
          <w:p w14:paraId="7DBCC427"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lastRenderedPageBreak/>
              <w:t>抗压等级</w:t>
            </w:r>
          </w:p>
        </w:tc>
        <w:tc>
          <w:tcPr>
            <w:tcW w:w="6607" w:type="dxa"/>
          </w:tcPr>
          <w:p w14:paraId="4DBE0088"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10吨抗压</w:t>
            </w:r>
          </w:p>
        </w:tc>
      </w:tr>
      <w:tr w:rsidR="00CE7EBC" w:rsidRPr="00573906" w14:paraId="1EDE0529" w14:textId="77777777" w:rsidTr="00654492">
        <w:tc>
          <w:tcPr>
            <w:tcW w:w="1476" w:type="dxa"/>
          </w:tcPr>
          <w:p w14:paraId="359CEB9C"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相关认证</w:t>
            </w:r>
          </w:p>
        </w:tc>
        <w:tc>
          <w:tcPr>
            <w:tcW w:w="6607" w:type="dxa"/>
          </w:tcPr>
          <w:p w14:paraId="60079B4F" w14:textId="6FDFC88B"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防爆认证</w:t>
            </w:r>
          </w:p>
        </w:tc>
      </w:tr>
      <w:tr w:rsidR="00CE7EBC" w:rsidRPr="00573906" w14:paraId="6E408880" w14:textId="77777777" w:rsidTr="00654492">
        <w:tc>
          <w:tcPr>
            <w:tcW w:w="1476" w:type="dxa"/>
          </w:tcPr>
          <w:p w14:paraId="4678B91B"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安全性</w:t>
            </w:r>
          </w:p>
        </w:tc>
        <w:tc>
          <w:tcPr>
            <w:tcW w:w="6607" w:type="dxa"/>
          </w:tcPr>
          <w:p w14:paraId="20621807"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A</w:t>
            </w:r>
            <w:r w:rsidRPr="00573906">
              <w:rPr>
                <w:rFonts w:ascii="思源黑体 CN Light" w:eastAsia="思源黑体 CN Light" w:hAnsi="思源黑体 CN Light"/>
              </w:rPr>
              <w:t>ES</w:t>
            </w:r>
            <w:r w:rsidRPr="00573906">
              <w:rPr>
                <w:rFonts w:ascii="思源黑体 CN Light" w:eastAsia="思源黑体 CN Light" w:hAnsi="思源黑体 CN Light" w:hint="eastAsia"/>
              </w:rPr>
              <w:t>加密，放纂改，支持可连接模式，不可连接模式</w:t>
            </w:r>
          </w:p>
        </w:tc>
      </w:tr>
      <w:tr w:rsidR="00CE7EBC" w:rsidRPr="00573906" w14:paraId="58ED280C" w14:textId="77777777" w:rsidTr="00654492">
        <w:tc>
          <w:tcPr>
            <w:tcW w:w="1476" w:type="dxa"/>
          </w:tcPr>
          <w:p w14:paraId="3CC18D09"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支持协议</w:t>
            </w:r>
          </w:p>
        </w:tc>
        <w:tc>
          <w:tcPr>
            <w:tcW w:w="6607" w:type="dxa"/>
          </w:tcPr>
          <w:p w14:paraId="684C79E5" w14:textId="77777777" w:rsidR="00CE7EBC" w:rsidRPr="00573906" w:rsidRDefault="00CE7EBC" w:rsidP="00654492">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苹果公司标准iBeacon协议，Bluetooth</w:t>
            </w:r>
            <w:r w:rsidRPr="00573906">
              <w:rPr>
                <w:rFonts w:ascii="思源黑体 CN Light" w:eastAsia="思源黑体 CN Light" w:hAnsi="思源黑体 CN Light"/>
              </w:rPr>
              <w:t xml:space="preserve"> </w:t>
            </w:r>
            <w:r w:rsidRPr="00573906">
              <w:rPr>
                <w:rFonts w:ascii="思源黑体 CN Light" w:eastAsia="思源黑体 CN Light" w:hAnsi="思源黑体 CN Light" w:hint="eastAsia"/>
              </w:rPr>
              <w:t>5.0</w:t>
            </w:r>
          </w:p>
        </w:tc>
      </w:tr>
    </w:tbl>
    <w:p w14:paraId="1D2636BE" w14:textId="4129F7B6" w:rsidR="00CE7EBC" w:rsidRPr="00573906" w:rsidRDefault="00CE7EBC" w:rsidP="00CE7EBC">
      <w:pPr>
        <w:rPr>
          <w:rFonts w:ascii="思源黑体 CN Light" w:eastAsia="思源黑体 CN Light" w:hAnsi="思源黑体 CN Light" w:hint="eastAsia"/>
        </w:rPr>
      </w:pPr>
    </w:p>
    <w:p w14:paraId="2C08B1B7" w14:textId="77777777" w:rsidR="00CE7EBC" w:rsidRPr="00573906" w:rsidRDefault="00CE7EBC" w:rsidP="00CE7EBC">
      <w:pPr>
        <w:pStyle w:val="20"/>
        <w:spacing w:after="120"/>
        <w:rPr>
          <w:rFonts w:ascii="思源黑体 CN Light" w:eastAsia="思源黑体 CN Light" w:hAnsi="思源黑体 CN Light" w:hint="eastAsia"/>
        </w:rPr>
      </w:pPr>
      <w:bookmarkStart w:id="15" w:name="_Toc177638940"/>
      <w:r w:rsidRPr="00573906">
        <w:rPr>
          <w:rFonts w:ascii="思源黑体 CN Light" w:eastAsia="思源黑体 CN Light" w:hAnsi="思源黑体 CN Light" w:hint="eastAsia"/>
        </w:rPr>
        <w:t>配置功能</w:t>
      </w:r>
      <w:bookmarkEnd w:id="15"/>
    </w:p>
    <w:tbl>
      <w:tblPr>
        <w:tblStyle w:val="afff7"/>
        <w:tblW w:w="0" w:type="auto"/>
        <w:tblLook w:val="04A0" w:firstRow="1" w:lastRow="0" w:firstColumn="1" w:lastColumn="0" w:noHBand="0" w:noVBand="1"/>
      </w:tblPr>
      <w:tblGrid>
        <w:gridCol w:w="1838"/>
        <w:gridCol w:w="6465"/>
      </w:tblGrid>
      <w:tr w:rsidR="00CE7EBC" w:rsidRPr="00573906" w14:paraId="5A60609D" w14:textId="77777777" w:rsidTr="00654492">
        <w:tc>
          <w:tcPr>
            <w:tcW w:w="1838" w:type="dxa"/>
          </w:tcPr>
          <w:p w14:paraId="6496738C" w14:textId="77777777" w:rsidR="00CE7EBC" w:rsidRPr="00573906" w:rsidRDefault="00CE7EBC" w:rsidP="00654492">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手机配置</w:t>
            </w:r>
          </w:p>
        </w:tc>
        <w:tc>
          <w:tcPr>
            <w:tcW w:w="6465" w:type="dxa"/>
          </w:tcPr>
          <w:p w14:paraId="7ADBB94B" w14:textId="77777777" w:rsidR="00CE7EBC" w:rsidRPr="00573906" w:rsidRDefault="00CE7EBC" w:rsidP="00654492">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支持修改U</w:t>
            </w:r>
            <w:r w:rsidRPr="00573906">
              <w:rPr>
                <w:rFonts w:ascii="思源黑体 CN Light" w:eastAsia="思源黑体 CN Light" w:hAnsi="思源黑体 CN Light"/>
                <w:sz w:val="24"/>
                <w:szCs w:val="24"/>
              </w:rPr>
              <w:t>UID</w:t>
            </w:r>
            <w:r w:rsidRPr="00573906">
              <w:rPr>
                <w:rFonts w:ascii="思源黑体 CN Light" w:eastAsia="思源黑体 CN Light" w:hAnsi="思源黑体 CN Light" w:hint="eastAsia"/>
                <w:sz w:val="24"/>
                <w:szCs w:val="24"/>
              </w:rPr>
              <w:t>、major、minor、广播间隔、广播功率、设置放篡改密钥</w:t>
            </w:r>
          </w:p>
        </w:tc>
      </w:tr>
      <w:tr w:rsidR="00CE7EBC" w:rsidRPr="00573906" w14:paraId="0996297B" w14:textId="77777777" w:rsidTr="00654492">
        <w:tc>
          <w:tcPr>
            <w:tcW w:w="1838" w:type="dxa"/>
          </w:tcPr>
          <w:p w14:paraId="3E67564E" w14:textId="77777777" w:rsidR="00CE7EBC" w:rsidRPr="00573906" w:rsidRDefault="00CE7EBC" w:rsidP="00654492">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空中升级</w:t>
            </w:r>
          </w:p>
        </w:tc>
        <w:tc>
          <w:tcPr>
            <w:tcW w:w="6465" w:type="dxa"/>
          </w:tcPr>
          <w:p w14:paraId="1D66BE10" w14:textId="77777777" w:rsidR="00CE7EBC" w:rsidRPr="00573906" w:rsidRDefault="00CE7EBC" w:rsidP="00654492">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支持O</w:t>
            </w:r>
            <w:r w:rsidRPr="00573906">
              <w:rPr>
                <w:rFonts w:ascii="思源黑体 CN Light" w:eastAsia="思源黑体 CN Light" w:hAnsi="思源黑体 CN Light"/>
                <w:sz w:val="24"/>
                <w:szCs w:val="24"/>
              </w:rPr>
              <w:t>TA</w:t>
            </w:r>
          </w:p>
        </w:tc>
      </w:tr>
    </w:tbl>
    <w:p w14:paraId="00F17882" w14:textId="77777777" w:rsidR="00410C2E" w:rsidRPr="00573906" w:rsidRDefault="00410C2E" w:rsidP="00CE7EBC">
      <w:pPr>
        <w:rPr>
          <w:rFonts w:ascii="思源黑体 CN Light" w:eastAsia="思源黑体 CN Light" w:hAnsi="思源黑体 CN Light" w:hint="eastAsia"/>
        </w:rPr>
      </w:pPr>
    </w:p>
    <w:p w14:paraId="116B011C" w14:textId="77777777" w:rsidR="00CE7EBC" w:rsidRPr="00573906" w:rsidRDefault="00CE7EBC" w:rsidP="00CE7EBC">
      <w:pPr>
        <w:pStyle w:val="20"/>
        <w:spacing w:after="120"/>
        <w:rPr>
          <w:rFonts w:ascii="思源黑体 CN Light" w:eastAsia="思源黑体 CN Light" w:hAnsi="思源黑体 CN Light" w:hint="eastAsia"/>
        </w:rPr>
      </w:pPr>
      <w:bookmarkStart w:id="16" w:name="_Toc177638941"/>
      <w:r w:rsidRPr="00573906">
        <w:rPr>
          <w:rFonts w:ascii="思源黑体 CN Light" w:eastAsia="思源黑体 CN Light" w:hAnsi="思源黑体 CN Light" w:hint="eastAsia"/>
        </w:rPr>
        <w:lastRenderedPageBreak/>
        <w:t>产品图片</w:t>
      </w:r>
      <w:bookmarkEnd w:id="16"/>
    </w:p>
    <w:p w14:paraId="5116439F" w14:textId="500AD14C" w:rsidR="00CE7EBC" w:rsidRDefault="00132500" w:rsidP="00CE7EBC">
      <w:pPr>
        <w:rPr>
          <w:rFonts w:ascii="思源黑体 CN Light" w:eastAsia="思源黑体 CN Light" w:hAnsi="思源黑体 CN Light" w:hint="eastAsia"/>
        </w:rPr>
      </w:pPr>
      <w:r>
        <w:rPr>
          <w:noProof/>
        </w:rPr>
        <w:drawing>
          <wp:inline distT="0" distB="0" distL="0" distR="0" wp14:anchorId="4A0C396F" wp14:editId="1AE933E6">
            <wp:extent cx="4000500" cy="3766139"/>
            <wp:effectExtent l="0" t="0" r="0" b="6350"/>
            <wp:docPr id="16098448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844849" name=""/>
                    <pic:cNvPicPr/>
                  </pic:nvPicPr>
                  <pic:blipFill>
                    <a:blip r:embed="rId20"/>
                    <a:stretch>
                      <a:fillRect/>
                    </a:stretch>
                  </pic:blipFill>
                  <pic:spPr>
                    <a:xfrm>
                      <a:off x="0" y="0"/>
                      <a:ext cx="4002306" cy="3767839"/>
                    </a:xfrm>
                    <a:prstGeom prst="rect">
                      <a:avLst/>
                    </a:prstGeom>
                  </pic:spPr>
                </pic:pic>
              </a:graphicData>
            </a:graphic>
          </wp:inline>
        </w:drawing>
      </w:r>
    </w:p>
    <w:p w14:paraId="57636B45" w14:textId="20243F15" w:rsidR="00132500" w:rsidRDefault="00132500" w:rsidP="00CE7EBC">
      <w:pPr>
        <w:rPr>
          <w:rFonts w:ascii="思源黑体 CN Light" w:eastAsia="思源黑体 CN Light" w:hAnsi="思源黑体 CN Light" w:hint="eastAsia"/>
        </w:rPr>
      </w:pPr>
      <w:r>
        <w:rPr>
          <w:noProof/>
        </w:rPr>
        <w:drawing>
          <wp:inline distT="0" distB="0" distL="0" distR="0" wp14:anchorId="2994D7D4" wp14:editId="303BCC47">
            <wp:extent cx="3857625" cy="3002810"/>
            <wp:effectExtent l="0" t="0" r="0" b="7620"/>
            <wp:docPr id="6597742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774236" name=""/>
                    <pic:cNvPicPr/>
                  </pic:nvPicPr>
                  <pic:blipFill>
                    <a:blip r:embed="rId21"/>
                    <a:stretch>
                      <a:fillRect/>
                    </a:stretch>
                  </pic:blipFill>
                  <pic:spPr>
                    <a:xfrm>
                      <a:off x="0" y="0"/>
                      <a:ext cx="3859252" cy="3004076"/>
                    </a:xfrm>
                    <a:prstGeom prst="rect">
                      <a:avLst/>
                    </a:prstGeom>
                  </pic:spPr>
                </pic:pic>
              </a:graphicData>
            </a:graphic>
          </wp:inline>
        </w:drawing>
      </w:r>
    </w:p>
    <w:p w14:paraId="27ED2BF9" w14:textId="68D062AC" w:rsidR="00132500" w:rsidRPr="00573906" w:rsidRDefault="00132500" w:rsidP="00CE7EBC">
      <w:pPr>
        <w:rPr>
          <w:rFonts w:ascii="思源黑体 CN Light" w:eastAsia="思源黑体 CN Light" w:hAnsi="思源黑体 CN Light" w:hint="eastAsia"/>
        </w:rPr>
      </w:pPr>
      <w:r w:rsidRPr="00132500">
        <w:rPr>
          <w:rFonts w:ascii="思源黑体 CN Light" w:eastAsia="思源黑体 CN Light" w:hAnsi="思源黑体 CN Light"/>
          <w:noProof/>
        </w:rPr>
        <w:lastRenderedPageBreak/>
        <w:drawing>
          <wp:inline distT="0" distB="0" distL="0" distR="0" wp14:anchorId="66B095C7" wp14:editId="1D21CCA3">
            <wp:extent cx="3676650" cy="3304608"/>
            <wp:effectExtent l="0" t="0" r="0" b="0"/>
            <wp:docPr id="4604006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83951" cy="3311170"/>
                    </a:xfrm>
                    <a:prstGeom prst="rect">
                      <a:avLst/>
                    </a:prstGeom>
                    <a:noFill/>
                    <a:ln>
                      <a:noFill/>
                    </a:ln>
                  </pic:spPr>
                </pic:pic>
              </a:graphicData>
            </a:graphic>
          </wp:inline>
        </w:drawing>
      </w:r>
    </w:p>
    <w:p w14:paraId="10B67AC0" w14:textId="6FC15622" w:rsidR="00CE7EBC" w:rsidRDefault="0070367A" w:rsidP="0070367A">
      <w:pPr>
        <w:pStyle w:val="20"/>
        <w:spacing w:after="120"/>
      </w:pPr>
      <w:bookmarkStart w:id="17" w:name="_Toc177638942"/>
      <w:r>
        <w:rPr>
          <w:rFonts w:hint="eastAsia"/>
        </w:rPr>
        <w:t>包装规格</w:t>
      </w:r>
      <w:bookmarkEnd w:id="17"/>
    </w:p>
    <w:p w14:paraId="67125487" w14:textId="1EB5F33F" w:rsidR="0070367A" w:rsidRPr="0070367A" w:rsidRDefault="0070367A" w:rsidP="0070367A">
      <w:r>
        <w:rPr>
          <w:rFonts w:hint="eastAsia"/>
        </w:rPr>
        <w:t>60</w:t>
      </w:r>
      <w:r>
        <w:rPr>
          <w:rFonts w:hint="eastAsia"/>
        </w:rPr>
        <w:t>个</w:t>
      </w:r>
      <w:r>
        <w:rPr>
          <w:rFonts w:hint="eastAsia"/>
        </w:rPr>
        <w:t>/</w:t>
      </w:r>
      <w:r>
        <w:rPr>
          <w:rFonts w:hint="eastAsia"/>
        </w:rPr>
        <w:t>箱</w:t>
      </w:r>
    </w:p>
    <w:p w14:paraId="267DF6F6" w14:textId="694473E0" w:rsidR="00944F92" w:rsidRPr="00944F92" w:rsidRDefault="00944F92" w:rsidP="00944F92">
      <w:pPr>
        <w:pStyle w:val="1"/>
        <w:jc w:val="left"/>
      </w:pPr>
      <w:bookmarkStart w:id="18" w:name="_Toc177638943"/>
      <w:r w:rsidRPr="00944F92">
        <w:rPr>
          <w:rFonts w:hint="eastAsia"/>
        </w:rPr>
        <w:t>J</w:t>
      </w:r>
      <w:r w:rsidRPr="00944F92">
        <w:t>J-IB32</w:t>
      </w:r>
      <w:r>
        <w:t>W</w:t>
      </w:r>
      <w:r w:rsidR="0070367A">
        <w:rPr>
          <w:rFonts w:hint="eastAsia"/>
        </w:rPr>
        <w:t>腕表</w:t>
      </w:r>
      <w:r w:rsidR="0070367A">
        <w:rPr>
          <w:rFonts w:hint="eastAsia"/>
        </w:rPr>
        <w:t>iB</w:t>
      </w:r>
      <w:r w:rsidR="0070367A">
        <w:t>eacon</w:t>
      </w:r>
      <w:bookmarkEnd w:id="18"/>
    </w:p>
    <w:p w14:paraId="4977FB0E" w14:textId="77777777" w:rsidR="00944F92" w:rsidRPr="00573906" w:rsidRDefault="00944F92" w:rsidP="00944F92">
      <w:pPr>
        <w:pStyle w:val="20"/>
        <w:spacing w:after="120"/>
        <w:rPr>
          <w:rFonts w:ascii="思源黑体 CN Light" w:eastAsia="思源黑体 CN Light" w:hAnsi="思源黑体 CN Light" w:hint="eastAsia"/>
        </w:rPr>
      </w:pPr>
      <w:bookmarkStart w:id="19" w:name="_Toc177638944"/>
      <w:r w:rsidRPr="00573906">
        <w:rPr>
          <w:rFonts w:ascii="思源黑体 CN Light" w:eastAsia="思源黑体 CN Light" w:hAnsi="思源黑体 CN Light" w:hint="eastAsia"/>
        </w:rPr>
        <w:t>电气规格</w:t>
      </w:r>
      <w:bookmarkEnd w:id="19"/>
    </w:p>
    <w:tbl>
      <w:tblPr>
        <w:tblStyle w:val="afff7"/>
        <w:tblW w:w="0" w:type="auto"/>
        <w:tblLook w:val="04A0" w:firstRow="1" w:lastRow="0" w:firstColumn="1" w:lastColumn="0" w:noHBand="0" w:noVBand="1"/>
      </w:tblPr>
      <w:tblGrid>
        <w:gridCol w:w="1696"/>
        <w:gridCol w:w="6607"/>
      </w:tblGrid>
      <w:tr w:rsidR="00944F92" w:rsidRPr="00573906" w14:paraId="0DBCB6E0" w14:textId="77777777" w:rsidTr="00697F61">
        <w:tc>
          <w:tcPr>
            <w:tcW w:w="1696" w:type="dxa"/>
          </w:tcPr>
          <w:p w14:paraId="1AE73110"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电池容量</w:t>
            </w:r>
          </w:p>
        </w:tc>
        <w:tc>
          <w:tcPr>
            <w:tcW w:w="6607" w:type="dxa"/>
          </w:tcPr>
          <w:p w14:paraId="3251F8A6" w14:textId="169F9065" w:rsidR="00944F92" w:rsidRPr="00573906" w:rsidRDefault="000C3C98" w:rsidP="00697F61">
            <w:pPr>
              <w:rPr>
                <w:rFonts w:ascii="思源黑体 CN Light" w:eastAsia="思源黑体 CN Light" w:hAnsi="思源黑体 CN Light" w:hint="eastAsia"/>
              </w:rPr>
            </w:pPr>
            <w:r>
              <w:rPr>
                <w:rFonts w:ascii="思源黑体 CN Light" w:eastAsia="思源黑体 CN Light" w:hAnsi="思源黑体 CN Light" w:hint="eastAsia"/>
              </w:rPr>
              <w:t>5</w:t>
            </w:r>
            <w:r w:rsidR="00944F92">
              <w:rPr>
                <w:rFonts w:ascii="思源黑体 CN Light" w:eastAsia="思源黑体 CN Light" w:hAnsi="思源黑体 CN Light" w:hint="eastAsia"/>
              </w:rPr>
              <w:t>0</w:t>
            </w:r>
            <w:r w:rsidR="00944F92" w:rsidRPr="00573906">
              <w:rPr>
                <w:rFonts w:ascii="思源黑体 CN Light" w:eastAsia="思源黑体 CN Light" w:hAnsi="思源黑体 CN Light" w:hint="eastAsia"/>
              </w:rPr>
              <w:t>mAh</w:t>
            </w:r>
          </w:p>
        </w:tc>
      </w:tr>
      <w:tr w:rsidR="00944F92" w:rsidRPr="00573906" w14:paraId="3EDB608B" w14:textId="77777777" w:rsidTr="00697F61">
        <w:tc>
          <w:tcPr>
            <w:tcW w:w="1696" w:type="dxa"/>
          </w:tcPr>
          <w:p w14:paraId="12E43CD7" w14:textId="0E35F01C" w:rsidR="00944F92" w:rsidRPr="00573906" w:rsidRDefault="00944F92" w:rsidP="00697F61">
            <w:pPr>
              <w:rPr>
                <w:rFonts w:ascii="思源黑体 CN Light" w:eastAsia="思源黑体 CN Light" w:hAnsi="思源黑体 CN Light" w:hint="eastAsia"/>
              </w:rPr>
            </w:pPr>
            <w:r>
              <w:rPr>
                <w:rFonts w:ascii="思源黑体 CN Light" w:eastAsia="思源黑体 CN Light" w:hAnsi="思源黑体 CN Light" w:hint="eastAsia"/>
              </w:rPr>
              <w:t>供电方式</w:t>
            </w:r>
          </w:p>
        </w:tc>
        <w:tc>
          <w:tcPr>
            <w:tcW w:w="6607" w:type="dxa"/>
          </w:tcPr>
          <w:p w14:paraId="58FEB7BB" w14:textId="2067B879" w:rsidR="00944F92" w:rsidRDefault="00944F92" w:rsidP="00697F61">
            <w:pPr>
              <w:rPr>
                <w:rFonts w:ascii="思源黑体 CN Light" w:eastAsia="思源黑体 CN Light" w:hAnsi="思源黑体 CN Light" w:hint="eastAsia"/>
              </w:rPr>
            </w:pPr>
            <w:r>
              <w:rPr>
                <w:rFonts w:ascii="思源黑体 CN Light" w:eastAsia="思源黑体 CN Light" w:hAnsi="思源黑体 CN Light" w:hint="eastAsia"/>
              </w:rPr>
              <w:t>充电式锂电池</w:t>
            </w:r>
          </w:p>
        </w:tc>
      </w:tr>
      <w:tr w:rsidR="00944F92" w:rsidRPr="00573906" w14:paraId="27EED60C" w14:textId="77777777" w:rsidTr="00697F61">
        <w:tc>
          <w:tcPr>
            <w:tcW w:w="1696" w:type="dxa"/>
          </w:tcPr>
          <w:p w14:paraId="12CB5D72" w14:textId="12E199D7" w:rsidR="00944F92" w:rsidRPr="00573906" w:rsidRDefault="00944F92" w:rsidP="00697F61">
            <w:pPr>
              <w:rPr>
                <w:rFonts w:ascii="思源黑体 CN Light" w:eastAsia="思源黑体 CN Light" w:hAnsi="思源黑体 CN Light" w:hint="eastAsia"/>
              </w:rPr>
            </w:pPr>
            <w:r>
              <w:rPr>
                <w:rFonts w:ascii="思源黑体 CN Light" w:eastAsia="思源黑体 CN Light" w:hAnsi="思源黑体 CN Light" w:hint="eastAsia"/>
              </w:rPr>
              <w:t>充电方式</w:t>
            </w:r>
          </w:p>
        </w:tc>
        <w:tc>
          <w:tcPr>
            <w:tcW w:w="6607" w:type="dxa"/>
          </w:tcPr>
          <w:p w14:paraId="1ECC8AA0" w14:textId="77C15D96" w:rsidR="00944F92" w:rsidRPr="00573906" w:rsidRDefault="00944F92" w:rsidP="00697F61">
            <w:pPr>
              <w:rPr>
                <w:rFonts w:ascii="思源黑体 CN Light" w:eastAsia="思源黑体 CN Light" w:hAnsi="思源黑体 CN Light" w:hint="eastAsia"/>
              </w:rPr>
            </w:pPr>
            <w:r>
              <w:rPr>
                <w:rFonts w:ascii="思源黑体 CN Light" w:eastAsia="思源黑体 CN Light" w:hAnsi="思源黑体 CN Light"/>
              </w:rPr>
              <w:t xml:space="preserve">Mirco </w:t>
            </w:r>
            <w:proofErr w:type="spellStart"/>
            <w:r>
              <w:rPr>
                <w:rFonts w:ascii="思源黑体 CN Light" w:eastAsia="思源黑体 CN Light" w:hAnsi="思源黑体 CN Light"/>
              </w:rPr>
              <w:t>usb</w:t>
            </w:r>
            <w:proofErr w:type="spellEnd"/>
          </w:p>
        </w:tc>
      </w:tr>
      <w:tr w:rsidR="00944F92" w:rsidRPr="00573906" w14:paraId="53D24D6F" w14:textId="77777777" w:rsidTr="00697F61">
        <w:tc>
          <w:tcPr>
            <w:tcW w:w="1696" w:type="dxa"/>
          </w:tcPr>
          <w:p w14:paraId="65953865" w14:textId="2252CA74" w:rsidR="00944F92" w:rsidRPr="00573906" w:rsidRDefault="00944F92" w:rsidP="00697F61">
            <w:pPr>
              <w:rPr>
                <w:rFonts w:ascii="思源黑体 CN Light" w:eastAsia="思源黑体 CN Light" w:hAnsi="思源黑体 CN Light" w:hint="eastAsia"/>
              </w:rPr>
            </w:pPr>
            <w:r>
              <w:rPr>
                <w:rFonts w:ascii="思源黑体 CN Light" w:eastAsia="思源黑体 CN Light" w:hAnsi="思源黑体 CN Light" w:hint="eastAsia"/>
              </w:rPr>
              <w:t>充电电压</w:t>
            </w:r>
          </w:p>
        </w:tc>
        <w:tc>
          <w:tcPr>
            <w:tcW w:w="6607" w:type="dxa"/>
          </w:tcPr>
          <w:p w14:paraId="28A16CA9" w14:textId="36B9DE65" w:rsidR="00944F92" w:rsidRPr="00573906" w:rsidRDefault="00944F92" w:rsidP="00697F61">
            <w:pPr>
              <w:rPr>
                <w:rFonts w:ascii="思源黑体 CN Light" w:eastAsia="思源黑体 CN Light" w:hAnsi="思源黑体 CN Light" w:hint="eastAsia"/>
              </w:rPr>
            </w:pPr>
            <w:r>
              <w:rPr>
                <w:rFonts w:ascii="思源黑体 CN Light" w:eastAsia="思源黑体 CN Light" w:hAnsi="思源黑体 CN Light" w:hint="eastAsia"/>
              </w:rPr>
              <w:t>5</w:t>
            </w:r>
            <w:r>
              <w:rPr>
                <w:rFonts w:ascii="思源黑体 CN Light" w:eastAsia="思源黑体 CN Light" w:hAnsi="思源黑体 CN Light"/>
              </w:rPr>
              <w:t>V</w:t>
            </w:r>
          </w:p>
        </w:tc>
      </w:tr>
      <w:tr w:rsidR="00944F92" w:rsidRPr="00573906" w14:paraId="5F073484" w14:textId="77777777" w:rsidTr="00697F61">
        <w:tc>
          <w:tcPr>
            <w:tcW w:w="1696" w:type="dxa"/>
          </w:tcPr>
          <w:p w14:paraId="1BC05631"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峰值电流</w:t>
            </w:r>
          </w:p>
        </w:tc>
        <w:tc>
          <w:tcPr>
            <w:tcW w:w="6607" w:type="dxa"/>
          </w:tcPr>
          <w:p w14:paraId="3CB74CB9"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rPr>
              <w:t>5.5mA</w:t>
            </w:r>
          </w:p>
        </w:tc>
      </w:tr>
      <w:tr w:rsidR="00944F92" w:rsidRPr="00573906" w14:paraId="15B965A4" w14:textId="77777777" w:rsidTr="00697F61">
        <w:tc>
          <w:tcPr>
            <w:tcW w:w="1696" w:type="dxa"/>
          </w:tcPr>
          <w:p w14:paraId="32768797"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休眠功耗</w:t>
            </w:r>
          </w:p>
        </w:tc>
        <w:tc>
          <w:tcPr>
            <w:tcW w:w="6607" w:type="dxa"/>
          </w:tcPr>
          <w:p w14:paraId="083C8B51"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&lt;</w:t>
            </w:r>
            <w:r w:rsidRPr="00573906">
              <w:rPr>
                <w:rFonts w:ascii="思源黑体 CN Light" w:eastAsia="思源黑体 CN Light" w:hAnsi="思源黑体 CN Light"/>
              </w:rPr>
              <w:t>1uA</w:t>
            </w:r>
          </w:p>
        </w:tc>
      </w:tr>
      <w:tr w:rsidR="00944F92" w:rsidRPr="00573906" w14:paraId="63E72BB1" w14:textId="77777777" w:rsidTr="00697F61">
        <w:tc>
          <w:tcPr>
            <w:tcW w:w="1696" w:type="dxa"/>
          </w:tcPr>
          <w:p w14:paraId="047CF56F"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平均功耗</w:t>
            </w:r>
          </w:p>
        </w:tc>
        <w:tc>
          <w:tcPr>
            <w:tcW w:w="6607" w:type="dxa"/>
          </w:tcPr>
          <w:p w14:paraId="48E06749"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&lt;</w:t>
            </w:r>
            <w:r w:rsidRPr="00573906">
              <w:rPr>
                <w:rFonts w:ascii="思源黑体 CN Light" w:eastAsia="思源黑体 CN Light" w:hAnsi="思源黑体 CN Light"/>
              </w:rPr>
              <w:t>30uA</w:t>
            </w:r>
            <w:r w:rsidRPr="00573906">
              <w:rPr>
                <w:rFonts w:ascii="思源黑体 CN Light" w:eastAsia="思源黑体 CN Light" w:hAnsi="思源黑体 CN Light" w:hint="eastAsia"/>
              </w:rPr>
              <w:t>*</w:t>
            </w:r>
          </w:p>
        </w:tc>
      </w:tr>
      <w:tr w:rsidR="00944F92" w:rsidRPr="00573906" w14:paraId="0CC0BC3E" w14:textId="77777777" w:rsidTr="00697F61">
        <w:tc>
          <w:tcPr>
            <w:tcW w:w="1696" w:type="dxa"/>
          </w:tcPr>
          <w:p w14:paraId="36840CC7"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工作温度</w:t>
            </w:r>
          </w:p>
        </w:tc>
        <w:tc>
          <w:tcPr>
            <w:tcW w:w="6607" w:type="dxa"/>
          </w:tcPr>
          <w:p w14:paraId="02EB0237"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w:t>
            </w:r>
            <w:r w:rsidRPr="00573906">
              <w:rPr>
                <w:rFonts w:ascii="思源黑体 CN Light" w:eastAsia="思源黑体 CN Light" w:hAnsi="思源黑体 CN Light"/>
              </w:rPr>
              <w:t>20</w:t>
            </w:r>
            <w:r w:rsidRPr="00573906">
              <w:rPr>
                <w:rFonts w:ascii="思源黑体 CN Light" w:eastAsia="思源黑体 CN Light" w:hAnsi="思源黑体 CN Light" w:cs="宋体" w:hint="eastAsia"/>
              </w:rPr>
              <w:t>℃—6</w:t>
            </w:r>
            <w:r w:rsidRPr="00573906">
              <w:rPr>
                <w:rFonts w:ascii="思源黑体 CN Light" w:eastAsia="思源黑体 CN Light" w:hAnsi="思源黑体 CN Light" w:cs="宋体"/>
              </w:rPr>
              <w:t>0</w:t>
            </w:r>
            <w:r w:rsidRPr="00573906">
              <w:rPr>
                <w:rFonts w:ascii="思源黑体 CN Light" w:eastAsia="思源黑体 CN Light" w:hAnsi="思源黑体 CN Light" w:cs="宋体" w:hint="eastAsia"/>
              </w:rPr>
              <w:t>℃</w:t>
            </w:r>
          </w:p>
        </w:tc>
      </w:tr>
      <w:tr w:rsidR="00944F92" w:rsidRPr="00573906" w14:paraId="4F8B4697" w14:textId="77777777" w:rsidTr="00697F61">
        <w:tc>
          <w:tcPr>
            <w:tcW w:w="1696" w:type="dxa"/>
          </w:tcPr>
          <w:p w14:paraId="59025C35"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工作湿度</w:t>
            </w:r>
          </w:p>
        </w:tc>
        <w:tc>
          <w:tcPr>
            <w:tcW w:w="6607" w:type="dxa"/>
          </w:tcPr>
          <w:p w14:paraId="4A984B3D"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0-</w:t>
            </w:r>
            <w:r w:rsidRPr="00573906">
              <w:rPr>
                <w:rFonts w:ascii="思源黑体 CN Light" w:eastAsia="思源黑体 CN Light" w:hAnsi="思源黑体 CN Light"/>
              </w:rPr>
              <w:t>95</w:t>
            </w:r>
            <w:r w:rsidRPr="00573906">
              <w:rPr>
                <w:rFonts w:ascii="思源黑体 CN Light" w:eastAsia="思源黑体 CN Light" w:hAnsi="思源黑体 CN Light" w:hint="eastAsia"/>
              </w:rPr>
              <w:t>%，无凝露</w:t>
            </w:r>
          </w:p>
        </w:tc>
      </w:tr>
    </w:tbl>
    <w:p w14:paraId="2D1FEA1F" w14:textId="77777777" w:rsidR="00944F92" w:rsidRPr="00573906" w:rsidRDefault="00944F92" w:rsidP="00944F92">
      <w:pPr>
        <w:rPr>
          <w:rFonts w:ascii="思源黑体 CN Light" w:eastAsia="思源黑体 CN Light" w:hAnsi="思源黑体 CN Light" w:hint="eastAsia"/>
        </w:rPr>
      </w:pPr>
      <w:r w:rsidRPr="00573906">
        <w:rPr>
          <w:rFonts w:ascii="思源黑体 CN Light" w:eastAsia="思源黑体 CN Light" w:hAnsi="思源黑体 CN Light" w:hint="eastAsia"/>
        </w:rPr>
        <w:lastRenderedPageBreak/>
        <w:t>*平均功耗与广播周期、广播功率相关，此默认值为500ms，0dbm。</w:t>
      </w:r>
    </w:p>
    <w:p w14:paraId="3C6563E1" w14:textId="77777777" w:rsidR="00944F92" w:rsidRPr="00573906" w:rsidRDefault="00944F92" w:rsidP="00944F92">
      <w:pPr>
        <w:rPr>
          <w:rFonts w:ascii="思源黑体 CN Light" w:eastAsia="思源黑体 CN Light" w:hAnsi="思源黑体 CN Light" w:hint="eastAsia"/>
        </w:rPr>
      </w:pPr>
    </w:p>
    <w:p w14:paraId="18B5868F" w14:textId="77777777" w:rsidR="00944F92" w:rsidRPr="00573906" w:rsidRDefault="00944F92" w:rsidP="00944F92">
      <w:pPr>
        <w:pStyle w:val="20"/>
        <w:spacing w:after="120"/>
        <w:rPr>
          <w:rFonts w:ascii="思源黑体 CN Light" w:eastAsia="思源黑体 CN Light" w:hAnsi="思源黑体 CN Light" w:hint="eastAsia"/>
        </w:rPr>
      </w:pPr>
      <w:bookmarkStart w:id="20" w:name="_Toc177638945"/>
      <w:r w:rsidRPr="00573906">
        <w:rPr>
          <w:rFonts w:ascii="思源黑体 CN Light" w:eastAsia="思源黑体 CN Light" w:hAnsi="思源黑体 CN Light" w:hint="eastAsia"/>
        </w:rPr>
        <w:t>工作频率</w:t>
      </w:r>
      <w:bookmarkEnd w:id="20"/>
    </w:p>
    <w:tbl>
      <w:tblPr>
        <w:tblStyle w:val="afff7"/>
        <w:tblpPr w:leftFromText="180" w:rightFromText="180" w:vertAnchor="text" w:horzAnchor="margin" w:tblpY="280"/>
        <w:tblW w:w="0" w:type="auto"/>
        <w:tblLook w:val="04A0" w:firstRow="1" w:lastRow="0" w:firstColumn="1" w:lastColumn="0" w:noHBand="0" w:noVBand="1"/>
      </w:tblPr>
      <w:tblGrid>
        <w:gridCol w:w="1696"/>
        <w:gridCol w:w="6607"/>
      </w:tblGrid>
      <w:tr w:rsidR="00944F92" w:rsidRPr="00573906" w14:paraId="4D5C1104" w14:textId="77777777" w:rsidTr="00697F61">
        <w:tc>
          <w:tcPr>
            <w:tcW w:w="1696" w:type="dxa"/>
          </w:tcPr>
          <w:p w14:paraId="06F7CAEF"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hint="eastAsia"/>
              </w:rPr>
              <w:t>蓝牙频率</w:t>
            </w:r>
          </w:p>
        </w:tc>
        <w:tc>
          <w:tcPr>
            <w:tcW w:w="6607" w:type="dxa"/>
          </w:tcPr>
          <w:p w14:paraId="6B30E207" w14:textId="77777777" w:rsidR="00944F92" w:rsidRPr="00573906" w:rsidRDefault="00944F92" w:rsidP="00697F61">
            <w:pPr>
              <w:rPr>
                <w:rFonts w:ascii="思源黑体 CN Light" w:eastAsia="思源黑体 CN Light" w:hAnsi="思源黑体 CN Light" w:hint="eastAsia"/>
              </w:rPr>
            </w:pPr>
            <w:r w:rsidRPr="00573906">
              <w:rPr>
                <w:rFonts w:ascii="思源黑体 CN Light" w:eastAsia="思源黑体 CN Light" w:hAnsi="思源黑体 CN Light"/>
              </w:rPr>
              <w:t>2.4~2.485GHz</w:t>
            </w:r>
          </w:p>
        </w:tc>
      </w:tr>
    </w:tbl>
    <w:p w14:paraId="6005A4A3" w14:textId="77777777" w:rsidR="00944F92" w:rsidRPr="00573906" w:rsidRDefault="00944F92" w:rsidP="00944F92">
      <w:pPr>
        <w:rPr>
          <w:rFonts w:ascii="思源黑体 CN Light" w:eastAsia="思源黑体 CN Light" w:hAnsi="思源黑体 CN Light" w:hint="eastAsia"/>
        </w:rPr>
      </w:pPr>
    </w:p>
    <w:p w14:paraId="5389E76B" w14:textId="77777777" w:rsidR="00944F92" w:rsidRPr="00573906" w:rsidRDefault="00944F92" w:rsidP="00944F92">
      <w:pPr>
        <w:rPr>
          <w:rFonts w:ascii="思源黑体 CN Light" w:eastAsia="思源黑体 CN Light" w:hAnsi="思源黑体 CN Light" w:hint="eastAsia"/>
        </w:rPr>
      </w:pPr>
    </w:p>
    <w:p w14:paraId="6C7FC46B" w14:textId="77777777" w:rsidR="00944F92" w:rsidRPr="00573906" w:rsidRDefault="00944F92" w:rsidP="00944F92">
      <w:pPr>
        <w:pStyle w:val="20"/>
        <w:tabs>
          <w:tab w:val="clear" w:pos="4157"/>
        </w:tabs>
        <w:spacing w:after="120"/>
        <w:rPr>
          <w:rFonts w:ascii="思源黑体 CN Light" w:eastAsia="思源黑体 CN Light" w:hAnsi="思源黑体 CN Light" w:hint="eastAsia"/>
        </w:rPr>
      </w:pPr>
      <w:bookmarkStart w:id="21" w:name="_Toc177638946"/>
      <w:r w:rsidRPr="00573906">
        <w:rPr>
          <w:rFonts w:ascii="思源黑体 CN Light" w:eastAsia="思源黑体 CN Light" w:hAnsi="思源黑体 CN Light" w:hint="eastAsia"/>
        </w:rPr>
        <w:t>物理参数</w:t>
      </w:r>
      <w:bookmarkEnd w:id="21"/>
    </w:p>
    <w:tbl>
      <w:tblPr>
        <w:tblStyle w:val="afff7"/>
        <w:tblW w:w="0" w:type="auto"/>
        <w:tblInd w:w="220" w:type="dxa"/>
        <w:tblLook w:val="04A0" w:firstRow="1" w:lastRow="0" w:firstColumn="1" w:lastColumn="0" w:noHBand="0" w:noVBand="1"/>
      </w:tblPr>
      <w:tblGrid>
        <w:gridCol w:w="1476"/>
        <w:gridCol w:w="6607"/>
      </w:tblGrid>
      <w:tr w:rsidR="00944F92" w:rsidRPr="00573906" w14:paraId="497356D4" w14:textId="77777777" w:rsidTr="00697F61">
        <w:tc>
          <w:tcPr>
            <w:tcW w:w="1476" w:type="dxa"/>
          </w:tcPr>
          <w:p w14:paraId="7C9F20D2"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产品尺寸</w:t>
            </w:r>
          </w:p>
        </w:tc>
        <w:tc>
          <w:tcPr>
            <w:tcW w:w="6607" w:type="dxa"/>
          </w:tcPr>
          <w:p w14:paraId="7FBB247A" w14:textId="4887D07B" w:rsidR="00944F92" w:rsidRPr="00573906" w:rsidRDefault="00944F92" w:rsidP="00697F61">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250*40*11</w:t>
            </w:r>
            <w:r w:rsidRPr="00573906">
              <w:rPr>
                <w:rFonts w:ascii="思源黑体 CN Light" w:eastAsia="思源黑体 CN Light" w:hAnsi="思源黑体 CN Light" w:hint="eastAsia"/>
              </w:rPr>
              <w:t>mm</w:t>
            </w:r>
          </w:p>
        </w:tc>
      </w:tr>
      <w:tr w:rsidR="00944F92" w:rsidRPr="00573906" w14:paraId="63C754B2" w14:textId="77777777" w:rsidTr="00697F61">
        <w:tc>
          <w:tcPr>
            <w:tcW w:w="1476" w:type="dxa"/>
          </w:tcPr>
          <w:p w14:paraId="68D6DC41"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颜色</w:t>
            </w:r>
          </w:p>
        </w:tc>
        <w:tc>
          <w:tcPr>
            <w:tcW w:w="6607" w:type="dxa"/>
          </w:tcPr>
          <w:p w14:paraId="15CC9045" w14:textId="3216C8A5" w:rsidR="00944F92" w:rsidRPr="00573906" w:rsidRDefault="00944F92" w:rsidP="00697F61">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白、粉、蓝、黑、橙、绿</w:t>
            </w:r>
          </w:p>
        </w:tc>
      </w:tr>
      <w:tr w:rsidR="00944F92" w:rsidRPr="00573906" w14:paraId="2B1F2893" w14:textId="77777777" w:rsidTr="00697F61">
        <w:tc>
          <w:tcPr>
            <w:tcW w:w="1476" w:type="dxa"/>
          </w:tcPr>
          <w:p w14:paraId="71092241"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重量</w:t>
            </w:r>
          </w:p>
        </w:tc>
        <w:tc>
          <w:tcPr>
            <w:tcW w:w="6607" w:type="dxa"/>
          </w:tcPr>
          <w:p w14:paraId="0673FF8B" w14:textId="57C3159E" w:rsidR="00944F92" w:rsidRPr="00573906" w:rsidRDefault="00944F92" w:rsidP="00697F61">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30</w:t>
            </w:r>
            <w:r w:rsidRPr="00573906">
              <w:rPr>
                <w:rFonts w:ascii="思源黑体 CN Light" w:eastAsia="思源黑体 CN Light" w:hAnsi="思源黑体 CN Light" w:hint="eastAsia"/>
              </w:rPr>
              <w:t>g</w:t>
            </w:r>
          </w:p>
        </w:tc>
      </w:tr>
      <w:tr w:rsidR="00944F92" w:rsidRPr="00573906" w14:paraId="350C93FA" w14:textId="77777777" w:rsidTr="00697F61">
        <w:tc>
          <w:tcPr>
            <w:tcW w:w="1476" w:type="dxa"/>
          </w:tcPr>
          <w:p w14:paraId="65646844"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外壳材质</w:t>
            </w:r>
          </w:p>
        </w:tc>
        <w:tc>
          <w:tcPr>
            <w:tcW w:w="6607" w:type="dxa"/>
          </w:tcPr>
          <w:p w14:paraId="5800E2E0" w14:textId="56E8A110" w:rsidR="00944F92" w:rsidRPr="00573906" w:rsidRDefault="00944F92" w:rsidP="00697F61">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塑料</w:t>
            </w:r>
          </w:p>
        </w:tc>
      </w:tr>
    </w:tbl>
    <w:p w14:paraId="3E95A72D" w14:textId="77777777" w:rsidR="00944F92" w:rsidRPr="00573906" w:rsidRDefault="00944F92" w:rsidP="00944F92">
      <w:pPr>
        <w:pStyle w:val="cont"/>
        <w:spacing w:before="0"/>
        <w:ind w:left="220" w:firstLineChars="0"/>
        <w:rPr>
          <w:rFonts w:ascii="思源黑体 CN Light" w:eastAsia="思源黑体 CN Light" w:hAnsi="思源黑体 CN Light" w:hint="eastAsia"/>
        </w:rPr>
      </w:pPr>
    </w:p>
    <w:p w14:paraId="118D859F" w14:textId="3577CF16" w:rsidR="00944F92" w:rsidRPr="00573906" w:rsidRDefault="00944F92" w:rsidP="00944F92">
      <w:pPr>
        <w:pStyle w:val="cont"/>
        <w:spacing w:before="0"/>
        <w:ind w:left="220" w:firstLineChars="0"/>
        <w:rPr>
          <w:rFonts w:ascii="思源黑体 CN Light" w:eastAsia="思源黑体 CN Light" w:hAnsi="思源黑体 CN Light" w:hint="eastAsia"/>
        </w:rPr>
      </w:pPr>
      <w:r w:rsidRPr="00573906">
        <w:rPr>
          <w:rFonts w:ascii="思源黑体 CN Light" w:eastAsia="思源黑体 CN Light" w:hAnsi="思源黑体 CN Light" w:hint="eastAsia"/>
        </w:rPr>
        <w:t>备注：颜色，批量可选，现货根据库存发货。</w:t>
      </w:r>
    </w:p>
    <w:p w14:paraId="7D4BED4A" w14:textId="77777777" w:rsidR="00944F92" w:rsidRPr="00573906" w:rsidRDefault="00944F92" w:rsidP="00944F92">
      <w:pPr>
        <w:pStyle w:val="20"/>
        <w:spacing w:after="120"/>
        <w:rPr>
          <w:rFonts w:ascii="思源黑体 CN Light" w:eastAsia="思源黑体 CN Light" w:hAnsi="思源黑体 CN Light" w:hint="eastAsia"/>
        </w:rPr>
      </w:pPr>
      <w:bookmarkStart w:id="22" w:name="_Toc177638947"/>
      <w:r w:rsidRPr="00573906">
        <w:rPr>
          <w:rFonts w:ascii="思源黑体 CN Light" w:eastAsia="思源黑体 CN Light" w:hAnsi="思源黑体 CN Light" w:hint="eastAsia"/>
        </w:rPr>
        <w:t>其他参数</w:t>
      </w:r>
      <w:bookmarkEnd w:id="22"/>
    </w:p>
    <w:p w14:paraId="64DB297D" w14:textId="77777777" w:rsidR="00944F92" w:rsidRPr="00573906" w:rsidRDefault="00944F92" w:rsidP="00944F92">
      <w:pPr>
        <w:rPr>
          <w:rFonts w:ascii="思源黑体 CN Light" w:eastAsia="思源黑体 CN Light" w:hAnsi="思源黑体 CN Light" w:hint="eastAsia"/>
        </w:rPr>
      </w:pPr>
    </w:p>
    <w:tbl>
      <w:tblPr>
        <w:tblStyle w:val="afff7"/>
        <w:tblW w:w="0" w:type="auto"/>
        <w:tblInd w:w="220" w:type="dxa"/>
        <w:tblLook w:val="04A0" w:firstRow="1" w:lastRow="0" w:firstColumn="1" w:lastColumn="0" w:noHBand="0" w:noVBand="1"/>
      </w:tblPr>
      <w:tblGrid>
        <w:gridCol w:w="1476"/>
        <w:gridCol w:w="6607"/>
      </w:tblGrid>
      <w:tr w:rsidR="00944F92" w:rsidRPr="00573906" w14:paraId="02333415" w14:textId="77777777" w:rsidTr="00697F61">
        <w:tc>
          <w:tcPr>
            <w:tcW w:w="1476" w:type="dxa"/>
          </w:tcPr>
          <w:p w14:paraId="46D3991F"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发射功率</w:t>
            </w:r>
          </w:p>
        </w:tc>
        <w:tc>
          <w:tcPr>
            <w:tcW w:w="6607" w:type="dxa"/>
          </w:tcPr>
          <w:p w14:paraId="3EA605A4"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-40</w:t>
            </w:r>
            <w:r w:rsidRPr="00573906">
              <w:rPr>
                <w:rFonts w:ascii="思源黑体 CN Light" w:eastAsia="思源黑体 CN Light" w:hAnsi="思源黑体 CN Light"/>
              </w:rPr>
              <w:t>dB-4dB</w:t>
            </w:r>
          </w:p>
        </w:tc>
      </w:tr>
      <w:tr w:rsidR="00944F92" w:rsidRPr="00573906" w14:paraId="18FEE6B5" w14:textId="77777777" w:rsidTr="00697F61">
        <w:tc>
          <w:tcPr>
            <w:tcW w:w="1476" w:type="dxa"/>
          </w:tcPr>
          <w:p w14:paraId="0161B265"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覆盖范围</w:t>
            </w:r>
          </w:p>
        </w:tc>
        <w:tc>
          <w:tcPr>
            <w:tcW w:w="6607" w:type="dxa"/>
          </w:tcPr>
          <w:p w14:paraId="1C0578FB"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直径最大1</w:t>
            </w:r>
            <w:r w:rsidRPr="00573906">
              <w:rPr>
                <w:rFonts w:ascii="思源黑体 CN Light" w:eastAsia="思源黑体 CN Light" w:hAnsi="思源黑体 CN Light"/>
              </w:rPr>
              <w:t>0</w:t>
            </w:r>
            <w:r w:rsidRPr="00573906">
              <w:rPr>
                <w:rFonts w:ascii="思源黑体 CN Light" w:eastAsia="思源黑体 CN Light" w:hAnsi="思源黑体 CN Light" w:hint="eastAsia"/>
              </w:rPr>
              <w:t>0m</w:t>
            </w:r>
          </w:p>
        </w:tc>
      </w:tr>
      <w:tr w:rsidR="00944F92" w:rsidRPr="00573906" w14:paraId="365C328C" w14:textId="77777777" w:rsidTr="00697F61">
        <w:tc>
          <w:tcPr>
            <w:tcW w:w="1476" w:type="dxa"/>
          </w:tcPr>
          <w:p w14:paraId="05E576ED"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续航时间</w:t>
            </w:r>
          </w:p>
        </w:tc>
        <w:tc>
          <w:tcPr>
            <w:tcW w:w="6607" w:type="dxa"/>
          </w:tcPr>
          <w:p w14:paraId="4F1010AA" w14:textId="0B694E41" w:rsidR="00944F92" w:rsidRPr="00573906" w:rsidRDefault="00944F92" w:rsidP="00697F61">
            <w:pPr>
              <w:pStyle w:val="cont"/>
              <w:spacing w:before="0"/>
              <w:ind w:firstLineChars="0" w:firstLine="0"/>
              <w:rPr>
                <w:rFonts w:ascii="思源黑体 CN Light" w:eastAsia="思源黑体 CN Light" w:hAnsi="思源黑体 CN Light" w:hint="eastAsia"/>
              </w:rPr>
            </w:pPr>
            <w:r>
              <w:rPr>
                <w:rFonts w:ascii="思源黑体 CN Light" w:eastAsia="思源黑体 CN Light" w:hAnsi="思源黑体 CN Light" w:hint="eastAsia"/>
              </w:rPr>
              <w:t>3-6个月</w:t>
            </w:r>
          </w:p>
        </w:tc>
      </w:tr>
      <w:tr w:rsidR="00944F92" w:rsidRPr="00573906" w14:paraId="6E002AFC" w14:textId="77777777" w:rsidTr="00697F61">
        <w:tc>
          <w:tcPr>
            <w:tcW w:w="1476" w:type="dxa"/>
          </w:tcPr>
          <w:p w14:paraId="0A0BEC7F"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防水等级</w:t>
            </w:r>
          </w:p>
        </w:tc>
        <w:tc>
          <w:tcPr>
            <w:tcW w:w="6607" w:type="dxa"/>
          </w:tcPr>
          <w:p w14:paraId="067C6A21" w14:textId="62EB78CF"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I</w:t>
            </w:r>
            <w:r w:rsidRPr="00573906">
              <w:rPr>
                <w:rFonts w:ascii="思源黑体 CN Light" w:eastAsia="思源黑体 CN Light" w:hAnsi="思源黑体 CN Light"/>
              </w:rPr>
              <w:t>P</w:t>
            </w:r>
            <w:r>
              <w:rPr>
                <w:rFonts w:ascii="思源黑体 CN Light" w:eastAsia="思源黑体 CN Light" w:hAnsi="思源黑体 CN Light" w:hint="eastAsia"/>
              </w:rPr>
              <w:t>53</w:t>
            </w:r>
          </w:p>
        </w:tc>
      </w:tr>
      <w:tr w:rsidR="00944F92" w:rsidRPr="00573906" w14:paraId="2D05D932" w14:textId="77777777" w:rsidTr="00697F61">
        <w:tc>
          <w:tcPr>
            <w:tcW w:w="1476" w:type="dxa"/>
          </w:tcPr>
          <w:p w14:paraId="46EDE533"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lastRenderedPageBreak/>
              <w:t>安全性</w:t>
            </w:r>
          </w:p>
        </w:tc>
        <w:tc>
          <w:tcPr>
            <w:tcW w:w="6607" w:type="dxa"/>
          </w:tcPr>
          <w:p w14:paraId="2F7EC2D9"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A</w:t>
            </w:r>
            <w:r w:rsidRPr="00573906">
              <w:rPr>
                <w:rFonts w:ascii="思源黑体 CN Light" w:eastAsia="思源黑体 CN Light" w:hAnsi="思源黑体 CN Light"/>
              </w:rPr>
              <w:t>ES</w:t>
            </w:r>
            <w:r w:rsidRPr="00573906">
              <w:rPr>
                <w:rFonts w:ascii="思源黑体 CN Light" w:eastAsia="思源黑体 CN Light" w:hAnsi="思源黑体 CN Light" w:hint="eastAsia"/>
              </w:rPr>
              <w:t>加密，放纂改，支持可连接模式，不可连接模式</w:t>
            </w:r>
          </w:p>
        </w:tc>
      </w:tr>
      <w:tr w:rsidR="00944F92" w:rsidRPr="00573906" w14:paraId="056B0862" w14:textId="77777777" w:rsidTr="00697F61">
        <w:tc>
          <w:tcPr>
            <w:tcW w:w="1476" w:type="dxa"/>
          </w:tcPr>
          <w:p w14:paraId="546A2F40"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支持协议</w:t>
            </w:r>
          </w:p>
        </w:tc>
        <w:tc>
          <w:tcPr>
            <w:tcW w:w="6607" w:type="dxa"/>
          </w:tcPr>
          <w:p w14:paraId="08A38D29" w14:textId="77777777" w:rsidR="00944F92" w:rsidRPr="00573906" w:rsidRDefault="00944F92" w:rsidP="00697F61">
            <w:pPr>
              <w:pStyle w:val="cont"/>
              <w:spacing w:before="0"/>
              <w:ind w:firstLineChars="0" w:firstLine="0"/>
              <w:rPr>
                <w:rFonts w:ascii="思源黑体 CN Light" w:eastAsia="思源黑体 CN Light" w:hAnsi="思源黑体 CN Light" w:hint="eastAsia"/>
              </w:rPr>
            </w:pPr>
            <w:r w:rsidRPr="00573906">
              <w:rPr>
                <w:rFonts w:ascii="思源黑体 CN Light" w:eastAsia="思源黑体 CN Light" w:hAnsi="思源黑体 CN Light" w:hint="eastAsia"/>
              </w:rPr>
              <w:t>苹果公司标准iBeacon协议，Bluetooth</w:t>
            </w:r>
            <w:r w:rsidRPr="00573906">
              <w:rPr>
                <w:rFonts w:ascii="思源黑体 CN Light" w:eastAsia="思源黑体 CN Light" w:hAnsi="思源黑体 CN Light"/>
              </w:rPr>
              <w:t xml:space="preserve"> </w:t>
            </w:r>
            <w:r w:rsidRPr="00573906">
              <w:rPr>
                <w:rFonts w:ascii="思源黑体 CN Light" w:eastAsia="思源黑体 CN Light" w:hAnsi="思源黑体 CN Light" w:hint="eastAsia"/>
              </w:rPr>
              <w:t>5.0</w:t>
            </w:r>
          </w:p>
        </w:tc>
      </w:tr>
    </w:tbl>
    <w:p w14:paraId="762D4AB3" w14:textId="77777777" w:rsidR="00944F92" w:rsidRPr="00573906" w:rsidRDefault="00944F92" w:rsidP="00944F92">
      <w:pPr>
        <w:rPr>
          <w:rFonts w:ascii="思源黑体 CN Light" w:eastAsia="思源黑体 CN Light" w:hAnsi="思源黑体 CN Light" w:hint="eastAsia"/>
        </w:rPr>
      </w:pPr>
    </w:p>
    <w:p w14:paraId="4297B096" w14:textId="77777777" w:rsidR="00944F92" w:rsidRPr="00573906" w:rsidRDefault="00944F92" w:rsidP="00944F92">
      <w:pPr>
        <w:pStyle w:val="20"/>
        <w:spacing w:after="120"/>
        <w:rPr>
          <w:rFonts w:ascii="思源黑体 CN Light" w:eastAsia="思源黑体 CN Light" w:hAnsi="思源黑体 CN Light" w:hint="eastAsia"/>
        </w:rPr>
      </w:pPr>
      <w:bookmarkStart w:id="23" w:name="_Toc177638948"/>
      <w:r w:rsidRPr="00573906">
        <w:rPr>
          <w:rFonts w:ascii="思源黑体 CN Light" w:eastAsia="思源黑体 CN Light" w:hAnsi="思源黑体 CN Light" w:hint="eastAsia"/>
        </w:rPr>
        <w:t>配置功能</w:t>
      </w:r>
      <w:bookmarkEnd w:id="23"/>
    </w:p>
    <w:tbl>
      <w:tblPr>
        <w:tblStyle w:val="afff7"/>
        <w:tblW w:w="0" w:type="auto"/>
        <w:tblLook w:val="04A0" w:firstRow="1" w:lastRow="0" w:firstColumn="1" w:lastColumn="0" w:noHBand="0" w:noVBand="1"/>
      </w:tblPr>
      <w:tblGrid>
        <w:gridCol w:w="1838"/>
        <w:gridCol w:w="6465"/>
      </w:tblGrid>
      <w:tr w:rsidR="00944F92" w:rsidRPr="00573906" w14:paraId="6E25DB12" w14:textId="77777777" w:rsidTr="00697F61">
        <w:tc>
          <w:tcPr>
            <w:tcW w:w="1838" w:type="dxa"/>
          </w:tcPr>
          <w:p w14:paraId="505E3233" w14:textId="77777777" w:rsidR="00944F92" w:rsidRPr="00573906" w:rsidRDefault="00944F92" w:rsidP="00697F61">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手机配置</w:t>
            </w:r>
          </w:p>
        </w:tc>
        <w:tc>
          <w:tcPr>
            <w:tcW w:w="6465" w:type="dxa"/>
          </w:tcPr>
          <w:p w14:paraId="48B8A1D9" w14:textId="77777777" w:rsidR="00944F92" w:rsidRPr="00573906" w:rsidRDefault="00944F92" w:rsidP="00697F61">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支持修改U</w:t>
            </w:r>
            <w:r w:rsidRPr="00573906">
              <w:rPr>
                <w:rFonts w:ascii="思源黑体 CN Light" w:eastAsia="思源黑体 CN Light" w:hAnsi="思源黑体 CN Light"/>
                <w:sz w:val="24"/>
                <w:szCs w:val="24"/>
              </w:rPr>
              <w:t>UID</w:t>
            </w:r>
            <w:r w:rsidRPr="00573906">
              <w:rPr>
                <w:rFonts w:ascii="思源黑体 CN Light" w:eastAsia="思源黑体 CN Light" w:hAnsi="思源黑体 CN Light" w:hint="eastAsia"/>
                <w:sz w:val="24"/>
                <w:szCs w:val="24"/>
              </w:rPr>
              <w:t>、major、minor、广播间隔、广播功率、设置放篡改密钥</w:t>
            </w:r>
          </w:p>
        </w:tc>
      </w:tr>
      <w:tr w:rsidR="00944F92" w:rsidRPr="00573906" w14:paraId="14F02415" w14:textId="77777777" w:rsidTr="00697F61">
        <w:tc>
          <w:tcPr>
            <w:tcW w:w="1838" w:type="dxa"/>
          </w:tcPr>
          <w:p w14:paraId="3D522831" w14:textId="77777777" w:rsidR="00944F92" w:rsidRPr="00573906" w:rsidRDefault="00944F92" w:rsidP="00697F61">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空中升级</w:t>
            </w:r>
          </w:p>
        </w:tc>
        <w:tc>
          <w:tcPr>
            <w:tcW w:w="6465" w:type="dxa"/>
          </w:tcPr>
          <w:p w14:paraId="13DCB3F3" w14:textId="77777777" w:rsidR="00944F92" w:rsidRPr="00573906" w:rsidRDefault="00944F92" w:rsidP="00697F61">
            <w:pPr>
              <w:rPr>
                <w:rFonts w:ascii="思源黑体 CN Light" w:eastAsia="思源黑体 CN Light" w:hAnsi="思源黑体 CN Light" w:hint="eastAsia"/>
                <w:sz w:val="24"/>
                <w:szCs w:val="24"/>
              </w:rPr>
            </w:pPr>
            <w:r w:rsidRPr="00573906">
              <w:rPr>
                <w:rFonts w:ascii="思源黑体 CN Light" w:eastAsia="思源黑体 CN Light" w:hAnsi="思源黑体 CN Light" w:hint="eastAsia"/>
                <w:sz w:val="24"/>
                <w:szCs w:val="24"/>
              </w:rPr>
              <w:t>支持O</w:t>
            </w:r>
            <w:r w:rsidRPr="00573906">
              <w:rPr>
                <w:rFonts w:ascii="思源黑体 CN Light" w:eastAsia="思源黑体 CN Light" w:hAnsi="思源黑体 CN Light"/>
                <w:sz w:val="24"/>
                <w:szCs w:val="24"/>
              </w:rPr>
              <w:t>TA</w:t>
            </w:r>
          </w:p>
        </w:tc>
      </w:tr>
    </w:tbl>
    <w:p w14:paraId="5BA4F2F3" w14:textId="77777777" w:rsidR="00944F92" w:rsidRPr="00573906" w:rsidRDefault="00944F92" w:rsidP="00944F92">
      <w:pPr>
        <w:rPr>
          <w:rFonts w:ascii="思源黑体 CN Light" w:eastAsia="思源黑体 CN Light" w:hAnsi="思源黑体 CN Light" w:hint="eastAsia"/>
        </w:rPr>
      </w:pPr>
    </w:p>
    <w:p w14:paraId="62092C64" w14:textId="77777777" w:rsidR="00944F92" w:rsidRPr="00573906" w:rsidRDefault="00944F92" w:rsidP="00944F92">
      <w:pPr>
        <w:pStyle w:val="20"/>
        <w:spacing w:after="120"/>
        <w:rPr>
          <w:rFonts w:ascii="思源黑体 CN Light" w:eastAsia="思源黑体 CN Light" w:hAnsi="思源黑体 CN Light" w:hint="eastAsia"/>
        </w:rPr>
      </w:pPr>
      <w:bookmarkStart w:id="24" w:name="_Toc177638949"/>
      <w:r w:rsidRPr="00573906">
        <w:rPr>
          <w:rFonts w:ascii="思源黑体 CN Light" w:eastAsia="思源黑体 CN Light" w:hAnsi="思源黑体 CN Light" w:hint="eastAsia"/>
        </w:rPr>
        <w:lastRenderedPageBreak/>
        <w:t>产品图片</w:t>
      </w:r>
      <w:bookmarkEnd w:id="24"/>
    </w:p>
    <w:p w14:paraId="0B415D87" w14:textId="33A577F4" w:rsidR="00944F92" w:rsidRPr="00573906" w:rsidRDefault="00944F92" w:rsidP="00944F92">
      <w:pPr>
        <w:rPr>
          <w:rFonts w:ascii="思源黑体 CN Light" w:eastAsia="思源黑体 CN Light" w:hAnsi="思源黑体 CN Light" w:hint="eastAsia"/>
        </w:rPr>
      </w:pPr>
      <w:r>
        <w:rPr>
          <w:noProof/>
        </w:rPr>
        <w:drawing>
          <wp:inline distT="0" distB="0" distL="0" distR="0" wp14:anchorId="6DF79AD6" wp14:editId="5CBCB8FC">
            <wp:extent cx="3163931" cy="5060844"/>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BEBA8EAE-BF5A-486C-A8C5-ECC9F3942E4B}">
                          <a14:imgProps xmlns:a14="http://schemas.microsoft.com/office/drawing/2010/main">
                            <a14:imgLayer r:embed="rId24">
                              <a14:imgEffect>
                                <a14:backgroundRemoval t="6960" b="94828" l="9806" r="89990">
                                  <a14:foregroundMark x1="46782" y1="16794" x2="46782" y2="16794"/>
                                  <a14:foregroundMark x1="49234" y1="24777" x2="49234" y2="24777"/>
                                  <a14:foregroundMark x1="48315" y1="23691" x2="48315" y2="23691"/>
                                  <a14:foregroundMark x1="48315" y1="23691" x2="48315" y2="23691"/>
                                  <a14:foregroundMark x1="46476" y1="9898" x2="52503" y2="65262"/>
                                  <a14:foregroundMark x1="52503" y1="65262" x2="50051" y2="71137"/>
                                  <a14:foregroundMark x1="50051" y1="71137" x2="50153" y2="73755"/>
                                  <a14:foregroundMark x1="50153" y1="94891" x2="50664" y2="90102"/>
                                  <a14:foregroundMark x1="48927" y1="6960" x2="48927" y2="6960"/>
                                </a14:backgroundRemoval>
                              </a14:imgEffect>
                            </a14:imgLayer>
                          </a14:imgProps>
                        </a:ext>
                      </a:extLst>
                    </a:blip>
                    <a:stretch>
                      <a:fillRect/>
                    </a:stretch>
                  </pic:blipFill>
                  <pic:spPr>
                    <a:xfrm>
                      <a:off x="0" y="0"/>
                      <a:ext cx="3169450" cy="5069671"/>
                    </a:xfrm>
                    <a:prstGeom prst="rect">
                      <a:avLst/>
                    </a:prstGeom>
                  </pic:spPr>
                </pic:pic>
              </a:graphicData>
            </a:graphic>
          </wp:inline>
        </w:drawing>
      </w:r>
    </w:p>
    <w:p w14:paraId="2B64F2A5" w14:textId="6A224761" w:rsidR="0070367A" w:rsidRPr="0070367A" w:rsidRDefault="0070367A" w:rsidP="0070367A"/>
    <w:sectPr w:rsidR="0070367A" w:rsidRPr="0070367A" w:rsidSect="00B77889">
      <w:footerReference w:type="default" r:id="rId25"/>
      <w:pgSz w:w="11907" w:h="16840"/>
      <w:pgMar w:top="1440" w:right="1797" w:bottom="1440" w:left="1797" w:header="851" w:footer="992" w:gutter="0"/>
      <w:pgBorders w:offsetFrom="page">
        <w:bottom w:val="single" w:sz="4" w:space="24" w:color="auto"/>
      </w:pgBorders>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A8592" w14:textId="77777777" w:rsidR="00E1619E" w:rsidRDefault="00E1619E">
      <w:pPr>
        <w:spacing w:before="0" w:line="240" w:lineRule="auto"/>
      </w:pPr>
      <w:r>
        <w:separator/>
      </w:r>
    </w:p>
  </w:endnote>
  <w:endnote w:type="continuationSeparator" w:id="0">
    <w:p w14:paraId="24B5E587" w14:textId="77777777" w:rsidR="00E1619E" w:rsidRDefault="00E1619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思源黑体 CN Light">
    <w:altName w:val="微软雅黑"/>
    <w:panose1 w:val="00000000000000000000"/>
    <w:charset w:val="86"/>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隶书">
    <w:altName w:val="宋体"/>
    <w:panose1 w:val="0201050906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长城楷体">
    <w:altName w:val="黑体"/>
    <w:charset w:val="86"/>
    <w:family w:val="auto"/>
    <w:pitch w:val="default"/>
    <w:sig w:usb0="00000000" w:usb1="00000000" w:usb2="00000010" w:usb3="00000000" w:csb0="00040000" w:csb1="00000000"/>
  </w:font>
  <w:font w:name="长城仿宋">
    <w:altName w:val="新宋体"/>
    <w:charset w:val="86"/>
    <w:family w:val="modern"/>
    <w:pitch w:val="default"/>
    <w:sig w:usb0="00000000" w:usb1="00000000" w:usb2="00000010" w:usb3="00000000" w:csb0="00040000" w:csb1="00000000"/>
  </w:font>
  <w:font w:name="Futura Bk">
    <w:altName w:val="AMGDT"/>
    <w:charset w:val="00"/>
    <w:family w:val="auto"/>
    <w:pitch w:val="default"/>
    <w:sig w:usb0="00000000" w:usb1="00000000" w:usb2="00000000" w:usb3="00000000" w:csb0="000001FB" w:csb1="00000000"/>
  </w:font>
  <w:font w:name="Times">
    <w:altName w:val="Times New Roman"/>
    <w:panose1 w:val="02020603050405020304"/>
    <w:charset w:val="00"/>
    <w:family w:val="auto"/>
    <w:pitch w:val="default"/>
    <w:sig w:usb0="00000000" w:usb1="00000000" w:usb2="00000000" w:usb3="00000000" w:csb0="00000001" w:csb1="00000000"/>
  </w:font>
  <w:font w:name="'宋体">
    <w:altName w:val="宋体"/>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utura Lt BT">
    <w:altName w:val="AMGDT"/>
    <w:charset w:val="00"/>
    <w:family w:val="auto"/>
    <w:pitch w:val="default"/>
    <w:sig w:usb0="00000000" w:usb1="00000000" w:usb2="00000000" w:usb3="00000000" w:csb0="000001FB" w:csb1="00000000"/>
  </w:font>
  <w:font w:name="幼圆">
    <w:altName w:val="宋体"/>
    <w:panose1 w:val="02010509060101010101"/>
    <w:charset w:val="86"/>
    <w:family w:val="modern"/>
    <w:pitch w:val="fixed"/>
    <w:sig w:usb0="00000001" w:usb1="080E0000" w:usb2="00000010" w:usb3="00000000" w:csb0="00040000" w:csb1="00000000"/>
  </w:font>
  <w:font w:name="Futura Hv">
    <w:altName w:val="AMGDT"/>
    <w:charset w:val="00"/>
    <w:family w:val="auto"/>
    <w:pitch w:val="default"/>
    <w:sig w:usb0="00000000" w:usb1="00000000" w:usb2="00000000" w:usb3="00000000" w:csb0="000001FB" w:csb1="00000000"/>
  </w:font>
  <w:font w:name="华文楷体">
    <w:altName w:val="STKaiti"/>
    <w:panose1 w:val="02010600040101010101"/>
    <w:charset w:val="86"/>
    <w:family w:val="auto"/>
    <w:pitch w:val="variable"/>
    <w:sig w:usb0="00000287" w:usb1="080F0000" w:usb2="00000010" w:usb3="00000000" w:csb0="0004009F" w:csb1="00000000"/>
  </w:font>
  <w:font w:name="Gill Sans">
    <w:altName w:val="AcadEref"/>
    <w:charset w:val="00"/>
    <w:family w:val="auto"/>
    <w:pitch w:val="default"/>
    <w:sig w:usb0="00000000" w:usb1="00000000" w:usb2="00000000" w:usb3="00000000" w:csb0="000001F7" w:csb1="00000000"/>
  </w:font>
  <w:font w:name="ˎ̥">
    <w:altName w:val="Times New Roman"/>
    <w:charset w:val="00"/>
    <w:family w:val="roman"/>
    <w:pitch w:val="default"/>
  </w:font>
  <w:font w:name="IDCSansSerif">
    <w:altName w:val="Times New Roman"/>
    <w:charset w:val="00"/>
    <w:family w:val="auto"/>
    <w:pitch w:val="default"/>
    <w:sig w:usb0="00000000" w:usb1="00000000" w:usb2="00000000" w:usb3="00000000" w:csb0="00000001" w:csb1="00000000"/>
  </w:font>
  <w:font w:name="Book Antiqua">
    <w:altName w:val="Segoe Print"/>
    <w:panose1 w:val="02040602050305030304"/>
    <w:charset w:val="00"/>
    <w:family w:val="roman"/>
    <w:pitch w:val="variable"/>
    <w:sig w:usb0="00000287" w:usb1="00000000" w:usb2="00000000" w:usb3="00000000" w:csb0="0000009F" w:csb1="00000000"/>
  </w:font>
  <w:font w:name="Futura-Book">
    <w:altName w:val="AMGDT"/>
    <w:charset w:val="00"/>
    <w:family w:val="auto"/>
    <w:pitch w:val="default"/>
    <w:sig w:usb0="00000000"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Arial Narrow">
    <w:altName w:val="Arial"/>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0972" w14:textId="77777777" w:rsidR="00E276BF" w:rsidRDefault="00E276BF">
    <w:pPr>
      <w:pStyle w:val="aff5"/>
      <w:framePr w:wrap="around" w:vAnchor="text" w:hAnchor="margin" w:xAlign="center" w:y="1"/>
      <w:rPr>
        <w:rStyle w:val="afff4"/>
      </w:rPr>
    </w:pPr>
    <w:r>
      <w:rPr>
        <w:rStyle w:val="afff4"/>
      </w:rPr>
      <w:fldChar w:fldCharType="begin"/>
    </w:r>
    <w:r>
      <w:rPr>
        <w:rStyle w:val="afff4"/>
      </w:rPr>
      <w:instrText xml:space="preserve">PAGE  </w:instrText>
    </w:r>
    <w:r>
      <w:rPr>
        <w:rStyle w:val="afff4"/>
      </w:rPr>
      <w:fldChar w:fldCharType="end"/>
    </w:r>
  </w:p>
  <w:p w14:paraId="5E0E2D95" w14:textId="77777777" w:rsidR="00E276BF" w:rsidRDefault="00E276BF">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C0A5" w14:textId="77777777" w:rsidR="00E276BF" w:rsidRDefault="00E276BF">
    <w:pPr>
      <w:pStyle w:val="aff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24DA" w14:textId="77777777" w:rsidR="00E276BF" w:rsidRDefault="00E276BF">
    <w:pPr>
      <w:pStyle w:val="af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E7AF3" w14:textId="77777777" w:rsidR="00E276BF" w:rsidRDefault="00E276BF">
    <w:pPr>
      <w:pStyle w:val="aff5"/>
      <w:spacing w:before="24" w:after="24"/>
      <w:jc w:val="center"/>
    </w:pPr>
    <w:r>
      <w:fldChar w:fldCharType="begin"/>
    </w:r>
    <w:r>
      <w:instrText xml:space="preserve"> PAGE   \* MERGEFORMAT </w:instrText>
    </w:r>
    <w:r>
      <w:fldChar w:fldCharType="separate"/>
    </w:r>
    <w:r w:rsidR="006A4A63" w:rsidRPr="006A4A63">
      <w:rPr>
        <w:noProof/>
        <w:lang w:val="zh-CN"/>
      </w:rPr>
      <w:t>I</w:t>
    </w:r>
    <w:r>
      <w:rPr>
        <w:lang w:val="zh-CN"/>
      </w:rPr>
      <w:fldChar w:fldCharType="end"/>
    </w:r>
  </w:p>
  <w:p w14:paraId="344F9E82" w14:textId="77777777" w:rsidR="00E276BF" w:rsidRDefault="00E276BF">
    <w:r>
      <w:rPr>
        <w:rFonts w:hint="eastAsia"/>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E42E" w14:textId="77777777" w:rsidR="00E276BF" w:rsidRDefault="00E276BF">
    <w:pPr>
      <w:pStyle w:val="aff5"/>
    </w:pPr>
    <w:r>
      <w:rPr>
        <w:rFonts w:hint="eastAsia"/>
      </w:rPr>
      <w:t xml:space="preserve">                            </w:t>
    </w:r>
    <w:r>
      <w:rPr>
        <w:rFonts w:hint="eastAsia"/>
        <w:noProof/>
      </w:rPr>
      <w:drawing>
        <wp:inline distT="0" distB="0" distL="0" distR="0" wp14:anchorId="3A23B118" wp14:editId="064DADA7">
          <wp:extent cx="1419225" cy="438150"/>
          <wp:effectExtent l="19050" t="0" r="9525" b="0"/>
          <wp:docPr id="5" name="图片 5" descr="简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简称"/>
                  <pic:cNvPicPr>
                    <a:picLocks noChangeAspect="1" noChangeArrowheads="1"/>
                  </pic:cNvPicPr>
                </pic:nvPicPr>
                <pic:blipFill>
                  <a:blip r:embed="rId1"/>
                  <a:srcRect/>
                  <a:stretch>
                    <a:fillRect/>
                  </a:stretch>
                </pic:blipFill>
                <pic:spPr>
                  <a:xfrm>
                    <a:off x="0" y="0"/>
                    <a:ext cx="1419225" cy="438150"/>
                  </a:xfrm>
                  <a:prstGeom prst="rect">
                    <a:avLst/>
                  </a:prstGeom>
                  <a:noFill/>
                  <a:ln w="9525">
                    <a:noFill/>
                    <a:miter lim="800000"/>
                    <a:headEnd/>
                    <a:tailEnd/>
                  </a:ln>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0876" w14:textId="77777777" w:rsidR="00E276BF" w:rsidRDefault="00E276BF">
    <w:pPr>
      <w:pStyle w:val="aff5"/>
      <w:jc w:val="center"/>
    </w:pPr>
    <w:r>
      <w:rPr>
        <w:rStyle w:val="afff4"/>
      </w:rPr>
      <w:fldChar w:fldCharType="begin"/>
    </w:r>
    <w:r>
      <w:rPr>
        <w:rStyle w:val="afff4"/>
      </w:rPr>
      <w:instrText xml:space="preserve"> PAGE </w:instrText>
    </w:r>
    <w:r>
      <w:rPr>
        <w:rStyle w:val="afff4"/>
      </w:rPr>
      <w:fldChar w:fldCharType="separate"/>
    </w:r>
    <w:r w:rsidR="006A4A63">
      <w:rPr>
        <w:rStyle w:val="afff4"/>
        <w:noProof/>
      </w:rPr>
      <w:t>5</w:t>
    </w:r>
    <w:r>
      <w:rPr>
        <w:rStyle w:val="afff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A96B0" w14:textId="77777777" w:rsidR="00E1619E" w:rsidRDefault="00E1619E">
      <w:pPr>
        <w:spacing w:before="0" w:line="240" w:lineRule="auto"/>
      </w:pPr>
      <w:r>
        <w:separator/>
      </w:r>
    </w:p>
  </w:footnote>
  <w:footnote w:type="continuationSeparator" w:id="0">
    <w:p w14:paraId="2CAFE0B8" w14:textId="77777777" w:rsidR="00E1619E" w:rsidRDefault="00E1619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008E" w14:textId="77777777" w:rsidR="00E276BF" w:rsidRDefault="00E276BF">
    <w:pPr>
      <w:pStyle w:val="aff8"/>
      <w:jc w:val="both"/>
    </w:pPr>
    <w:r>
      <w:rPr>
        <w:rFonts w:hint="eastAsia"/>
      </w:rPr>
      <w:t>*********************************</w:t>
    </w:r>
    <w:r>
      <w:rPr>
        <w:rFonts w:hint="eastAsia"/>
      </w:rPr>
      <w:t>项目</w:t>
    </w:r>
    <w:r>
      <w:rPr>
        <w:rFonts w:hint="eastAsia"/>
      </w:rPr>
      <w:t xml:space="preserve">                                                     </w:t>
    </w:r>
    <w:r>
      <w:rPr>
        <w:rFonts w:hint="eastAsia"/>
      </w:rPr>
      <w:t>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3EED" w14:textId="39BF9F76" w:rsidR="00E276BF" w:rsidRPr="00A10E0D" w:rsidRDefault="00A10E0D" w:rsidP="000E451E">
    <w:pPr>
      <w:pStyle w:val="aff8"/>
      <w:ind w:right="360"/>
      <w:jc w:val="center"/>
    </w:pPr>
    <w:r>
      <w:rPr>
        <w:rFonts w:hint="eastAsia"/>
      </w:rPr>
      <w:t>金桔智能（北京）科技有限公司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D954C" w14:textId="29EBBD2F" w:rsidR="00E276BF" w:rsidRPr="00A10E0D" w:rsidRDefault="00A10E0D" w:rsidP="000E451E">
    <w:pPr>
      <w:pStyle w:val="aff8"/>
      <w:jc w:val="center"/>
    </w:pPr>
    <w:r>
      <w:rPr>
        <w:rFonts w:hint="eastAsia"/>
      </w:rPr>
      <w:t>金桔智能（北京）科技有限公司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a"/>
      <w:lvlText w:val="%1."/>
      <w:lvlJc w:val="left"/>
      <w:pPr>
        <w:tabs>
          <w:tab w:val="left" w:pos="1440"/>
        </w:tabs>
        <w:ind w:left="1440" w:hanging="360"/>
      </w:pPr>
    </w:lvl>
  </w:abstractNum>
  <w:abstractNum w:abstractNumId="1" w15:restartNumberingAfterBreak="0">
    <w:nsid w:val="FFFFFF7E"/>
    <w:multiLevelType w:val="singleLevel"/>
    <w:tmpl w:val="FFFFFF7E"/>
    <w:lvl w:ilvl="0">
      <w:start w:val="1"/>
      <w:numFmt w:val="decimal"/>
      <w:pStyle w:val="11"/>
      <w:lvlText w:val="%1."/>
      <w:lvlJc w:val="left"/>
      <w:pPr>
        <w:tabs>
          <w:tab w:val="left" w:pos="1080"/>
        </w:tabs>
        <w:ind w:left="1080" w:hanging="360"/>
      </w:pPr>
    </w:lvl>
  </w:abstractNum>
  <w:abstractNum w:abstractNumId="2" w15:restartNumberingAfterBreak="0">
    <w:nsid w:val="000873AF"/>
    <w:multiLevelType w:val="multilevel"/>
    <w:tmpl w:val="9948C4CE"/>
    <w:lvl w:ilvl="0">
      <w:start w:val="6"/>
      <w:numFmt w:val="decimal"/>
      <w:lvlText w:val="%1"/>
      <w:lvlJc w:val="left"/>
      <w:pPr>
        <w:ind w:left="435" w:hanging="435"/>
      </w:pPr>
      <w:rPr>
        <w:rFonts w:ascii="思源黑体 CN Light" w:eastAsia="思源黑体 CN Light" w:hAnsi="思源黑体 CN Light" w:cs="Times New Roman" w:hint="default"/>
        <w:color w:val="0000FF"/>
        <w:u w:val="single"/>
      </w:rPr>
    </w:lvl>
    <w:lvl w:ilvl="1">
      <w:start w:val="6"/>
      <w:numFmt w:val="decimal"/>
      <w:lvlText w:val="%1.%2"/>
      <w:lvlJc w:val="left"/>
      <w:pPr>
        <w:ind w:left="1140" w:hanging="720"/>
      </w:pPr>
      <w:rPr>
        <w:rFonts w:ascii="思源黑体 CN Light" w:eastAsia="思源黑体 CN Light" w:hAnsi="思源黑体 CN Light" w:cs="Times New Roman" w:hint="default"/>
        <w:color w:val="0000FF"/>
        <w:u w:val="single"/>
      </w:rPr>
    </w:lvl>
    <w:lvl w:ilvl="2">
      <w:start w:val="4"/>
      <w:numFmt w:val="decimal"/>
      <w:lvlText w:val="%1.%2.%3"/>
      <w:lvlJc w:val="left"/>
      <w:pPr>
        <w:ind w:left="1920" w:hanging="1080"/>
      </w:pPr>
      <w:rPr>
        <w:rFonts w:ascii="思源黑体 CN Light" w:eastAsia="思源黑体 CN Light" w:hAnsi="思源黑体 CN Light" w:cs="Times New Roman" w:hint="default"/>
        <w:color w:val="0000FF"/>
        <w:u w:val="single"/>
      </w:rPr>
    </w:lvl>
    <w:lvl w:ilvl="3">
      <w:start w:val="1"/>
      <w:numFmt w:val="decimal"/>
      <w:lvlText w:val="%1.%2.%3.%4"/>
      <w:lvlJc w:val="left"/>
      <w:pPr>
        <w:ind w:left="2700" w:hanging="1440"/>
      </w:pPr>
      <w:rPr>
        <w:rFonts w:ascii="思源黑体 CN Light" w:eastAsia="思源黑体 CN Light" w:hAnsi="思源黑体 CN Light" w:cs="Times New Roman" w:hint="default"/>
        <w:color w:val="0000FF"/>
        <w:u w:val="single"/>
      </w:rPr>
    </w:lvl>
    <w:lvl w:ilvl="4">
      <w:start w:val="1"/>
      <w:numFmt w:val="decimal"/>
      <w:lvlText w:val="%1.%2.%3.%4.%5"/>
      <w:lvlJc w:val="left"/>
      <w:pPr>
        <w:ind w:left="3480" w:hanging="1800"/>
      </w:pPr>
      <w:rPr>
        <w:rFonts w:ascii="思源黑体 CN Light" w:eastAsia="思源黑体 CN Light" w:hAnsi="思源黑体 CN Light" w:cs="Times New Roman" w:hint="default"/>
        <w:color w:val="0000FF"/>
        <w:u w:val="single"/>
      </w:rPr>
    </w:lvl>
    <w:lvl w:ilvl="5">
      <w:start w:val="1"/>
      <w:numFmt w:val="decimal"/>
      <w:lvlText w:val="%1.%2.%3.%4.%5.%6"/>
      <w:lvlJc w:val="left"/>
      <w:pPr>
        <w:ind w:left="4260" w:hanging="2160"/>
      </w:pPr>
      <w:rPr>
        <w:rFonts w:ascii="思源黑体 CN Light" w:eastAsia="思源黑体 CN Light" w:hAnsi="思源黑体 CN Light" w:cs="Times New Roman" w:hint="default"/>
        <w:color w:val="0000FF"/>
        <w:u w:val="single"/>
      </w:rPr>
    </w:lvl>
    <w:lvl w:ilvl="6">
      <w:start w:val="1"/>
      <w:numFmt w:val="decimal"/>
      <w:lvlText w:val="%1.%2.%3.%4.%5.%6.%7"/>
      <w:lvlJc w:val="left"/>
      <w:pPr>
        <w:ind w:left="5040" w:hanging="2520"/>
      </w:pPr>
      <w:rPr>
        <w:rFonts w:ascii="思源黑体 CN Light" w:eastAsia="思源黑体 CN Light" w:hAnsi="思源黑体 CN Light" w:cs="Times New Roman" w:hint="default"/>
        <w:color w:val="0000FF"/>
        <w:u w:val="single"/>
      </w:rPr>
    </w:lvl>
    <w:lvl w:ilvl="7">
      <w:start w:val="1"/>
      <w:numFmt w:val="decimal"/>
      <w:lvlText w:val="%1.%2.%3.%4.%5.%6.%7.%8"/>
      <w:lvlJc w:val="left"/>
      <w:pPr>
        <w:ind w:left="5820" w:hanging="2880"/>
      </w:pPr>
      <w:rPr>
        <w:rFonts w:ascii="思源黑体 CN Light" w:eastAsia="思源黑体 CN Light" w:hAnsi="思源黑体 CN Light" w:cs="Times New Roman" w:hint="default"/>
        <w:color w:val="0000FF"/>
        <w:u w:val="single"/>
      </w:rPr>
    </w:lvl>
    <w:lvl w:ilvl="8">
      <w:start w:val="1"/>
      <w:numFmt w:val="decimal"/>
      <w:lvlText w:val="%1.%2.%3.%4.%5.%6.%7.%8.%9"/>
      <w:lvlJc w:val="left"/>
      <w:pPr>
        <w:ind w:left="6600" w:hanging="3240"/>
      </w:pPr>
      <w:rPr>
        <w:rFonts w:ascii="思源黑体 CN Light" w:eastAsia="思源黑体 CN Light" w:hAnsi="思源黑体 CN Light" w:cs="Times New Roman" w:hint="default"/>
        <w:color w:val="0000FF"/>
        <w:u w:val="single"/>
      </w:rPr>
    </w:lvl>
  </w:abstractNum>
  <w:abstractNum w:abstractNumId="3" w15:restartNumberingAfterBreak="0">
    <w:nsid w:val="054D7F5E"/>
    <w:multiLevelType w:val="hybridMultilevel"/>
    <w:tmpl w:val="503EE342"/>
    <w:lvl w:ilvl="0" w:tplc="C81EDF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5F23B14"/>
    <w:multiLevelType w:val="multilevel"/>
    <w:tmpl w:val="05F23B14"/>
    <w:lvl w:ilvl="0">
      <w:start w:val="1"/>
      <w:numFmt w:val="chineseCountingThousand"/>
      <w:suff w:val="space"/>
      <w:lvlText w:val="第%1章"/>
      <w:lvlJc w:val="left"/>
      <w:pPr>
        <w:ind w:left="-1276" w:hanging="425"/>
      </w:pPr>
      <w:rPr>
        <w:rFonts w:hint="eastAsia"/>
      </w:rPr>
    </w:lvl>
    <w:lvl w:ilvl="1">
      <w:start w:val="1"/>
      <w:numFmt w:val="decimal"/>
      <w:pStyle w:val="Z4"/>
      <w:suff w:val="space"/>
      <w:lvlText w:val="%2."/>
      <w:lvlJc w:val="left"/>
      <w:pPr>
        <w:ind w:left="-709" w:hanging="567"/>
      </w:pPr>
      <w:rPr>
        <w:rFonts w:hint="eastAsia"/>
      </w:rPr>
    </w:lvl>
    <w:lvl w:ilvl="2">
      <w:start w:val="1"/>
      <w:numFmt w:val="decimal"/>
      <w:suff w:val="space"/>
      <w:lvlText w:val="%2.%3."/>
      <w:lvlJc w:val="left"/>
      <w:pPr>
        <w:ind w:left="-283" w:hanging="567"/>
      </w:pPr>
      <w:rPr>
        <w:rFonts w:hint="eastAsia"/>
      </w:rPr>
    </w:lvl>
    <w:lvl w:ilvl="3">
      <w:start w:val="1"/>
      <w:numFmt w:val="decimal"/>
      <w:suff w:val="space"/>
      <w:lvlText w:val="%2.%3.%4."/>
      <w:lvlJc w:val="left"/>
      <w:pPr>
        <w:ind w:left="-425" w:firstLine="0"/>
      </w:pPr>
      <w:rPr>
        <w:rFonts w:hint="eastAsia"/>
      </w:rPr>
    </w:lvl>
    <w:lvl w:ilvl="4">
      <w:start w:val="1"/>
      <w:numFmt w:val="decimal"/>
      <w:suff w:val="space"/>
      <w:lvlText w:val="%2.%3.%4.%5."/>
      <w:lvlJc w:val="left"/>
      <w:pPr>
        <w:ind w:left="856" w:hanging="856"/>
      </w:pPr>
      <w:rPr>
        <w:rFonts w:hint="eastAsia"/>
      </w:rPr>
    </w:lvl>
    <w:lvl w:ilvl="5">
      <w:start w:val="1"/>
      <w:numFmt w:val="decimal"/>
      <w:lvlText w:val="%1.%2.%3.%4.%5.%6"/>
      <w:lvlJc w:val="left"/>
      <w:pPr>
        <w:tabs>
          <w:tab w:val="left" w:pos="1559"/>
        </w:tabs>
        <w:ind w:left="1559" w:hanging="1134"/>
      </w:pPr>
      <w:rPr>
        <w:rFonts w:hint="eastAsia"/>
      </w:rPr>
    </w:lvl>
    <w:lvl w:ilvl="6">
      <w:start w:val="1"/>
      <w:numFmt w:val="decimal"/>
      <w:lvlText w:val="%1.%2.%3.%4.%5.%6.%7"/>
      <w:lvlJc w:val="left"/>
      <w:pPr>
        <w:tabs>
          <w:tab w:val="left" w:pos="2126"/>
        </w:tabs>
        <w:ind w:left="2126" w:hanging="1276"/>
      </w:pPr>
      <w:rPr>
        <w:rFonts w:hint="eastAsia"/>
      </w:rPr>
    </w:lvl>
    <w:lvl w:ilvl="7">
      <w:start w:val="1"/>
      <w:numFmt w:val="decimal"/>
      <w:lvlText w:val="%1.%2.%3.%4.%5.%6.%7.%8"/>
      <w:lvlJc w:val="left"/>
      <w:pPr>
        <w:tabs>
          <w:tab w:val="left" w:pos="2693"/>
        </w:tabs>
        <w:ind w:left="2693" w:hanging="1418"/>
      </w:pPr>
      <w:rPr>
        <w:rFonts w:hint="eastAsia"/>
      </w:rPr>
    </w:lvl>
    <w:lvl w:ilvl="8">
      <w:start w:val="1"/>
      <w:numFmt w:val="decimal"/>
      <w:lvlText w:val="%1.%2.%3.%4.%5.%6.%7.%8.%9"/>
      <w:lvlJc w:val="left"/>
      <w:pPr>
        <w:tabs>
          <w:tab w:val="left" w:pos="3401"/>
        </w:tabs>
        <w:ind w:left="3401" w:hanging="1700"/>
      </w:pPr>
      <w:rPr>
        <w:rFonts w:hint="eastAsia"/>
      </w:rPr>
    </w:lvl>
  </w:abstractNum>
  <w:abstractNum w:abstractNumId="5" w15:restartNumberingAfterBreak="0">
    <w:nsid w:val="12933A4D"/>
    <w:multiLevelType w:val="multilevel"/>
    <w:tmpl w:val="12933A4D"/>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15:restartNumberingAfterBreak="0">
    <w:nsid w:val="134A32C0"/>
    <w:multiLevelType w:val="hybridMultilevel"/>
    <w:tmpl w:val="2FB0E5B4"/>
    <w:lvl w:ilvl="0" w:tplc="689814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7A70CCB"/>
    <w:multiLevelType w:val="multilevel"/>
    <w:tmpl w:val="17A70CCB"/>
    <w:lvl w:ilvl="0">
      <w:start w:val="1"/>
      <w:numFmt w:val="bullet"/>
      <w:pStyle w:val="5"/>
      <w:lvlText w:val=""/>
      <w:lvlJc w:val="left"/>
      <w:pPr>
        <w:tabs>
          <w:tab w:val="left" w:pos="620"/>
        </w:tabs>
        <w:ind w:left="6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C0C28C5"/>
    <w:multiLevelType w:val="multilevel"/>
    <w:tmpl w:val="1C0C28C5"/>
    <w:lvl w:ilvl="0">
      <w:start w:val="1"/>
      <w:numFmt w:val="bullet"/>
      <w:pStyle w:val="2"/>
      <w:lvlText w:val=""/>
      <w:lvlJc w:val="left"/>
      <w:pPr>
        <w:tabs>
          <w:tab w:val="left" w:pos="620"/>
        </w:tabs>
        <w:ind w:left="620" w:hanging="420"/>
      </w:pPr>
      <w:rPr>
        <w:rFonts w:ascii="Wingdings" w:hAnsi="Wingdings" w:hint="default"/>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1D2D747A"/>
    <w:multiLevelType w:val="multilevel"/>
    <w:tmpl w:val="1D2D747A"/>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0" w15:restartNumberingAfterBreak="0">
    <w:nsid w:val="21560ACF"/>
    <w:multiLevelType w:val="hybridMultilevel"/>
    <w:tmpl w:val="2E12BD8A"/>
    <w:lvl w:ilvl="0" w:tplc="70DC06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99D2CDD"/>
    <w:multiLevelType w:val="multilevel"/>
    <w:tmpl w:val="299D2CDD"/>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2" w15:restartNumberingAfterBreak="0">
    <w:nsid w:val="2F0456BF"/>
    <w:multiLevelType w:val="multilevel"/>
    <w:tmpl w:val="2F0456BF"/>
    <w:lvl w:ilvl="0">
      <w:start w:val="1"/>
      <w:numFmt w:val="decimal"/>
      <w:pStyle w:val="a0"/>
      <w:lvlText w:val="%1. "/>
      <w:lvlJc w:val="left"/>
      <w:pPr>
        <w:tabs>
          <w:tab w:val="left" w:pos="780"/>
        </w:tabs>
        <w:ind w:left="780" w:hanging="360"/>
      </w:pPr>
      <w:rPr>
        <w:rFonts w:hint="eastAsia"/>
        <w:color w:val="auto"/>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3" w15:restartNumberingAfterBreak="0">
    <w:nsid w:val="33737076"/>
    <w:multiLevelType w:val="multilevel"/>
    <w:tmpl w:val="33737076"/>
    <w:lvl w:ilvl="0">
      <w:start w:val="1"/>
      <w:numFmt w:val="bullet"/>
      <w:lvlText w:val=""/>
      <w:lvlJc w:val="left"/>
      <w:pPr>
        <w:tabs>
          <w:tab w:val="left" w:pos="1260"/>
        </w:tabs>
        <w:ind w:left="1260" w:hanging="466"/>
      </w:pPr>
      <w:rPr>
        <w:rFonts w:ascii="Wingdings" w:hAnsi="Wingdings" w:hint="default"/>
        <w:b w:val="0"/>
        <w:i w:val="0"/>
        <w:color w:val="auto"/>
        <w:sz w:val="24"/>
        <w:szCs w:val="24"/>
      </w:rPr>
    </w:lvl>
    <w:lvl w:ilvl="1">
      <w:start w:val="1"/>
      <w:numFmt w:val="bullet"/>
      <w:lvlText w:val=""/>
      <w:lvlJc w:val="left"/>
      <w:pPr>
        <w:tabs>
          <w:tab w:val="left" w:pos="732"/>
        </w:tabs>
        <w:ind w:left="732" w:hanging="312"/>
      </w:pPr>
      <w:rPr>
        <w:rFonts w:ascii="Wingdings" w:eastAsia="宋体" w:hAnsi="Wingdings" w:hint="default"/>
        <w:b w:val="0"/>
        <w:i w:val="0"/>
        <w:color w:val="auto"/>
        <w:sz w:val="21"/>
        <w:szCs w:val="21"/>
      </w:rPr>
    </w:lvl>
    <w:lvl w:ilvl="2">
      <w:start w:val="1"/>
      <w:numFmt w:val="bullet"/>
      <w:pStyle w:val="Bullet3"/>
      <w:lvlText w:val=""/>
      <w:lvlJc w:val="left"/>
      <w:pPr>
        <w:tabs>
          <w:tab w:val="left" w:pos="1260"/>
        </w:tabs>
        <w:ind w:left="1260" w:hanging="420"/>
      </w:pPr>
      <w:rPr>
        <w:rFonts w:ascii="Wingdings" w:hAnsi="Wingdings" w:hint="default"/>
        <w:sz w:val="24"/>
        <w:szCs w:val="24"/>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38276E5F"/>
    <w:multiLevelType w:val="multilevel"/>
    <w:tmpl w:val="38276E5F"/>
    <w:lvl w:ilvl="0">
      <w:start w:val="1"/>
      <w:numFmt w:val="decimal"/>
      <w:pStyle w:val="a1"/>
      <w:lvlText w:val="%1."/>
      <w:lvlJc w:val="left"/>
      <w:pPr>
        <w:tabs>
          <w:tab w:val="left" w:pos="567"/>
        </w:tabs>
        <w:ind w:left="567" w:hanging="567"/>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3CA83E25"/>
    <w:multiLevelType w:val="hybridMultilevel"/>
    <w:tmpl w:val="35A0CA60"/>
    <w:lvl w:ilvl="0" w:tplc="B0DA4A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251530A"/>
    <w:multiLevelType w:val="multilevel"/>
    <w:tmpl w:val="4251530A"/>
    <w:lvl w:ilvl="0">
      <w:start w:val="1"/>
      <w:numFmt w:val="bullet"/>
      <w:lvlText w:val=""/>
      <w:lvlJc w:val="left"/>
      <w:pPr>
        <w:tabs>
          <w:tab w:val="left" w:pos="360"/>
        </w:tabs>
        <w:ind w:left="360" w:hanging="360"/>
      </w:pPr>
      <w:rPr>
        <w:rFonts w:ascii="Symbol" w:hAnsi="Symbol" w:hint="default"/>
        <w:sz w:val="18"/>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ymtext"/>
      <w:lvlText w:val=""/>
      <w:lvlJc w:val="left"/>
      <w:pPr>
        <w:tabs>
          <w:tab w:val="left" w:pos="900"/>
        </w:tabs>
        <w:ind w:left="900" w:hanging="360"/>
      </w:pPr>
      <w:rPr>
        <w:rFonts w:ascii="Symbol" w:hAnsi="Symbol" w:hint="default"/>
      </w:rPr>
    </w:lvl>
    <w:lvl w:ilvl="4">
      <w:start w:val="1"/>
      <w:numFmt w:val="decimal"/>
      <w:lvlText w:val="%5."/>
      <w:lvlJc w:val="left"/>
      <w:pPr>
        <w:tabs>
          <w:tab w:val="left" w:pos="3600"/>
        </w:tabs>
        <w:ind w:left="3600" w:hanging="360"/>
      </w:p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42FE570A"/>
    <w:multiLevelType w:val="multilevel"/>
    <w:tmpl w:val="42FE570A"/>
    <w:lvl w:ilvl="0">
      <w:start w:val="1"/>
      <w:numFmt w:val="decimal"/>
      <w:suff w:val="nothing"/>
      <w:lvlText w:val="%1  "/>
      <w:lvlJc w:val="left"/>
      <w:pPr>
        <w:ind w:left="0" w:firstLine="0"/>
      </w:pPr>
      <w:rPr>
        <w:rFonts w:ascii="Arial" w:eastAsia="黑体" w:hAnsi="Arial" w:hint="default"/>
        <w:b w:val="0"/>
        <w:i w:val="0"/>
        <w:sz w:val="36"/>
        <w:szCs w:val="36"/>
      </w:rPr>
    </w:lvl>
    <w:lvl w:ilvl="1">
      <w:start w:val="1"/>
      <w:numFmt w:val="decimal"/>
      <w:suff w:val="nothing"/>
      <w:lvlText w:val="%1.%2  "/>
      <w:lvlJc w:val="left"/>
      <w:pPr>
        <w:ind w:left="0" w:firstLine="0"/>
      </w:pPr>
      <w:rPr>
        <w:rFonts w:ascii="Arial" w:hAnsi="Arial" w:hint="default"/>
        <w:b w:val="0"/>
        <w:i w:val="0"/>
        <w:sz w:val="30"/>
        <w:szCs w:val="30"/>
      </w:rPr>
    </w:lvl>
    <w:lvl w:ilvl="2">
      <w:start w:val="1"/>
      <w:numFmt w:val="decimal"/>
      <w:suff w:val="nothing"/>
      <w:lvlText w:val="%1.%2.%3  "/>
      <w:lvlJc w:val="left"/>
      <w:pPr>
        <w:ind w:left="0" w:firstLine="0"/>
      </w:pPr>
      <w:rPr>
        <w:rFonts w:ascii="Arial" w:hAnsi="Arial" w:hint="default"/>
        <w:b w:val="0"/>
        <w:i w:val="0"/>
        <w:sz w:val="24"/>
        <w:szCs w:val="24"/>
      </w:rPr>
    </w:lvl>
    <w:lvl w:ilvl="3">
      <w:start w:val="1"/>
      <w:numFmt w:val="decimal"/>
      <w:suff w:val="nothing"/>
      <w:lvlText w:val="%1.%2.%3.%4  "/>
      <w:lvlJc w:val="left"/>
      <w:pPr>
        <w:ind w:left="0" w:firstLine="0"/>
      </w:pPr>
      <w:rPr>
        <w:rFonts w:ascii="Arial" w:hAnsi="Arial" w:hint="default"/>
        <w:b w:val="0"/>
        <w:i w:val="0"/>
        <w:sz w:val="21"/>
        <w:szCs w:val="21"/>
      </w:rPr>
    </w:lvl>
    <w:lvl w:ilvl="4">
      <w:start w:val="1"/>
      <w:numFmt w:val="decimal"/>
      <w:lvlText w:val="%5."/>
      <w:lvlJc w:val="left"/>
      <w:pPr>
        <w:tabs>
          <w:tab w:val="left" w:pos="1134"/>
        </w:tabs>
        <w:ind w:left="1134" w:hanging="312"/>
      </w:pPr>
      <w:rPr>
        <w:rFonts w:ascii="Arial" w:hAnsi="Arial" w:hint="default"/>
        <w:b w:val="0"/>
        <w:i w:val="0"/>
        <w:sz w:val="21"/>
        <w:szCs w:val="21"/>
      </w:rPr>
    </w:lvl>
    <w:lvl w:ilvl="5">
      <w:start w:val="1"/>
      <w:numFmt w:val="decimal"/>
      <w:lvlText w:val="%6)"/>
      <w:lvlJc w:val="left"/>
      <w:pPr>
        <w:tabs>
          <w:tab w:val="left" w:pos="1134"/>
        </w:tabs>
        <w:ind w:left="1134" w:hanging="312"/>
      </w:pPr>
      <w:rPr>
        <w:rFonts w:ascii="Arial" w:hAnsi="Arial" w:hint="default"/>
        <w:b w:val="0"/>
        <w:i w:val="0"/>
        <w:sz w:val="21"/>
        <w:szCs w:val="21"/>
      </w:rPr>
    </w:lvl>
    <w:lvl w:ilvl="6">
      <w:start w:val="1"/>
      <w:numFmt w:val="lowerLetter"/>
      <w:lvlText w:val="%7."/>
      <w:lvlJc w:val="left"/>
      <w:pPr>
        <w:tabs>
          <w:tab w:val="left" w:pos="1134"/>
        </w:tabs>
        <w:ind w:left="1134" w:hanging="312"/>
      </w:pPr>
      <w:rPr>
        <w:rFonts w:ascii="Arial" w:hAnsi="Arial" w:hint="default"/>
        <w:b w:val="0"/>
        <w:i w:val="0"/>
        <w:sz w:val="21"/>
        <w:szCs w:val="21"/>
      </w:rPr>
    </w:lvl>
    <w:lvl w:ilvl="7">
      <w:start w:val="1"/>
      <w:numFmt w:val="decimal"/>
      <w:lvlRestart w:val="0"/>
      <w:pStyle w:val="a2"/>
      <w:suff w:val="space"/>
      <w:lvlText w:val="图%8"/>
      <w:lvlJc w:val="center"/>
      <w:pPr>
        <w:ind w:left="0" w:firstLine="0"/>
      </w:pPr>
      <w:rPr>
        <w:rFonts w:ascii="Arial" w:eastAsia="黑体" w:hAnsi="Arial" w:hint="default"/>
        <w:b w:val="0"/>
        <w:i w:val="0"/>
        <w:sz w:val="18"/>
        <w:szCs w:val="18"/>
      </w:rPr>
    </w:lvl>
    <w:lvl w:ilvl="8">
      <w:start w:val="1"/>
      <w:numFmt w:val="decimal"/>
      <w:lvlRestart w:val="0"/>
      <w:pStyle w:val="a3"/>
      <w:suff w:val="space"/>
      <w:lvlText w:val="表%9"/>
      <w:lvlJc w:val="center"/>
      <w:pPr>
        <w:ind w:left="0" w:firstLine="0"/>
      </w:pPr>
      <w:rPr>
        <w:rFonts w:ascii="Arial" w:eastAsia="黑体" w:hAnsi="Arial" w:hint="default"/>
        <w:b w:val="0"/>
        <w:i w:val="0"/>
        <w:sz w:val="18"/>
        <w:szCs w:val="18"/>
      </w:rPr>
    </w:lvl>
  </w:abstractNum>
  <w:abstractNum w:abstractNumId="18" w15:restartNumberingAfterBreak="0">
    <w:nsid w:val="48C20454"/>
    <w:multiLevelType w:val="multilevel"/>
    <w:tmpl w:val="48C20454"/>
    <w:lvl w:ilvl="0">
      <w:start w:val="1"/>
      <w:numFmt w:val="decimal"/>
      <w:pStyle w:val="a4"/>
      <w:lvlText w:val="表%1."/>
      <w:lvlJc w:val="left"/>
      <w:pPr>
        <w:tabs>
          <w:tab w:val="left" w:pos="800"/>
        </w:tabs>
        <w:ind w:left="800" w:hanging="8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4B1C24B6"/>
    <w:multiLevelType w:val="multilevel"/>
    <w:tmpl w:val="4B1C24B6"/>
    <w:lvl w:ilvl="0">
      <w:start w:val="1"/>
      <w:numFmt w:val="decimal"/>
      <w:pStyle w:val="1"/>
      <w:lvlText w:val="第%1章"/>
      <w:lvlJc w:val="left"/>
      <w:pPr>
        <w:tabs>
          <w:tab w:val="left" w:pos="4157"/>
        </w:tabs>
        <w:ind w:left="3644" w:hanging="567"/>
      </w:pPr>
      <w:rPr>
        <w:rFonts w:hint="eastAsia"/>
        <w:b/>
        <w:i w:val="0"/>
      </w:rPr>
    </w:lvl>
    <w:lvl w:ilvl="1">
      <w:start w:val="1"/>
      <w:numFmt w:val="decimal"/>
      <w:pStyle w:val="20"/>
      <w:lvlText w:val="%1.%2"/>
      <w:lvlJc w:val="left"/>
      <w:pPr>
        <w:tabs>
          <w:tab w:val="left" w:pos="851"/>
        </w:tabs>
        <w:ind w:left="851" w:hanging="681"/>
      </w:pPr>
      <w:rPr>
        <w:rFonts w:hint="eastAsia"/>
      </w:rPr>
    </w:lvl>
    <w:lvl w:ilvl="2">
      <w:start w:val="1"/>
      <w:numFmt w:val="decimal"/>
      <w:pStyle w:val="3"/>
      <w:lvlText w:val="%1.%2.%3"/>
      <w:lvlJc w:val="left"/>
      <w:pPr>
        <w:tabs>
          <w:tab w:val="left" w:pos="1337"/>
        </w:tabs>
        <w:ind w:left="1337" w:hanging="794"/>
      </w:pPr>
      <w:rPr>
        <w:rFonts w:hint="eastAsia"/>
      </w:rPr>
    </w:lvl>
    <w:lvl w:ilvl="3">
      <w:start w:val="1"/>
      <w:numFmt w:val="decimal"/>
      <w:pStyle w:val="4"/>
      <w:lvlText w:val="%1.%2.%3.%4"/>
      <w:lvlJc w:val="left"/>
      <w:pPr>
        <w:tabs>
          <w:tab w:val="left" w:pos="1531"/>
        </w:tabs>
        <w:ind w:left="1531" w:hanging="1021"/>
      </w:pPr>
      <w:rPr>
        <w:rFonts w:hint="eastAsia"/>
      </w:rPr>
    </w:lvl>
    <w:lvl w:ilvl="4">
      <w:start w:val="1"/>
      <w:numFmt w:val="decimal"/>
      <w:pStyle w:val="50"/>
      <w:lvlText w:val="%1.%2.%3.%4.%5"/>
      <w:lvlJc w:val="left"/>
      <w:pPr>
        <w:tabs>
          <w:tab w:val="left" w:pos="1814"/>
        </w:tabs>
        <w:ind w:left="1814" w:hanging="1134"/>
      </w:pPr>
      <w:rPr>
        <w:rFonts w:hint="eastAsia"/>
      </w:rPr>
    </w:lvl>
    <w:lvl w:ilvl="5">
      <w:start w:val="1"/>
      <w:numFmt w:val="decimal"/>
      <w:pStyle w:val="6"/>
      <w:lvlText w:val="%1.%2.%3.%4.%5.%6"/>
      <w:lvlJc w:val="left"/>
      <w:pPr>
        <w:tabs>
          <w:tab w:val="left" w:pos="2291"/>
        </w:tabs>
        <w:ind w:left="2098" w:hanging="1247"/>
      </w:pPr>
      <w:rPr>
        <w:rFonts w:hint="eastAsia"/>
      </w:rPr>
    </w:lvl>
    <w:lvl w:ilvl="6">
      <w:start w:val="1"/>
      <w:numFmt w:val="decimal"/>
      <w:pStyle w:val="7"/>
      <w:lvlText w:val="%1.%2.%3.%4.%5.%6.%7"/>
      <w:lvlJc w:val="left"/>
      <w:pPr>
        <w:tabs>
          <w:tab w:val="left" w:pos="2821"/>
        </w:tabs>
        <w:ind w:left="2495" w:hanging="1474"/>
      </w:pPr>
      <w:rPr>
        <w:rFonts w:hint="eastAsia"/>
      </w:rPr>
    </w:lvl>
    <w:lvl w:ilvl="7">
      <w:start w:val="1"/>
      <w:numFmt w:val="decimal"/>
      <w:pStyle w:val="8"/>
      <w:lvlText w:val="%1.%2.%3.%4.%5.%6.%7.%8"/>
      <w:lvlJc w:val="left"/>
      <w:pPr>
        <w:tabs>
          <w:tab w:val="left" w:pos="3232"/>
        </w:tabs>
        <w:ind w:left="3232" w:hanging="2041"/>
      </w:pPr>
      <w:rPr>
        <w:rFonts w:hint="eastAsia"/>
      </w:rPr>
    </w:lvl>
    <w:lvl w:ilvl="8">
      <w:start w:val="1"/>
      <w:numFmt w:val="decimal"/>
      <w:pStyle w:val="9"/>
      <w:lvlText w:val="%1.%2.%3.%4.%5.%6.%7.%8.%9"/>
      <w:lvlJc w:val="left"/>
      <w:pPr>
        <w:tabs>
          <w:tab w:val="left" w:pos="3521"/>
        </w:tabs>
        <w:ind w:left="2552" w:hanging="1191"/>
      </w:pPr>
      <w:rPr>
        <w:rFonts w:hint="eastAsia"/>
      </w:rPr>
    </w:lvl>
  </w:abstractNum>
  <w:abstractNum w:abstractNumId="20" w15:restartNumberingAfterBreak="0">
    <w:nsid w:val="4D7C5B12"/>
    <w:multiLevelType w:val="multilevel"/>
    <w:tmpl w:val="4D7C5B12"/>
    <w:lvl w:ilvl="0">
      <w:start w:val="1"/>
      <w:numFmt w:val="decimal"/>
      <w:pStyle w:val="bullet-num"/>
      <w:lvlText w:val="(%1)"/>
      <w:lvlJc w:val="left"/>
      <w:pPr>
        <w:tabs>
          <w:tab w:val="left" w:pos="851"/>
        </w:tabs>
        <w:ind w:left="851" w:hanging="491"/>
      </w:pPr>
      <w:rPr>
        <w:rFonts w:hint="eastAsia"/>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1" w15:restartNumberingAfterBreak="0">
    <w:nsid w:val="53035426"/>
    <w:multiLevelType w:val="multilevel"/>
    <w:tmpl w:val="53035426"/>
    <w:lvl w:ilvl="0">
      <w:start w:val="1"/>
      <w:numFmt w:val="chineseCountingThousand"/>
      <w:lvlText w:val="第%1章"/>
      <w:lvlJc w:val="left"/>
      <w:pPr>
        <w:tabs>
          <w:tab w:val="left" w:pos="1534"/>
        </w:tabs>
        <w:ind w:left="454" w:firstLine="0"/>
      </w:pPr>
      <w:rPr>
        <w:rFonts w:hint="eastAsia"/>
      </w:rPr>
    </w:lvl>
    <w:lvl w:ilvl="1">
      <w:start w:val="1"/>
      <w:numFmt w:val="decimal"/>
      <w:pStyle w:val="Heading2"/>
      <w:isLgl/>
      <w:lvlText w:val="附录%1.%2. "/>
      <w:lvlJc w:val="left"/>
      <w:pPr>
        <w:tabs>
          <w:tab w:val="left" w:pos="2254"/>
        </w:tabs>
        <w:ind w:left="454" w:firstLine="0"/>
      </w:pPr>
      <w:rPr>
        <w:rFonts w:hint="eastAsia"/>
      </w:rPr>
    </w:lvl>
    <w:lvl w:ilvl="2">
      <w:start w:val="1"/>
      <w:numFmt w:val="decimal"/>
      <w:isLgl/>
      <w:lvlText w:val="%1.%2.%3"/>
      <w:lvlJc w:val="left"/>
      <w:pPr>
        <w:tabs>
          <w:tab w:val="left" w:pos="1174"/>
        </w:tabs>
        <w:ind w:left="454" w:firstLine="0"/>
      </w:pPr>
      <w:rPr>
        <w:rFonts w:hint="eastAsia"/>
      </w:rPr>
    </w:lvl>
    <w:lvl w:ilvl="3">
      <w:start w:val="1"/>
      <w:numFmt w:val="decimal"/>
      <w:isLgl/>
      <w:lvlText w:val="%1.%2.%3.%4"/>
      <w:lvlJc w:val="left"/>
      <w:pPr>
        <w:tabs>
          <w:tab w:val="left" w:pos="1647"/>
        </w:tabs>
        <w:ind w:left="567" w:firstLine="0"/>
      </w:pPr>
      <w:rPr>
        <w:rFonts w:hint="eastAsia"/>
      </w:rPr>
    </w:lvl>
    <w:lvl w:ilvl="4">
      <w:start w:val="1"/>
      <w:numFmt w:val="decimal"/>
      <w:isLgl/>
      <w:lvlText w:val="%1.%2.%3.%4.%5"/>
      <w:lvlJc w:val="left"/>
      <w:pPr>
        <w:tabs>
          <w:tab w:val="left" w:pos="2120"/>
        </w:tabs>
        <w:ind w:left="680" w:firstLine="0"/>
      </w:pPr>
      <w:rPr>
        <w:rFonts w:hint="eastAsia"/>
      </w:rPr>
    </w:lvl>
    <w:lvl w:ilvl="5">
      <w:start w:val="1"/>
      <w:numFmt w:val="decimal"/>
      <w:isLgl/>
      <w:lvlText w:val="%1.%2.%3.%4.%5.%6"/>
      <w:lvlJc w:val="left"/>
      <w:pPr>
        <w:tabs>
          <w:tab w:val="left" w:pos="2594"/>
        </w:tabs>
        <w:ind w:left="794" w:firstLine="0"/>
      </w:pPr>
      <w:rPr>
        <w:rFonts w:hint="eastAsia"/>
      </w:rPr>
    </w:lvl>
    <w:lvl w:ilvl="6">
      <w:start w:val="1"/>
      <w:numFmt w:val="decimal"/>
      <w:isLgl/>
      <w:lvlText w:val="%1.%2.%3.%4.%5.%6.%7"/>
      <w:lvlJc w:val="left"/>
      <w:pPr>
        <w:tabs>
          <w:tab w:val="left" w:pos="2254"/>
        </w:tabs>
        <w:ind w:left="1750" w:hanging="1296"/>
      </w:pPr>
      <w:rPr>
        <w:rFonts w:hint="eastAsia"/>
      </w:rPr>
    </w:lvl>
    <w:lvl w:ilvl="7">
      <w:start w:val="1"/>
      <w:numFmt w:val="decimal"/>
      <w:isLgl/>
      <w:lvlText w:val="%1.%2.%3.%4.%5.%6.%7.%8"/>
      <w:lvlJc w:val="left"/>
      <w:pPr>
        <w:tabs>
          <w:tab w:val="left" w:pos="2614"/>
        </w:tabs>
        <w:ind w:left="1894" w:hanging="1440"/>
      </w:pPr>
      <w:rPr>
        <w:rFonts w:hint="eastAsia"/>
      </w:rPr>
    </w:lvl>
    <w:lvl w:ilvl="8">
      <w:start w:val="1"/>
      <w:numFmt w:val="decimal"/>
      <w:isLgl/>
      <w:lvlText w:val="%1.%2.%3.%4.%5.%6.%7.%8.%9"/>
      <w:lvlJc w:val="left"/>
      <w:pPr>
        <w:tabs>
          <w:tab w:val="left" w:pos="2974"/>
        </w:tabs>
        <w:ind w:left="2038" w:hanging="1584"/>
      </w:pPr>
      <w:rPr>
        <w:rFonts w:hint="eastAsia"/>
      </w:rPr>
    </w:lvl>
  </w:abstractNum>
  <w:abstractNum w:abstractNumId="22" w15:restartNumberingAfterBreak="0">
    <w:nsid w:val="54267737"/>
    <w:multiLevelType w:val="multilevel"/>
    <w:tmpl w:val="54267737"/>
    <w:lvl w:ilvl="0">
      <w:start w:val="1"/>
      <w:numFmt w:val="bullet"/>
      <w:pStyle w:val="Bullet2"/>
      <w:lvlText w:val=""/>
      <w:lvlJc w:val="left"/>
      <w:pPr>
        <w:tabs>
          <w:tab w:val="left" w:pos="4083"/>
        </w:tabs>
        <w:ind w:left="4083" w:hanging="397"/>
      </w:pPr>
      <w:rPr>
        <w:rFonts w:ascii="Wingdings" w:hAnsi="Wingdings" w:hint="default"/>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3" w15:restartNumberingAfterBreak="0">
    <w:nsid w:val="5495164A"/>
    <w:multiLevelType w:val="multilevel"/>
    <w:tmpl w:val="5495164A"/>
    <w:lvl w:ilvl="0">
      <w:start w:val="1"/>
      <w:numFmt w:val="bullet"/>
      <w:pStyle w:val="70"/>
      <w:lvlText w:val=""/>
      <w:lvlJc w:val="left"/>
      <w:pPr>
        <w:tabs>
          <w:tab w:val="left" w:pos="820"/>
        </w:tabs>
        <w:ind w:left="8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4" w15:restartNumberingAfterBreak="0">
    <w:nsid w:val="5639177D"/>
    <w:multiLevelType w:val="multilevel"/>
    <w:tmpl w:val="5639177D"/>
    <w:lvl w:ilvl="0">
      <w:start w:val="1"/>
      <w:numFmt w:val="lowerLetter"/>
      <w:pStyle w:val="30"/>
      <w:lvlText w:val="%1)"/>
      <w:lvlJc w:val="left"/>
      <w:pPr>
        <w:tabs>
          <w:tab w:val="left" w:pos="1200"/>
        </w:tabs>
        <w:ind w:left="1200" w:hanging="40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5AB63912"/>
    <w:multiLevelType w:val="multilevel"/>
    <w:tmpl w:val="5AB63912"/>
    <w:lvl w:ilvl="0">
      <w:start w:val="2"/>
      <w:numFmt w:val="decimal"/>
      <w:lvlText w:val="第%1章  "/>
      <w:lvlJc w:val="left"/>
      <w:pPr>
        <w:tabs>
          <w:tab w:val="left" w:pos="1440"/>
        </w:tabs>
        <w:ind w:left="432" w:hanging="432"/>
      </w:pPr>
      <w:rPr>
        <w:rFonts w:ascii="Arial" w:eastAsia="宋体" w:hAnsi="Arial" w:hint="default"/>
        <w:b/>
        <w:i w:val="0"/>
        <w:sz w:val="44"/>
        <w:szCs w:val="44"/>
      </w:rPr>
    </w:lvl>
    <w:lvl w:ilvl="1">
      <w:start w:val="1"/>
      <w:numFmt w:val="decimal"/>
      <w:pStyle w:val="2H2h2l22ndlevel2Header2Titre2Heading2Hidden"/>
      <w:lvlText w:val="%1.%2 "/>
      <w:lvlJc w:val="left"/>
      <w:pPr>
        <w:tabs>
          <w:tab w:val="left" w:pos="1116"/>
        </w:tabs>
        <w:ind w:left="1116" w:hanging="576"/>
      </w:pPr>
      <w:rPr>
        <w:rFonts w:ascii="Arial" w:eastAsia="宋体" w:hAnsi="Arial" w:hint="default"/>
        <w:b/>
        <w:i w:val="0"/>
        <w:color w:val="auto"/>
        <w:sz w:val="32"/>
        <w:szCs w:val="32"/>
      </w:rPr>
    </w:lvl>
    <w:lvl w:ilvl="2">
      <w:start w:val="1"/>
      <w:numFmt w:val="decimal"/>
      <w:lvlText w:val="%1.%2.%3"/>
      <w:lvlJc w:val="left"/>
      <w:pPr>
        <w:tabs>
          <w:tab w:val="left" w:pos="720"/>
        </w:tabs>
        <w:ind w:left="504" w:hanging="504"/>
      </w:pPr>
      <w:rPr>
        <w:rFonts w:ascii="Arial" w:eastAsia="宋体" w:hAnsi="Arial" w:hint="default"/>
        <w:sz w:val="32"/>
        <w:szCs w:val="32"/>
      </w:rPr>
    </w:lvl>
    <w:lvl w:ilvl="3">
      <w:start w:val="1"/>
      <w:numFmt w:val="decimal"/>
      <w:lvlText w:val="%1.%2.%3.%4 "/>
      <w:lvlJc w:val="left"/>
      <w:pPr>
        <w:tabs>
          <w:tab w:val="left" w:pos="864"/>
        </w:tabs>
        <w:ind w:left="864" w:hanging="864"/>
      </w:pPr>
      <w:rPr>
        <w:rFonts w:cs="Times New Roman" w:hint="default"/>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4">
      <w:start w:val="1"/>
      <w:numFmt w:val="decimal"/>
      <w:lvlText w:val="%1.%2.%3.%4.%5 "/>
      <w:lvlJc w:val="left"/>
      <w:pPr>
        <w:tabs>
          <w:tab w:val="left" w:pos="1008"/>
        </w:tabs>
        <w:ind w:left="1008" w:hanging="1008"/>
      </w:pPr>
      <w:rPr>
        <w:rFonts w:ascii="Arial" w:eastAsia="宋体" w:hAnsi="Arial" w:hint="default"/>
        <w:sz w:val="28"/>
        <w:szCs w:val="28"/>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26" w15:restartNumberingAfterBreak="0">
    <w:nsid w:val="5DB10C01"/>
    <w:multiLevelType w:val="multilevel"/>
    <w:tmpl w:val="5DB10C01"/>
    <w:lvl w:ilvl="0">
      <w:start w:val="1"/>
      <w:numFmt w:val="bullet"/>
      <w:pStyle w:val="21"/>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7" w15:restartNumberingAfterBreak="0">
    <w:nsid w:val="621D3DF3"/>
    <w:multiLevelType w:val="multilevel"/>
    <w:tmpl w:val="621D3DF3"/>
    <w:lvl w:ilvl="0">
      <w:start w:val="1"/>
      <w:numFmt w:val="bullet"/>
      <w:pStyle w:val="60"/>
      <w:lvlText w:val=""/>
      <w:lvlJc w:val="left"/>
      <w:pPr>
        <w:tabs>
          <w:tab w:val="left" w:pos="720"/>
        </w:tabs>
        <w:ind w:left="720" w:hanging="420"/>
      </w:pPr>
      <w:rPr>
        <w:rFonts w:ascii="Wingdings" w:hAnsi="Wingding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67480DED"/>
    <w:multiLevelType w:val="hybridMultilevel"/>
    <w:tmpl w:val="F44EDFCC"/>
    <w:lvl w:ilvl="0" w:tplc="45EA72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8F269CD"/>
    <w:multiLevelType w:val="multilevel"/>
    <w:tmpl w:val="68F269CD"/>
    <w:lvl w:ilvl="0">
      <w:start w:val="1"/>
      <w:numFmt w:val="bullet"/>
      <w:pStyle w:val="Bullet1"/>
      <w:lvlText w:val=""/>
      <w:lvlJc w:val="left"/>
      <w:pPr>
        <w:tabs>
          <w:tab w:val="left" w:pos="397"/>
        </w:tabs>
        <w:ind w:left="397" w:hanging="397"/>
      </w:pPr>
      <w:rPr>
        <w:rFonts w:ascii="Wingdings" w:eastAsia="宋体" w:hAnsi="Wingdings" w:hint="default"/>
        <w:b w:val="0"/>
        <w:i w:val="0"/>
        <w:color w:val="auto"/>
        <w:sz w:val="21"/>
        <w:szCs w:val="21"/>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0" w15:restartNumberingAfterBreak="0">
    <w:nsid w:val="6A9C396F"/>
    <w:multiLevelType w:val="multilevel"/>
    <w:tmpl w:val="6A9C396F"/>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1" w15:restartNumberingAfterBreak="0">
    <w:nsid w:val="6CEA2025"/>
    <w:multiLevelType w:val="multilevel"/>
    <w:tmpl w:val="6CEA2025"/>
    <w:lvl w:ilvl="0">
      <w:start w:val="1"/>
      <w:numFmt w:val="none"/>
      <w:pStyle w:val="a5"/>
      <w:suff w:val="nothing"/>
      <w:lvlText w:val="%1"/>
      <w:lvlJc w:val="left"/>
      <w:pPr>
        <w:ind w:left="0" w:firstLine="0"/>
      </w:pPr>
      <w:rPr>
        <w:rFonts w:ascii="Times New Roman" w:hAnsi="Times New Roman" w:hint="default"/>
        <w:b/>
        <w:i w:val="0"/>
        <w:sz w:val="21"/>
      </w:rPr>
    </w:lvl>
    <w:lvl w:ilvl="1">
      <w:start w:val="1"/>
      <w:numFmt w:val="decimal"/>
      <w:pStyle w:val="a6"/>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36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2" w15:restartNumberingAfterBreak="0">
    <w:nsid w:val="6E5F749B"/>
    <w:multiLevelType w:val="multilevel"/>
    <w:tmpl w:val="6E5F749B"/>
    <w:lvl w:ilvl="0">
      <w:start w:val="1"/>
      <w:numFmt w:val="bullet"/>
      <w:pStyle w:val="ListBullet1"/>
      <w:lvlText w:val=""/>
      <w:lvlJc w:val="left"/>
      <w:pPr>
        <w:tabs>
          <w:tab w:val="left" w:pos="420"/>
        </w:tabs>
        <w:ind w:left="420" w:hanging="420"/>
      </w:pPr>
      <w:rPr>
        <w:rFonts w:ascii="Wingdings" w:hAnsi="Wingdings" w:hint="default"/>
      </w:rPr>
    </w:lvl>
    <w:lvl w:ilvl="1">
      <w:start w:val="1"/>
      <w:numFmt w:val="bullet"/>
      <w:lvlText w:val=""/>
      <w:lvlJc w:val="left"/>
      <w:pPr>
        <w:tabs>
          <w:tab w:val="left" w:pos="1320"/>
        </w:tabs>
        <w:ind w:left="1320" w:hanging="420"/>
      </w:pPr>
      <w:rPr>
        <w:rFonts w:ascii="Wingdings" w:hAnsi="Wingdings" w:hint="default"/>
      </w:rPr>
    </w:lvl>
    <w:lvl w:ilvl="2">
      <w:start w:val="1"/>
      <w:numFmt w:val="bullet"/>
      <w:lvlText w:val=""/>
      <w:lvlJc w:val="left"/>
      <w:pPr>
        <w:tabs>
          <w:tab w:val="left" w:pos="1740"/>
        </w:tabs>
        <w:ind w:left="1740" w:hanging="420"/>
      </w:pPr>
      <w:rPr>
        <w:rFonts w:ascii="Wingdings" w:hAnsi="Wingdings" w:hint="default"/>
      </w:rPr>
    </w:lvl>
    <w:lvl w:ilvl="3">
      <w:start w:val="1"/>
      <w:numFmt w:val="bullet"/>
      <w:lvlText w:val=""/>
      <w:lvlJc w:val="left"/>
      <w:pPr>
        <w:tabs>
          <w:tab w:val="left" w:pos="2160"/>
        </w:tabs>
        <w:ind w:left="2160" w:hanging="420"/>
      </w:pPr>
      <w:rPr>
        <w:rFonts w:ascii="Wingdings" w:hAnsi="Wingdings" w:hint="default"/>
      </w:rPr>
    </w:lvl>
    <w:lvl w:ilvl="4">
      <w:start w:val="1"/>
      <w:numFmt w:val="bullet"/>
      <w:lvlText w:val=""/>
      <w:lvlJc w:val="left"/>
      <w:pPr>
        <w:tabs>
          <w:tab w:val="left" w:pos="2580"/>
        </w:tabs>
        <w:ind w:left="2580" w:hanging="420"/>
      </w:pPr>
      <w:rPr>
        <w:rFonts w:ascii="Wingdings" w:hAnsi="Wingdings" w:hint="default"/>
      </w:rPr>
    </w:lvl>
    <w:lvl w:ilvl="5">
      <w:start w:val="1"/>
      <w:numFmt w:val="bullet"/>
      <w:lvlText w:val=""/>
      <w:lvlJc w:val="left"/>
      <w:pPr>
        <w:tabs>
          <w:tab w:val="left" w:pos="3000"/>
        </w:tabs>
        <w:ind w:left="3000" w:hanging="420"/>
      </w:pPr>
      <w:rPr>
        <w:rFonts w:ascii="Wingdings" w:hAnsi="Wingdings" w:hint="default"/>
      </w:rPr>
    </w:lvl>
    <w:lvl w:ilvl="6">
      <w:start w:val="1"/>
      <w:numFmt w:val="bullet"/>
      <w:lvlText w:val=""/>
      <w:lvlJc w:val="left"/>
      <w:pPr>
        <w:tabs>
          <w:tab w:val="left" w:pos="3420"/>
        </w:tabs>
        <w:ind w:left="3420" w:hanging="420"/>
      </w:pPr>
      <w:rPr>
        <w:rFonts w:ascii="Wingdings" w:hAnsi="Wingdings" w:hint="default"/>
      </w:rPr>
    </w:lvl>
    <w:lvl w:ilvl="7">
      <w:start w:val="1"/>
      <w:numFmt w:val="bullet"/>
      <w:lvlText w:val=""/>
      <w:lvlJc w:val="left"/>
      <w:pPr>
        <w:tabs>
          <w:tab w:val="left" w:pos="3840"/>
        </w:tabs>
        <w:ind w:left="3840" w:hanging="420"/>
      </w:pPr>
      <w:rPr>
        <w:rFonts w:ascii="Wingdings" w:hAnsi="Wingdings" w:hint="default"/>
      </w:rPr>
    </w:lvl>
    <w:lvl w:ilvl="8">
      <w:start w:val="1"/>
      <w:numFmt w:val="bullet"/>
      <w:lvlText w:val=""/>
      <w:lvlJc w:val="left"/>
      <w:pPr>
        <w:tabs>
          <w:tab w:val="left" w:pos="4260"/>
        </w:tabs>
        <w:ind w:left="4260" w:hanging="420"/>
      </w:pPr>
      <w:rPr>
        <w:rFonts w:ascii="Wingdings" w:hAnsi="Wingdings" w:hint="default"/>
      </w:rPr>
    </w:lvl>
  </w:abstractNum>
  <w:abstractNum w:abstractNumId="33" w15:restartNumberingAfterBreak="0">
    <w:nsid w:val="6F75280C"/>
    <w:multiLevelType w:val="multilevel"/>
    <w:tmpl w:val="6F75280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4" w15:restartNumberingAfterBreak="0">
    <w:nsid w:val="6FBB2259"/>
    <w:multiLevelType w:val="multilevel"/>
    <w:tmpl w:val="6FBB2259"/>
    <w:lvl w:ilvl="0">
      <w:start w:val="1"/>
      <w:numFmt w:val="chineseCountingThousand"/>
      <w:lvlText w:val="第%1章"/>
      <w:lvlJc w:val="left"/>
      <w:pPr>
        <w:tabs>
          <w:tab w:val="left" w:pos="1080"/>
        </w:tabs>
        <w:ind w:left="0" w:firstLine="0"/>
      </w:pPr>
      <w:rPr>
        <w:rFonts w:hint="eastAsia"/>
      </w:rPr>
    </w:lvl>
    <w:lvl w:ilvl="1">
      <w:start w:val="1"/>
      <w:numFmt w:val="decimal"/>
      <w:isLgl/>
      <w:lvlText w:val="%1.%2"/>
      <w:lvlJc w:val="left"/>
      <w:pPr>
        <w:tabs>
          <w:tab w:val="left" w:pos="720"/>
        </w:tabs>
        <w:ind w:left="0" w:firstLine="0"/>
      </w:pPr>
      <w:rPr>
        <w:rFonts w:hint="eastAsia"/>
      </w:rPr>
    </w:lvl>
    <w:lvl w:ilvl="2">
      <w:start w:val="1"/>
      <w:numFmt w:val="decimal"/>
      <w:pStyle w:val="Heading3"/>
      <w:isLgl/>
      <w:lvlText w:val="附录%1.%2.%3. "/>
      <w:lvlJc w:val="left"/>
      <w:pPr>
        <w:tabs>
          <w:tab w:val="left" w:pos="2160"/>
        </w:tabs>
        <w:ind w:left="0" w:firstLine="0"/>
      </w:pPr>
      <w:rPr>
        <w:rFonts w:hint="eastAsia"/>
      </w:rPr>
    </w:lvl>
    <w:lvl w:ilvl="3">
      <w:start w:val="1"/>
      <w:numFmt w:val="decimal"/>
      <w:isLgl/>
      <w:lvlText w:val="%1.%2.%3.%4"/>
      <w:lvlJc w:val="left"/>
      <w:pPr>
        <w:tabs>
          <w:tab w:val="left" w:pos="1193"/>
        </w:tabs>
        <w:ind w:left="113" w:firstLine="0"/>
      </w:pPr>
      <w:rPr>
        <w:rFonts w:hint="eastAsia"/>
      </w:rPr>
    </w:lvl>
    <w:lvl w:ilvl="4">
      <w:start w:val="1"/>
      <w:numFmt w:val="decimal"/>
      <w:isLgl/>
      <w:lvlText w:val="%1.%2.%3.%4.%5"/>
      <w:lvlJc w:val="left"/>
      <w:pPr>
        <w:tabs>
          <w:tab w:val="left" w:pos="1666"/>
        </w:tabs>
        <w:ind w:left="226" w:firstLine="0"/>
      </w:pPr>
      <w:rPr>
        <w:rFonts w:hint="eastAsia"/>
      </w:rPr>
    </w:lvl>
    <w:lvl w:ilvl="5">
      <w:start w:val="1"/>
      <w:numFmt w:val="decimal"/>
      <w:isLgl/>
      <w:lvlText w:val="%1.%2.%3.%4.%5.%6"/>
      <w:lvlJc w:val="left"/>
      <w:pPr>
        <w:tabs>
          <w:tab w:val="left" w:pos="2140"/>
        </w:tabs>
        <w:ind w:left="340" w:firstLine="0"/>
      </w:pPr>
      <w:rPr>
        <w:rFonts w:hint="eastAsia"/>
      </w:rPr>
    </w:lvl>
    <w:lvl w:ilvl="6">
      <w:start w:val="1"/>
      <w:numFmt w:val="decimal"/>
      <w:isLgl/>
      <w:lvlText w:val="%1.%2.%3.%4.%5.%6.%7"/>
      <w:lvlJc w:val="left"/>
      <w:pPr>
        <w:tabs>
          <w:tab w:val="left" w:pos="1800"/>
        </w:tabs>
        <w:ind w:left="1296" w:hanging="1296"/>
      </w:pPr>
      <w:rPr>
        <w:rFonts w:hint="eastAsia"/>
      </w:rPr>
    </w:lvl>
    <w:lvl w:ilvl="7">
      <w:start w:val="1"/>
      <w:numFmt w:val="decimal"/>
      <w:isLgl/>
      <w:lvlText w:val="%1.%2.%3.%4.%5.%6.%7.%8"/>
      <w:lvlJc w:val="left"/>
      <w:pPr>
        <w:tabs>
          <w:tab w:val="left" w:pos="2160"/>
        </w:tabs>
        <w:ind w:left="1440" w:hanging="1440"/>
      </w:pPr>
      <w:rPr>
        <w:rFonts w:hint="eastAsia"/>
      </w:rPr>
    </w:lvl>
    <w:lvl w:ilvl="8">
      <w:start w:val="1"/>
      <w:numFmt w:val="decimal"/>
      <w:isLgl/>
      <w:lvlText w:val="%1.%2.%3.%4.%5.%6.%7.%8.%9"/>
      <w:lvlJc w:val="left"/>
      <w:pPr>
        <w:tabs>
          <w:tab w:val="left" w:pos="2520"/>
        </w:tabs>
        <w:ind w:left="1584" w:hanging="1584"/>
      </w:pPr>
      <w:rPr>
        <w:rFonts w:hint="eastAsia"/>
      </w:rPr>
    </w:lvl>
  </w:abstractNum>
  <w:abstractNum w:abstractNumId="35" w15:restartNumberingAfterBreak="0">
    <w:nsid w:val="755D4E5A"/>
    <w:multiLevelType w:val="hybridMultilevel"/>
    <w:tmpl w:val="C0E81B64"/>
    <w:lvl w:ilvl="0" w:tplc="6E1A74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C7C72FE"/>
    <w:multiLevelType w:val="hybridMultilevel"/>
    <w:tmpl w:val="7C8EF894"/>
    <w:lvl w:ilvl="0" w:tplc="A0F67CA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F0C41C6"/>
    <w:multiLevelType w:val="singleLevel"/>
    <w:tmpl w:val="7F0C41C6"/>
    <w:lvl w:ilvl="0">
      <w:start w:val="1"/>
      <w:numFmt w:val="decimal"/>
      <w:pStyle w:val="5GB2312"/>
      <w:lvlText w:val="%1."/>
      <w:lvlJc w:val="left"/>
      <w:pPr>
        <w:tabs>
          <w:tab w:val="left" w:pos="425"/>
        </w:tabs>
        <w:ind w:left="425" w:hanging="425"/>
      </w:pPr>
      <w:rPr>
        <w:rFonts w:hint="eastAsia"/>
      </w:rPr>
    </w:lvl>
  </w:abstractNum>
  <w:num w:numId="1" w16cid:durableId="367487413">
    <w:abstractNumId w:val="19"/>
  </w:num>
  <w:num w:numId="2" w16cid:durableId="28651301">
    <w:abstractNumId w:val="29"/>
  </w:num>
  <w:num w:numId="3" w16cid:durableId="1669093361">
    <w:abstractNumId w:val="13"/>
  </w:num>
  <w:num w:numId="4" w16cid:durableId="1599823549">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0565844">
    <w:abstractNumId w:val="14"/>
  </w:num>
  <w:num w:numId="6" w16cid:durableId="1557274773">
    <w:abstractNumId w:val="22"/>
  </w:num>
  <w:num w:numId="7" w16cid:durableId="1758552328">
    <w:abstractNumId w:val="20"/>
  </w:num>
  <w:num w:numId="8" w16cid:durableId="1949120431">
    <w:abstractNumId w:val="26"/>
  </w:num>
  <w:num w:numId="9" w16cid:durableId="1128278421">
    <w:abstractNumId w:val="37"/>
  </w:num>
  <w:num w:numId="10" w16cid:durableId="594019883">
    <w:abstractNumId w:val="16"/>
  </w:num>
  <w:num w:numId="11" w16cid:durableId="437719609">
    <w:abstractNumId w:val="32"/>
  </w:num>
  <w:num w:numId="12" w16cid:durableId="128859897">
    <w:abstractNumId w:val="21"/>
  </w:num>
  <w:num w:numId="13" w16cid:durableId="1268153855">
    <w:abstractNumId w:val="34"/>
  </w:num>
  <w:num w:numId="14" w16cid:durableId="1481076207">
    <w:abstractNumId w:val="1"/>
  </w:num>
  <w:num w:numId="15" w16cid:durableId="1643080130">
    <w:abstractNumId w:val="0"/>
  </w:num>
  <w:num w:numId="16" w16cid:durableId="801969937">
    <w:abstractNumId w:val="4"/>
  </w:num>
  <w:num w:numId="17" w16cid:durableId="1331133008">
    <w:abstractNumId w:val="8"/>
    <w:lvlOverride w:ilvl="0"/>
    <w:lvlOverride w:ilvl="3">
      <w:startOverride w:val="1"/>
    </w:lvlOverride>
  </w:num>
  <w:num w:numId="18" w16cid:durableId="2683893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0807718">
    <w:abstractNumId w:val="12"/>
  </w:num>
  <w:num w:numId="20" w16cid:durableId="1494834516">
    <w:abstractNumId w:val="17"/>
  </w:num>
  <w:num w:numId="21" w16cid:durableId="4065383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9909209">
    <w:abstractNumId w:val="7"/>
  </w:num>
  <w:num w:numId="23" w16cid:durableId="2026592374">
    <w:abstractNumId w:val="27"/>
  </w:num>
  <w:num w:numId="24" w16cid:durableId="738599842">
    <w:abstractNumId w:val="23"/>
  </w:num>
  <w:num w:numId="25" w16cid:durableId="1524125051">
    <w:abstractNumId w:val="31"/>
  </w:num>
  <w:num w:numId="26" w16cid:durableId="1181163427">
    <w:abstractNumId w:val="30"/>
  </w:num>
  <w:num w:numId="27" w16cid:durableId="22096210">
    <w:abstractNumId w:val="9"/>
  </w:num>
  <w:num w:numId="28" w16cid:durableId="1205025592">
    <w:abstractNumId w:val="11"/>
  </w:num>
  <w:num w:numId="29" w16cid:durableId="1067609204">
    <w:abstractNumId w:val="33"/>
  </w:num>
  <w:num w:numId="30" w16cid:durableId="1287157776">
    <w:abstractNumId w:val="5"/>
  </w:num>
  <w:num w:numId="31" w16cid:durableId="4333564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00245904">
    <w:abstractNumId w:val="19"/>
  </w:num>
  <w:num w:numId="33" w16cid:durableId="659046408">
    <w:abstractNumId w:val="36"/>
  </w:num>
  <w:num w:numId="34" w16cid:durableId="1568689756">
    <w:abstractNumId w:val="15"/>
  </w:num>
  <w:num w:numId="35" w16cid:durableId="1488859819">
    <w:abstractNumId w:val="35"/>
  </w:num>
  <w:num w:numId="36" w16cid:durableId="1187714246">
    <w:abstractNumId w:val="6"/>
  </w:num>
  <w:num w:numId="37" w16cid:durableId="1703507178">
    <w:abstractNumId w:val="10"/>
  </w:num>
  <w:num w:numId="38" w16cid:durableId="1219827439">
    <w:abstractNumId w:val="3"/>
  </w:num>
  <w:num w:numId="39" w16cid:durableId="330371108">
    <w:abstractNumId w:val="28"/>
  </w:num>
  <w:num w:numId="40" w16cid:durableId="590814338">
    <w:abstractNumId w:val="2"/>
  </w:num>
  <w:num w:numId="41" w16cid:durableId="1938901070">
    <w:abstractNumId w:val="19"/>
  </w:num>
  <w:num w:numId="42" w16cid:durableId="1472745840">
    <w:abstractNumId w:val="19"/>
  </w:num>
  <w:num w:numId="43" w16cid:durableId="1510642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bordersDoNotSurroundHeader/>
  <w:bordersDoNotSurroundFooter/>
  <w:hideSpelling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F51"/>
    <w:rsid w:val="000009A4"/>
    <w:rsid w:val="00001834"/>
    <w:rsid w:val="000018A1"/>
    <w:rsid w:val="00002295"/>
    <w:rsid w:val="00002955"/>
    <w:rsid w:val="00002F48"/>
    <w:rsid w:val="0000331B"/>
    <w:rsid w:val="00004361"/>
    <w:rsid w:val="0000471F"/>
    <w:rsid w:val="00004B99"/>
    <w:rsid w:val="00005246"/>
    <w:rsid w:val="000059A4"/>
    <w:rsid w:val="00006347"/>
    <w:rsid w:val="000072EA"/>
    <w:rsid w:val="000107A5"/>
    <w:rsid w:val="00010F8D"/>
    <w:rsid w:val="00011088"/>
    <w:rsid w:val="00012272"/>
    <w:rsid w:val="00014AD5"/>
    <w:rsid w:val="00015139"/>
    <w:rsid w:val="000152B3"/>
    <w:rsid w:val="000173D5"/>
    <w:rsid w:val="000222DE"/>
    <w:rsid w:val="00022B2D"/>
    <w:rsid w:val="00022F08"/>
    <w:rsid w:val="00022F43"/>
    <w:rsid w:val="00023C3E"/>
    <w:rsid w:val="000243E5"/>
    <w:rsid w:val="00025462"/>
    <w:rsid w:val="00025B8B"/>
    <w:rsid w:val="00025C58"/>
    <w:rsid w:val="00025F5B"/>
    <w:rsid w:val="00026725"/>
    <w:rsid w:val="00026CBA"/>
    <w:rsid w:val="00027236"/>
    <w:rsid w:val="00027A64"/>
    <w:rsid w:val="00027F28"/>
    <w:rsid w:val="00027F6B"/>
    <w:rsid w:val="000300A7"/>
    <w:rsid w:val="00030C3C"/>
    <w:rsid w:val="00030E93"/>
    <w:rsid w:val="000317E1"/>
    <w:rsid w:val="00031D16"/>
    <w:rsid w:val="00033A85"/>
    <w:rsid w:val="00033CB5"/>
    <w:rsid w:val="00034C15"/>
    <w:rsid w:val="00034E87"/>
    <w:rsid w:val="00036A95"/>
    <w:rsid w:val="00036E60"/>
    <w:rsid w:val="000374BA"/>
    <w:rsid w:val="00037F43"/>
    <w:rsid w:val="00040639"/>
    <w:rsid w:val="00040DF7"/>
    <w:rsid w:val="0004118D"/>
    <w:rsid w:val="00041CD1"/>
    <w:rsid w:val="00042243"/>
    <w:rsid w:val="000424E0"/>
    <w:rsid w:val="00042E25"/>
    <w:rsid w:val="000440BB"/>
    <w:rsid w:val="000444EE"/>
    <w:rsid w:val="000453A0"/>
    <w:rsid w:val="00045848"/>
    <w:rsid w:val="00046637"/>
    <w:rsid w:val="00046C2A"/>
    <w:rsid w:val="000472B6"/>
    <w:rsid w:val="00047DF5"/>
    <w:rsid w:val="0005001F"/>
    <w:rsid w:val="0005020C"/>
    <w:rsid w:val="0005043D"/>
    <w:rsid w:val="00050520"/>
    <w:rsid w:val="000509CA"/>
    <w:rsid w:val="00050E23"/>
    <w:rsid w:val="00051DDD"/>
    <w:rsid w:val="00053321"/>
    <w:rsid w:val="000540F1"/>
    <w:rsid w:val="0005461B"/>
    <w:rsid w:val="00054908"/>
    <w:rsid w:val="00054D22"/>
    <w:rsid w:val="000551E4"/>
    <w:rsid w:val="000559FE"/>
    <w:rsid w:val="00055F2A"/>
    <w:rsid w:val="000561AB"/>
    <w:rsid w:val="00061138"/>
    <w:rsid w:val="00061D1A"/>
    <w:rsid w:val="00061E11"/>
    <w:rsid w:val="000624BD"/>
    <w:rsid w:val="000630C9"/>
    <w:rsid w:val="000634BA"/>
    <w:rsid w:val="00063665"/>
    <w:rsid w:val="000638A2"/>
    <w:rsid w:val="00064449"/>
    <w:rsid w:val="0006491E"/>
    <w:rsid w:val="00064930"/>
    <w:rsid w:val="00064B82"/>
    <w:rsid w:val="00065705"/>
    <w:rsid w:val="00065AEA"/>
    <w:rsid w:val="00066741"/>
    <w:rsid w:val="0006681F"/>
    <w:rsid w:val="00066DEB"/>
    <w:rsid w:val="00066F7E"/>
    <w:rsid w:val="00067F2F"/>
    <w:rsid w:val="00070154"/>
    <w:rsid w:val="0007083E"/>
    <w:rsid w:val="00070C60"/>
    <w:rsid w:val="00071E7A"/>
    <w:rsid w:val="0007242E"/>
    <w:rsid w:val="00072548"/>
    <w:rsid w:val="00072A6C"/>
    <w:rsid w:val="0007317F"/>
    <w:rsid w:val="000732F4"/>
    <w:rsid w:val="00073CB8"/>
    <w:rsid w:val="000740B3"/>
    <w:rsid w:val="00074660"/>
    <w:rsid w:val="000746A9"/>
    <w:rsid w:val="00075364"/>
    <w:rsid w:val="0007598B"/>
    <w:rsid w:val="00076308"/>
    <w:rsid w:val="00076686"/>
    <w:rsid w:val="00076CDA"/>
    <w:rsid w:val="000770C4"/>
    <w:rsid w:val="00077E64"/>
    <w:rsid w:val="00077EAD"/>
    <w:rsid w:val="00080519"/>
    <w:rsid w:val="00080B4D"/>
    <w:rsid w:val="00081E12"/>
    <w:rsid w:val="00083AEF"/>
    <w:rsid w:val="00083E27"/>
    <w:rsid w:val="000844EA"/>
    <w:rsid w:val="0008489D"/>
    <w:rsid w:val="00085703"/>
    <w:rsid w:val="0008596E"/>
    <w:rsid w:val="000859EE"/>
    <w:rsid w:val="000862D6"/>
    <w:rsid w:val="00086516"/>
    <w:rsid w:val="00086783"/>
    <w:rsid w:val="00086834"/>
    <w:rsid w:val="00086C90"/>
    <w:rsid w:val="0008778A"/>
    <w:rsid w:val="00090283"/>
    <w:rsid w:val="000906C8"/>
    <w:rsid w:val="00090E63"/>
    <w:rsid w:val="000910E8"/>
    <w:rsid w:val="00091931"/>
    <w:rsid w:val="000929C6"/>
    <w:rsid w:val="00092C18"/>
    <w:rsid w:val="00092C7A"/>
    <w:rsid w:val="00092DA0"/>
    <w:rsid w:val="000932C4"/>
    <w:rsid w:val="00093DCC"/>
    <w:rsid w:val="000940FB"/>
    <w:rsid w:val="0009487E"/>
    <w:rsid w:val="00095A12"/>
    <w:rsid w:val="000964E8"/>
    <w:rsid w:val="000A0BC1"/>
    <w:rsid w:val="000A17BB"/>
    <w:rsid w:val="000A20A7"/>
    <w:rsid w:val="000A27B5"/>
    <w:rsid w:val="000A2E21"/>
    <w:rsid w:val="000A454E"/>
    <w:rsid w:val="000A4D08"/>
    <w:rsid w:val="000A4E35"/>
    <w:rsid w:val="000A5EC4"/>
    <w:rsid w:val="000A6883"/>
    <w:rsid w:val="000A6FBD"/>
    <w:rsid w:val="000A7479"/>
    <w:rsid w:val="000A7A26"/>
    <w:rsid w:val="000B084D"/>
    <w:rsid w:val="000B0A31"/>
    <w:rsid w:val="000B15B1"/>
    <w:rsid w:val="000B15CC"/>
    <w:rsid w:val="000B1605"/>
    <w:rsid w:val="000B1615"/>
    <w:rsid w:val="000B197F"/>
    <w:rsid w:val="000B19C2"/>
    <w:rsid w:val="000B1B4B"/>
    <w:rsid w:val="000B217D"/>
    <w:rsid w:val="000B2372"/>
    <w:rsid w:val="000B2495"/>
    <w:rsid w:val="000B2FB2"/>
    <w:rsid w:val="000B43C3"/>
    <w:rsid w:val="000B48B3"/>
    <w:rsid w:val="000B5297"/>
    <w:rsid w:val="000B557F"/>
    <w:rsid w:val="000B5BBF"/>
    <w:rsid w:val="000B6D3A"/>
    <w:rsid w:val="000B756D"/>
    <w:rsid w:val="000B7CBD"/>
    <w:rsid w:val="000B7D59"/>
    <w:rsid w:val="000C06AC"/>
    <w:rsid w:val="000C07F5"/>
    <w:rsid w:val="000C1411"/>
    <w:rsid w:val="000C176D"/>
    <w:rsid w:val="000C1E4A"/>
    <w:rsid w:val="000C3804"/>
    <w:rsid w:val="000C3A10"/>
    <w:rsid w:val="000C3C78"/>
    <w:rsid w:val="000C3C98"/>
    <w:rsid w:val="000C4241"/>
    <w:rsid w:val="000C44D7"/>
    <w:rsid w:val="000C48D9"/>
    <w:rsid w:val="000C4B03"/>
    <w:rsid w:val="000C4C55"/>
    <w:rsid w:val="000C57C2"/>
    <w:rsid w:val="000C6D4F"/>
    <w:rsid w:val="000C7574"/>
    <w:rsid w:val="000D14C6"/>
    <w:rsid w:val="000D1D43"/>
    <w:rsid w:val="000D1F8D"/>
    <w:rsid w:val="000D22DA"/>
    <w:rsid w:val="000D2CDF"/>
    <w:rsid w:val="000D3718"/>
    <w:rsid w:val="000D3FE1"/>
    <w:rsid w:val="000D4525"/>
    <w:rsid w:val="000D49CF"/>
    <w:rsid w:val="000D5405"/>
    <w:rsid w:val="000E0F32"/>
    <w:rsid w:val="000E11D1"/>
    <w:rsid w:val="000E197D"/>
    <w:rsid w:val="000E32D3"/>
    <w:rsid w:val="000E3476"/>
    <w:rsid w:val="000E44F4"/>
    <w:rsid w:val="000E451E"/>
    <w:rsid w:val="000E45C7"/>
    <w:rsid w:val="000E4DB7"/>
    <w:rsid w:val="000E5398"/>
    <w:rsid w:val="000E5623"/>
    <w:rsid w:val="000E60FE"/>
    <w:rsid w:val="000E62A5"/>
    <w:rsid w:val="000E7727"/>
    <w:rsid w:val="000F0015"/>
    <w:rsid w:val="000F0918"/>
    <w:rsid w:val="000F14FA"/>
    <w:rsid w:val="000F192B"/>
    <w:rsid w:val="000F1C3D"/>
    <w:rsid w:val="000F2767"/>
    <w:rsid w:val="000F291F"/>
    <w:rsid w:val="000F2D13"/>
    <w:rsid w:val="000F2FE9"/>
    <w:rsid w:val="000F4F27"/>
    <w:rsid w:val="000F5714"/>
    <w:rsid w:val="000F6464"/>
    <w:rsid w:val="000F6681"/>
    <w:rsid w:val="000F69CE"/>
    <w:rsid w:val="000F6E5A"/>
    <w:rsid w:val="000F6F49"/>
    <w:rsid w:val="000F7817"/>
    <w:rsid w:val="000F7D4E"/>
    <w:rsid w:val="0010001F"/>
    <w:rsid w:val="00101C8E"/>
    <w:rsid w:val="00101DB5"/>
    <w:rsid w:val="001028C8"/>
    <w:rsid w:val="00105BE4"/>
    <w:rsid w:val="00105D41"/>
    <w:rsid w:val="00106484"/>
    <w:rsid w:val="0010668D"/>
    <w:rsid w:val="00107BCA"/>
    <w:rsid w:val="00107DD3"/>
    <w:rsid w:val="00110667"/>
    <w:rsid w:val="00111315"/>
    <w:rsid w:val="00111708"/>
    <w:rsid w:val="001125A3"/>
    <w:rsid w:val="00112BD9"/>
    <w:rsid w:val="00112DCB"/>
    <w:rsid w:val="00112F12"/>
    <w:rsid w:val="00114056"/>
    <w:rsid w:val="00114B56"/>
    <w:rsid w:val="00114F09"/>
    <w:rsid w:val="00115836"/>
    <w:rsid w:val="00115BE3"/>
    <w:rsid w:val="001167F4"/>
    <w:rsid w:val="00116D51"/>
    <w:rsid w:val="00117346"/>
    <w:rsid w:val="00117924"/>
    <w:rsid w:val="0012066D"/>
    <w:rsid w:val="00121C49"/>
    <w:rsid w:val="00122108"/>
    <w:rsid w:val="00122528"/>
    <w:rsid w:val="001237CE"/>
    <w:rsid w:val="00123CD9"/>
    <w:rsid w:val="00123F5C"/>
    <w:rsid w:val="001241AD"/>
    <w:rsid w:val="00125D03"/>
    <w:rsid w:val="00125F65"/>
    <w:rsid w:val="0012644B"/>
    <w:rsid w:val="001274F1"/>
    <w:rsid w:val="0012793F"/>
    <w:rsid w:val="00127970"/>
    <w:rsid w:val="00127F86"/>
    <w:rsid w:val="001307B7"/>
    <w:rsid w:val="00130EE7"/>
    <w:rsid w:val="00131B3C"/>
    <w:rsid w:val="00131BF7"/>
    <w:rsid w:val="001322F4"/>
    <w:rsid w:val="00132500"/>
    <w:rsid w:val="00132AA5"/>
    <w:rsid w:val="0013442C"/>
    <w:rsid w:val="00134E63"/>
    <w:rsid w:val="00136B04"/>
    <w:rsid w:val="00136C3C"/>
    <w:rsid w:val="001375F3"/>
    <w:rsid w:val="0013764A"/>
    <w:rsid w:val="001376D7"/>
    <w:rsid w:val="001376F9"/>
    <w:rsid w:val="00137928"/>
    <w:rsid w:val="001407E3"/>
    <w:rsid w:val="00141498"/>
    <w:rsid w:val="00141C10"/>
    <w:rsid w:val="00142821"/>
    <w:rsid w:val="00142908"/>
    <w:rsid w:val="001429C2"/>
    <w:rsid w:val="001430C6"/>
    <w:rsid w:val="00144089"/>
    <w:rsid w:val="00144122"/>
    <w:rsid w:val="00144E5D"/>
    <w:rsid w:val="001451B6"/>
    <w:rsid w:val="00145249"/>
    <w:rsid w:val="00145AF7"/>
    <w:rsid w:val="0014642C"/>
    <w:rsid w:val="00146E5E"/>
    <w:rsid w:val="00147500"/>
    <w:rsid w:val="0014799B"/>
    <w:rsid w:val="00147B92"/>
    <w:rsid w:val="00150244"/>
    <w:rsid w:val="001508A1"/>
    <w:rsid w:val="0015198E"/>
    <w:rsid w:val="00151D14"/>
    <w:rsid w:val="00151D24"/>
    <w:rsid w:val="001522C9"/>
    <w:rsid w:val="00153A3F"/>
    <w:rsid w:val="00153C64"/>
    <w:rsid w:val="0015518E"/>
    <w:rsid w:val="001552C0"/>
    <w:rsid w:val="001555E2"/>
    <w:rsid w:val="00155D52"/>
    <w:rsid w:val="00156907"/>
    <w:rsid w:val="00157782"/>
    <w:rsid w:val="001579B4"/>
    <w:rsid w:val="00160321"/>
    <w:rsid w:val="0016047A"/>
    <w:rsid w:val="00161A1A"/>
    <w:rsid w:val="0016328A"/>
    <w:rsid w:val="001640B1"/>
    <w:rsid w:val="00164AD1"/>
    <w:rsid w:val="00165556"/>
    <w:rsid w:val="00165904"/>
    <w:rsid w:val="00166F8C"/>
    <w:rsid w:val="0017069F"/>
    <w:rsid w:val="00171112"/>
    <w:rsid w:val="001711EF"/>
    <w:rsid w:val="0017207D"/>
    <w:rsid w:val="0017293C"/>
    <w:rsid w:val="00172CD2"/>
    <w:rsid w:val="00172DD5"/>
    <w:rsid w:val="00173765"/>
    <w:rsid w:val="00173A41"/>
    <w:rsid w:val="00174514"/>
    <w:rsid w:val="00174B42"/>
    <w:rsid w:val="001753D5"/>
    <w:rsid w:val="00175538"/>
    <w:rsid w:val="00175B5D"/>
    <w:rsid w:val="00176407"/>
    <w:rsid w:val="00177B82"/>
    <w:rsid w:val="00177B83"/>
    <w:rsid w:val="00177BB7"/>
    <w:rsid w:val="00180BF8"/>
    <w:rsid w:val="0018174F"/>
    <w:rsid w:val="00181F9F"/>
    <w:rsid w:val="001827BC"/>
    <w:rsid w:val="00182A02"/>
    <w:rsid w:val="00182D08"/>
    <w:rsid w:val="00182E23"/>
    <w:rsid w:val="00182EAB"/>
    <w:rsid w:val="001830FD"/>
    <w:rsid w:val="00183C0B"/>
    <w:rsid w:val="00183C18"/>
    <w:rsid w:val="00183E6E"/>
    <w:rsid w:val="00183F4E"/>
    <w:rsid w:val="0018522E"/>
    <w:rsid w:val="00185272"/>
    <w:rsid w:val="001858A1"/>
    <w:rsid w:val="0018638A"/>
    <w:rsid w:val="0018646A"/>
    <w:rsid w:val="00187444"/>
    <w:rsid w:val="00187513"/>
    <w:rsid w:val="001879C5"/>
    <w:rsid w:val="00190694"/>
    <w:rsid w:val="00190772"/>
    <w:rsid w:val="0019095A"/>
    <w:rsid w:val="00190AD4"/>
    <w:rsid w:val="00191A1F"/>
    <w:rsid w:val="00191C2F"/>
    <w:rsid w:val="00191C5C"/>
    <w:rsid w:val="0019262C"/>
    <w:rsid w:val="001937D2"/>
    <w:rsid w:val="00193DD1"/>
    <w:rsid w:val="00194001"/>
    <w:rsid w:val="00194791"/>
    <w:rsid w:val="0019532C"/>
    <w:rsid w:val="001955DE"/>
    <w:rsid w:val="00195881"/>
    <w:rsid w:val="00195D40"/>
    <w:rsid w:val="001969AE"/>
    <w:rsid w:val="00196F61"/>
    <w:rsid w:val="00197944"/>
    <w:rsid w:val="001A016D"/>
    <w:rsid w:val="001A0239"/>
    <w:rsid w:val="001A0312"/>
    <w:rsid w:val="001A0739"/>
    <w:rsid w:val="001A0A2B"/>
    <w:rsid w:val="001A12D9"/>
    <w:rsid w:val="001A1E41"/>
    <w:rsid w:val="001A2995"/>
    <w:rsid w:val="001A29D9"/>
    <w:rsid w:val="001A3582"/>
    <w:rsid w:val="001A4266"/>
    <w:rsid w:val="001A5A91"/>
    <w:rsid w:val="001A5AEB"/>
    <w:rsid w:val="001A614C"/>
    <w:rsid w:val="001A6B81"/>
    <w:rsid w:val="001A6F3A"/>
    <w:rsid w:val="001B04BE"/>
    <w:rsid w:val="001B1126"/>
    <w:rsid w:val="001B14B0"/>
    <w:rsid w:val="001B17DE"/>
    <w:rsid w:val="001B1BFD"/>
    <w:rsid w:val="001B23FE"/>
    <w:rsid w:val="001B392C"/>
    <w:rsid w:val="001B3AC6"/>
    <w:rsid w:val="001B3B39"/>
    <w:rsid w:val="001B3D85"/>
    <w:rsid w:val="001B3E58"/>
    <w:rsid w:val="001B4088"/>
    <w:rsid w:val="001B4A53"/>
    <w:rsid w:val="001B4F19"/>
    <w:rsid w:val="001B5B64"/>
    <w:rsid w:val="001B5EF7"/>
    <w:rsid w:val="001B66FF"/>
    <w:rsid w:val="001B7361"/>
    <w:rsid w:val="001C084B"/>
    <w:rsid w:val="001C1382"/>
    <w:rsid w:val="001C1EF3"/>
    <w:rsid w:val="001C2326"/>
    <w:rsid w:val="001C23B4"/>
    <w:rsid w:val="001C2752"/>
    <w:rsid w:val="001C27B1"/>
    <w:rsid w:val="001C2E5A"/>
    <w:rsid w:val="001C3555"/>
    <w:rsid w:val="001C36A1"/>
    <w:rsid w:val="001C414B"/>
    <w:rsid w:val="001C440B"/>
    <w:rsid w:val="001C44DA"/>
    <w:rsid w:val="001C4645"/>
    <w:rsid w:val="001C5E78"/>
    <w:rsid w:val="001C7281"/>
    <w:rsid w:val="001C7BA3"/>
    <w:rsid w:val="001D0355"/>
    <w:rsid w:val="001D0583"/>
    <w:rsid w:val="001D07A7"/>
    <w:rsid w:val="001D1253"/>
    <w:rsid w:val="001D2097"/>
    <w:rsid w:val="001D28B0"/>
    <w:rsid w:val="001D3EA9"/>
    <w:rsid w:val="001D4898"/>
    <w:rsid w:val="001D489F"/>
    <w:rsid w:val="001D4E4B"/>
    <w:rsid w:val="001D5293"/>
    <w:rsid w:val="001D53B9"/>
    <w:rsid w:val="001D5975"/>
    <w:rsid w:val="001D5D9F"/>
    <w:rsid w:val="001D6107"/>
    <w:rsid w:val="001D647F"/>
    <w:rsid w:val="001D6803"/>
    <w:rsid w:val="001E04E2"/>
    <w:rsid w:val="001E095E"/>
    <w:rsid w:val="001E0E6C"/>
    <w:rsid w:val="001E1080"/>
    <w:rsid w:val="001E1496"/>
    <w:rsid w:val="001E17FA"/>
    <w:rsid w:val="001E1D11"/>
    <w:rsid w:val="001E25C0"/>
    <w:rsid w:val="001E2850"/>
    <w:rsid w:val="001E31D6"/>
    <w:rsid w:val="001E3545"/>
    <w:rsid w:val="001E3570"/>
    <w:rsid w:val="001E3C73"/>
    <w:rsid w:val="001E456F"/>
    <w:rsid w:val="001E49DD"/>
    <w:rsid w:val="001E4A33"/>
    <w:rsid w:val="001E4F71"/>
    <w:rsid w:val="001E59DA"/>
    <w:rsid w:val="001E61D6"/>
    <w:rsid w:val="001E73E1"/>
    <w:rsid w:val="001E7616"/>
    <w:rsid w:val="001F0760"/>
    <w:rsid w:val="001F0907"/>
    <w:rsid w:val="001F0FEF"/>
    <w:rsid w:val="001F15D8"/>
    <w:rsid w:val="001F1840"/>
    <w:rsid w:val="001F3380"/>
    <w:rsid w:val="001F3533"/>
    <w:rsid w:val="001F3895"/>
    <w:rsid w:val="001F3B12"/>
    <w:rsid w:val="001F3E51"/>
    <w:rsid w:val="001F4164"/>
    <w:rsid w:val="001F5438"/>
    <w:rsid w:val="001F65F6"/>
    <w:rsid w:val="001F6991"/>
    <w:rsid w:val="001F6FFA"/>
    <w:rsid w:val="001F7D3B"/>
    <w:rsid w:val="001F7F85"/>
    <w:rsid w:val="002016CB"/>
    <w:rsid w:val="00202128"/>
    <w:rsid w:val="00202788"/>
    <w:rsid w:val="00203207"/>
    <w:rsid w:val="00203396"/>
    <w:rsid w:val="00203632"/>
    <w:rsid w:val="002048CD"/>
    <w:rsid w:val="00204BD1"/>
    <w:rsid w:val="00204BE0"/>
    <w:rsid w:val="002053E8"/>
    <w:rsid w:val="00205ED0"/>
    <w:rsid w:val="0020665C"/>
    <w:rsid w:val="0020745B"/>
    <w:rsid w:val="00207B6F"/>
    <w:rsid w:val="00210388"/>
    <w:rsid w:val="0021144F"/>
    <w:rsid w:val="00211791"/>
    <w:rsid w:val="0021229D"/>
    <w:rsid w:val="00212413"/>
    <w:rsid w:val="00213DED"/>
    <w:rsid w:val="00213E92"/>
    <w:rsid w:val="00214CD1"/>
    <w:rsid w:val="00215791"/>
    <w:rsid w:val="00215A24"/>
    <w:rsid w:val="00215D19"/>
    <w:rsid w:val="00215FAB"/>
    <w:rsid w:val="00216088"/>
    <w:rsid w:val="00216B23"/>
    <w:rsid w:val="00216ECE"/>
    <w:rsid w:val="002171CF"/>
    <w:rsid w:val="00217368"/>
    <w:rsid w:val="002174B3"/>
    <w:rsid w:val="00217665"/>
    <w:rsid w:val="00217841"/>
    <w:rsid w:val="0022006C"/>
    <w:rsid w:val="0022014E"/>
    <w:rsid w:val="0022057C"/>
    <w:rsid w:val="00220C90"/>
    <w:rsid w:val="0022137C"/>
    <w:rsid w:val="00221E32"/>
    <w:rsid w:val="00222D25"/>
    <w:rsid w:val="00222DE9"/>
    <w:rsid w:val="00222F98"/>
    <w:rsid w:val="002232DB"/>
    <w:rsid w:val="00223644"/>
    <w:rsid w:val="002237B9"/>
    <w:rsid w:val="002259E3"/>
    <w:rsid w:val="00225CB8"/>
    <w:rsid w:val="002267F3"/>
    <w:rsid w:val="00226C14"/>
    <w:rsid w:val="0022789C"/>
    <w:rsid w:val="00231473"/>
    <w:rsid w:val="00231ABC"/>
    <w:rsid w:val="002321DB"/>
    <w:rsid w:val="00232851"/>
    <w:rsid w:val="00233422"/>
    <w:rsid w:val="002334D7"/>
    <w:rsid w:val="00233AF9"/>
    <w:rsid w:val="002342F5"/>
    <w:rsid w:val="002343DE"/>
    <w:rsid w:val="0023467E"/>
    <w:rsid w:val="00234BEC"/>
    <w:rsid w:val="0023522B"/>
    <w:rsid w:val="00236243"/>
    <w:rsid w:val="00236590"/>
    <w:rsid w:val="0023700B"/>
    <w:rsid w:val="00237082"/>
    <w:rsid w:val="00237F14"/>
    <w:rsid w:val="0024059E"/>
    <w:rsid w:val="00240835"/>
    <w:rsid w:val="00241631"/>
    <w:rsid w:val="00241725"/>
    <w:rsid w:val="002428B3"/>
    <w:rsid w:val="00243B1F"/>
    <w:rsid w:val="00243E1B"/>
    <w:rsid w:val="00243FB6"/>
    <w:rsid w:val="00244CE3"/>
    <w:rsid w:val="00244E91"/>
    <w:rsid w:val="00245ABA"/>
    <w:rsid w:val="00246730"/>
    <w:rsid w:val="00246C4D"/>
    <w:rsid w:val="0024732A"/>
    <w:rsid w:val="0024797B"/>
    <w:rsid w:val="00250D79"/>
    <w:rsid w:val="0025185B"/>
    <w:rsid w:val="00253010"/>
    <w:rsid w:val="002533CE"/>
    <w:rsid w:val="00254397"/>
    <w:rsid w:val="0025449D"/>
    <w:rsid w:val="00254719"/>
    <w:rsid w:val="00254E56"/>
    <w:rsid w:val="002571E0"/>
    <w:rsid w:val="00257C92"/>
    <w:rsid w:val="00260083"/>
    <w:rsid w:val="00260708"/>
    <w:rsid w:val="00260FA7"/>
    <w:rsid w:val="0026165F"/>
    <w:rsid w:val="00261E3C"/>
    <w:rsid w:val="00261FB9"/>
    <w:rsid w:val="002635AD"/>
    <w:rsid w:val="00263ACF"/>
    <w:rsid w:val="00263E27"/>
    <w:rsid w:val="00264120"/>
    <w:rsid w:val="0026459D"/>
    <w:rsid w:val="00264650"/>
    <w:rsid w:val="0026478D"/>
    <w:rsid w:val="00264B29"/>
    <w:rsid w:val="00267791"/>
    <w:rsid w:val="00267DCB"/>
    <w:rsid w:val="00267FD0"/>
    <w:rsid w:val="00270262"/>
    <w:rsid w:val="00271724"/>
    <w:rsid w:val="00271A9D"/>
    <w:rsid w:val="00272787"/>
    <w:rsid w:val="00272985"/>
    <w:rsid w:val="00272B6B"/>
    <w:rsid w:val="00273228"/>
    <w:rsid w:val="002745D6"/>
    <w:rsid w:val="00274CF2"/>
    <w:rsid w:val="00274D81"/>
    <w:rsid w:val="00274EE1"/>
    <w:rsid w:val="00275232"/>
    <w:rsid w:val="002752F6"/>
    <w:rsid w:val="00275B4F"/>
    <w:rsid w:val="00276355"/>
    <w:rsid w:val="002772A0"/>
    <w:rsid w:val="002800FD"/>
    <w:rsid w:val="0028069A"/>
    <w:rsid w:val="00280D3D"/>
    <w:rsid w:val="00280E0E"/>
    <w:rsid w:val="00280ECC"/>
    <w:rsid w:val="00280F9F"/>
    <w:rsid w:val="00282EE9"/>
    <w:rsid w:val="00283A3C"/>
    <w:rsid w:val="00283B6E"/>
    <w:rsid w:val="00283F2C"/>
    <w:rsid w:val="00284A88"/>
    <w:rsid w:val="00284D32"/>
    <w:rsid w:val="002853C0"/>
    <w:rsid w:val="002874F6"/>
    <w:rsid w:val="00287E1A"/>
    <w:rsid w:val="0029032E"/>
    <w:rsid w:val="00290E2B"/>
    <w:rsid w:val="002926D3"/>
    <w:rsid w:val="002929D3"/>
    <w:rsid w:val="002938D3"/>
    <w:rsid w:val="00293FCC"/>
    <w:rsid w:val="00295285"/>
    <w:rsid w:val="00295B4A"/>
    <w:rsid w:val="00297182"/>
    <w:rsid w:val="0029721C"/>
    <w:rsid w:val="0029772E"/>
    <w:rsid w:val="00297A5A"/>
    <w:rsid w:val="002A0153"/>
    <w:rsid w:val="002A0946"/>
    <w:rsid w:val="002A0FBD"/>
    <w:rsid w:val="002A1C7E"/>
    <w:rsid w:val="002A294B"/>
    <w:rsid w:val="002A2BEA"/>
    <w:rsid w:val="002A2D21"/>
    <w:rsid w:val="002A3C1E"/>
    <w:rsid w:val="002A54B2"/>
    <w:rsid w:val="002A615E"/>
    <w:rsid w:val="002A645A"/>
    <w:rsid w:val="002A65A0"/>
    <w:rsid w:val="002A66CC"/>
    <w:rsid w:val="002A70DD"/>
    <w:rsid w:val="002A75C9"/>
    <w:rsid w:val="002A75D2"/>
    <w:rsid w:val="002A78D5"/>
    <w:rsid w:val="002B00B7"/>
    <w:rsid w:val="002B10E1"/>
    <w:rsid w:val="002B1787"/>
    <w:rsid w:val="002B29ED"/>
    <w:rsid w:val="002B3860"/>
    <w:rsid w:val="002B440D"/>
    <w:rsid w:val="002B5A7E"/>
    <w:rsid w:val="002B5BA2"/>
    <w:rsid w:val="002B5E90"/>
    <w:rsid w:val="002B602E"/>
    <w:rsid w:val="002B75B7"/>
    <w:rsid w:val="002B78EF"/>
    <w:rsid w:val="002B796A"/>
    <w:rsid w:val="002B7F03"/>
    <w:rsid w:val="002C0BD2"/>
    <w:rsid w:val="002C0CE9"/>
    <w:rsid w:val="002C0ED6"/>
    <w:rsid w:val="002C10CF"/>
    <w:rsid w:val="002C1404"/>
    <w:rsid w:val="002C1D34"/>
    <w:rsid w:val="002C3CD6"/>
    <w:rsid w:val="002C4653"/>
    <w:rsid w:val="002C51CD"/>
    <w:rsid w:val="002C61EC"/>
    <w:rsid w:val="002C6EAC"/>
    <w:rsid w:val="002C78EA"/>
    <w:rsid w:val="002D008B"/>
    <w:rsid w:val="002D1BAB"/>
    <w:rsid w:val="002D1C98"/>
    <w:rsid w:val="002D38F0"/>
    <w:rsid w:val="002D46BC"/>
    <w:rsid w:val="002D4888"/>
    <w:rsid w:val="002D50D7"/>
    <w:rsid w:val="002D582C"/>
    <w:rsid w:val="002D5A9A"/>
    <w:rsid w:val="002D60DB"/>
    <w:rsid w:val="002D6E23"/>
    <w:rsid w:val="002D722D"/>
    <w:rsid w:val="002D759A"/>
    <w:rsid w:val="002D75F6"/>
    <w:rsid w:val="002D79E9"/>
    <w:rsid w:val="002D7BEE"/>
    <w:rsid w:val="002D7DC4"/>
    <w:rsid w:val="002E080A"/>
    <w:rsid w:val="002E0F40"/>
    <w:rsid w:val="002E1707"/>
    <w:rsid w:val="002E1FDF"/>
    <w:rsid w:val="002E255B"/>
    <w:rsid w:val="002E2C6A"/>
    <w:rsid w:val="002E3415"/>
    <w:rsid w:val="002E3CAB"/>
    <w:rsid w:val="002E40F7"/>
    <w:rsid w:val="002E4891"/>
    <w:rsid w:val="002E49C6"/>
    <w:rsid w:val="002E77C3"/>
    <w:rsid w:val="002E7B23"/>
    <w:rsid w:val="002F032F"/>
    <w:rsid w:val="002F086F"/>
    <w:rsid w:val="002F12FE"/>
    <w:rsid w:val="002F1756"/>
    <w:rsid w:val="002F19E6"/>
    <w:rsid w:val="002F2625"/>
    <w:rsid w:val="002F327D"/>
    <w:rsid w:val="002F34AB"/>
    <w:rsid w:val="002F36C6"/>
    <w:rsid w:val="002F3EEF"/>
    <w:rsid w:val="002F44DA"/>
    <w:rsid w:val="002F4BDF"/>
    <w:rsid w:val="002F5865"/>
    <w:rsid w:val="002F5B4C"/>
    <w:rsid w:val="002F5CA0"/>
    <w:rsid w:val="002F6355"/>
    <w:rsid w:val="002F6CA7"/>
    <w:rsid w:val="00300222"/>
    <w:rsid w:val="003005D8"/>
    <w:rsid w:val="00300AFB"/>
    <w:rsid w:val="003029CF"/>
    <w:rsid w:val="00303A0E"/>
    <w:rsid w:val="00304438"/>
    <w:rsid w:val="003048DC"/>
    <w:rsid w:val="00305490"/>
    <w:rsid w:val="003057E9"/>
    <w:rsid w:val="00305AB5"/>
    <w:rsid w:val="00306104"/>
    <w:rsid w:val="0030672C"/>
    <w:rsid w:val="00306C7D"/>
    <w:rsid w:val="00306CC8"/>
    <w:rsid w:val="00307E4F"/>
    <w:rsid w:val="00310376"/>
    <w:rsid w:val="0031059D"/>
    <w:rsid w:val="00311141"/>
    <w:rsid w:val="00311A60"/>
    <w:rsid w:val="003129A1"/>
    <w:rsid w:val="003130BA"/>
    <w:rsid w:val="00313490"/>
    <w:rsid w:val="003145BF"/>
    <w:rsid w:val="003149FE"/>
    <w:rsid w:val="00314E55"/>
    <w:rsid w:val="003151AD"/>
    <w:rsid w:val="003163C3"/>
    <w:rsid w:val="00316E5B"/>
    <w:rsid w:val="00321BAC"/>
    <w:rsid w:val="00321BCA"/>
    <w:rsid w:val="00321D72"/>
    <w:rsid w:val="00322101"/>
    <w:rsid w:val="003222AF"/>
    <w:rsid w:val="0032249E"/>
    <w:rsid w:val="003227B8"/>
    <w:rsid w:val="00322BB2"/>
    <w:rsid w:val="00323CA6"/>
    <w:rsid w:val="00324344"/>
    <w:rsid w:val="00324507"/>
    <w:rsid w:val="00324525"/>
    <w:rsid w:val="003247F0"/>
    <w:rsid w:val="00324A9C"/>
    <w:rsid w:val="00324EE2"/>
    <w:rsid w:val="0032642B"/>
    <w:rsid w:val="003268E1"/>
    <w:rsid w:val="00326965"/>
    <w:rsid w:val="00326A63"/>
    <w:rsid w:val="00326C5D"/>
    <w:rsid w:val="003272FF"/>
    <w:rsid w:val="00327A28"/>
    <w:rsid w:val="00327A75"/>
    <w:rsid w:val="00327E6D"/>
    <w:rsid w:val="00330B8D"/>
    <w:rsid w:val="00330D53"/>
    <w:rsid w:val="00331E49"/>
    <w:rsid w:val="0033253D"/>
    <w:rsid w:val="00332911"/>
    <w:rsid w:val="003338AA"/>
    <w:rsid w:val="0033398D"/>
    <w:rsid w:val="003340EC"/>
    <w:rsid w:val="0033410D"/>
    <w:rsid w:val="00334310"/>
    <w:rsid w:val="003349DD"/>
    <w:rsid w:val="00335DA8"/>
    <w:rsid w:val="00336252"/>
    <w:rsid w:val="003362DE"/>
    <w:rsid w:val="00336308"/>
    <w:rsid w:val="00336428"/>
    <w:rsid w:val="00336629"/>
    <w:rsid w:val="0033738B"/>
    <w:rsid w:val="003377FA"/>
    <w:rsid w:val="00337A5A"/>
    <w:rsid w:val="00342157"/>
    <w:rsid w:val="00342B46"/>
    <w:rsid w:val="00342F51"/>
    <w:rsid w:val="003436A8"/>
    <w:rsid w:val="003437B7"/>
    <w:rsid w:val="00344F01"/>
    <w:rsid w:val="003458DE"/>
    <w:rsid w:val="003460D1"/>
    <w:rsid w:val="00346450"/>
    <w:rsid w:val="003465DE"/>
    <w:rsid w:val="00346D1F"/>
    <w:rsid w:val="003477DA"/>
    <w:rsid w:val="003477FF"/>
    <w:rsid w:val="003479E9"/>
    <w:rsid w:val="00347C3E"/>
    <w:rsid w:val="003503ED"/>
    <w:rsid w:val="003508CC"/>
    <w:rsid w:val="00350A69"/>
    <w:rsid w:val="00350E1F"/>
    <w:rsid w:val="00351458"/>
    <w:rsid w:val="00351996"/>
    <w:rsid w:val="0035231D"/>
    <w:rsid w:val="00352891"/>
    <w:rsid w:val="0035302E"/>
    <w:rsid w:val="003530AF"/>
    <w:rsid w:val="003545B7"/>
    <w:rsid w:val="00354858"/>
    <w:rsid w:val="00354B90"/>
    <w:rsid w:val="003551EC"/>
    <w:rsid w:val="00355801"/>
    <w:rsid w:val="003560D5"/>
    <w:rsid w:val="003561C8"/>
    <w:rsid w:val="003576B5"/>
    <w:rsid w:val="00360BD1"/>
    <w:rsid w:val="00361A58"/>
    <w:rsid w:val="0036229D"/>
    <w:rsid w:val="003628E4"/>
    <w:rsid w:val="00362E0D"/>
    <w:rsid w:val="00364930"/>
    <w:rsid w:val="00365C73"/>
    <w:rsid w:val="003660CF"/>
    <w:rsid w:val="00366E02"/>
    <w:rsid w:val="00366E7F"/>
    <w:rsid w:val="00367712"/>
    <w:rsid w:val="003677DF"/>
    <w:rsid w:val="00367ABF"/>
    <w:rsid w:val="00370AFC"/>
    <w:rsid w:val="00370F9F"/>
    <w:rsid w:val="003718D8"/>
    <w:rsid w:val="00371991"/>
    <w:rsid w:val="00371A5E"/>
    <w:rsid w:val="003728C0"/>
    <w:rsid w:val="00372AFD"/>
    <w:rsid w:val="00372B9B"/>
    <w:rsid w:val="00373B17"/>
    <w:rsid w:val="003743C1"/>
    <w:rsid w:val="00374ADF"/>
    <w:rsid w:val="00375177"/>
    <w:rsid w:val="00375188"/>
    <w:rsid w:val="003760CF"/>
    <w:rsid w:val="0037610A"/>
    <w:rsid w:val="00376D84"/>
    <w:rsid w:val="00376EF0"/>
    <w:rsid w:val="00376F25"/>
    <w:rsid w:val="00377043"/>
    <w:rsid w:val="003770B5"/>
    <w:rsid w:val="00377341"/>
    <w:rsid w:val="0037737D"/>
    <w:rsid w:val="003812EA"/>
    <w:rsid w:val="0038134D"/>
    <w:rsid w:val="00381F7B"/>
    <w:rsid w:val="003821E6"/>
    <w:rsid w:val="00382428"/>
    <w:rsid w:val="0038245A"/>
    <w:rsid w:val="0038278E"/>
    <w:rsid w:val="0038305E"/>
    <w:rsid w:val="003834F5"/>
    <w:rsid w:val="00383938"/>
    <w:rsid w:val="00383F66"/>
    <w:rsid w:val="0038482B"/>
    <w:rsid w:val="00385938"/>
    <w:rsid w:val="003859E6"/>
    <w:rsid w:val="00385A8C"/>
    <w:rsid w:val="00386A4D"/>
    <w:rsid w:val="00386B99"/>
    <w:rsid w:val="00387757"/>
    <w:rsid w:val="00387C81"/>
    <w:rsid w:val="00390352"/>
    <w:rsid w:val="00391FBB"/>
    <w:rsid w:val="00392A00"/>
    <w:rsid w:val="00392F7B"/>
    <w:rsid w:val="003931C6"/>
    <w:rsid w:val="00394A44"/>
    <w:rsid w:val="003953EA"/>
    <w:rsid w:val="003965E1"/>
    <w:rsid w:val="0039678C"/>
    <w:rsid w:val="00396890"/>
    <w:rsid w:val="003A02E1"/>
    <w:rsid w:val="003A0882"/>
    <w:rsid w:val="003A0C75"/>
    <w:rsid w:val="003A10F0"/>
    <w:rsid w:val="003A181A"/>
    <w:rsid w:val="003A1A8D"/>
    <w:rsid w:val="003A1ACA"/>
    <w:rsid w:val="003A1F60"/>
    <w:rsid w:val="003A2BD0"/>
    <w:rsid w:val="003A3C85"/>
    <w:rsid w:val="003A4EB0"/>
    <w:rsid w:val="003A501D"/>
    <w:rsid w:val="003A5153"/>
    <w:rsid w:val="003A52A0"/>
    <w:rsid w:val="003A557F"/>
    <w:rsid w:val="003A6643"/>
    <w:rsid w:val="003A6A27"/>
    <w:rsid w:val="003A742B"/>
    <w:rsid w:val="003A78C6"/>
    <w:rsid w:val="003A7B8F"/>
    <w:rsid w:val="003A7C95"/>
    <w:rsid w:val="003B0E3A"/>
    <w:rsid w:val="003B0E3B"/>
    <w:rsid w:val="003B1565"/>
    <w:rsid w:val="003B19F4"/>
    <w:rsid w:val="003B2243"/>
    <w:rsid w:val="003B2924"/>
    <w:rsid w:val="003B2BCD"/>
    <w:rsid w:val="003B4A39"/>
    <w:rsid w:val="003B5EA5"/>
    <w:rsid w:val="003B6710"/>
    <w:rsid w:val="003B6958"/>
    <w:rsid w:val="003B6E80"/>
    <w:rsid w:val="003B7BD7"/>
    <w:rsid w:val="003B7C79"/>
    <w:rsid w:val="003C00CF"/>
    <w:rsid w:val="003C4A26"/>
    <w:rsid w:val="003C4B4A"/>
    <w:rsid w:val="003C51E1"/>
    <w:rsid w:val="003C6426"/>
    <w:rsid w:val="003C6FC1"/>
    <w:rsid w:val="003C76AB"/>
    <w:rsid w:val="003C7F96"/>
    <w:rsid w:val="003D0C49"/>
    <w:rsid w:val="003D1379"/>
    <w:rsid w:val="003D13F7"/>
    <w:rsid w:val="003D29A1"/>
    <w:rsid w:val="003D3F68"/>
    <w:rsid w:val="003D3FEB"/>
    <w:rsid w:val="003D4945"/>
    <w:rsid w:val="003D4E46"/>
    <w:rsid w:val="003D519B"/>
    <w:rsid w:val="003D59C3"/>
    <w:rsid w:val="003D6031"/>
    <w:rsid w:val="003D7EC3"/>
    <w:rsid w:val="003E038D"/>
    <w:rsid w:val="003E0F61"/>
    <w:rsid w:val="003E150C"/>
    <w:rsid w:val="003E1587"/>
    <w:rsid w:val="003E1DAB"/>
    <w:rsid w:val="003E27E0"/>
    <w:rsid w:val="003E2C10"/>
    <w:rsid w:val="003E4968"/>
    <w:rsid w:val="003E4C0F"/>
    <w:rsid w:val="003E4D61"/>
    <w:rsid w:val="003E5A20"/>
    <w:rsid w:val="003E66B0"/>
    <w:rsid w:val="003E7C38"/>
    <w:rsid w:val="003E7C4D"/>
    <w:rsid w:val="003E7D44"/>
    <w:rsid w:val="003F0291"/>
    <w:rsid w:val="003F06F9"/>
    <w:rsid w:val="003F09BE"/>
    <w:rsid w:val="003F0A29"/>
    <w:rsid w:val="003F1FD3"/>
    <w:rsid w:val="003F27C4"/>
    <w:rsid w:val="003F290D"/>
    <w:rsid w:val="003F2976"/>
    <w:rsid w:val="003F2EE1"/>
    <w:rsid w:val="003F2FC8"/>
    <w:rsid w:val="003F3CF6"/>
    <w:rsid w:val="003F471F"/>
    <w:rsid w:val="003F501B"/>
    <w:rsid w:val="003F534F"/>
    <w:rsid w:val="003F56DD"/>
    <w:rsid w:val="003F612B"/>
    <w:rsid w:val="003F7C24"/>
    <w:rsid w:val="003F7E8F"/>
    <w:rsid w:val="00400209"/>
    <w:rsid w:val="00400397"/>
    <w:rsid w:val="0040062B"/>
    <w:rsid w:val="004007A1"/>
    <w:rsid w:val="004030F4"/>
    <w:rsid w:val="004044DC"/>
    <w:rsid w:val="004046B0"/>
    <w:rsid w:val="00404769"/>
    <w:rsid w:val="004049C5"/>
    <w:rsid w:val="00404ACD"/>
    <w:rsid w:val="00406528"/>
    <w:rsid w:val="004069B6"/>
    <w:rsid w:val="004072DA"/>
    <w:rsid w:val="004076A3"/>
    <w:rsid w:val="004077E9"/>
    <w:rsid w:val="00407DC4"/>
    <w:rsid w:val="00407F3F"/>
    <w:rsid w:val="0041078D"/>
    <w:rsid w:val="00410C2E"/>
    <w:rsid w:val="00410FE3"/>
    <w:rsid w:val="004110FB"/>
    <w:rsid w:val="00411DE0"/>
    <w:rsid w:val="004122CF"/>
    <w:rsid w:val="00412B9E"/>
    <w:rsid w:val="00412F92"/>
    <w:rsid w:val="00414D41"/>
    <w:rsid w:val="00414D65"/>
    <w:rsid w:val="00415BC7"/>
    <w:rsid w:val="00415F30"/>
    <w:rsid w:val="00415FD9"/>
    <w:rsid w:val="00416139"/>
    <w:rsid w:val="0041677E"/>
    <w:rsid w:val="00416CE6"/>
    <w:rsid w:val="0041705D"/>
    <w:rsid w:val="004176C5"/>
    <w:rsid w:val="004177E3"/>
    <w:rsid w:val="00417DF4"/>
    <w:rsid w:val="00417F1F"/>
    <w:rsid w:val="00420145"/>
    <w:rsid w:val="004205E7"/>
    <w:rsid w:val="00420996"/>
    <w:rsid w:val="00420C75"/>
    <w:rsid w:val="00420E8A"/>
    <w:rsid w:val="00421289"/>
    <w:rsid w:val="0042145E"/>
    <w:rsid w:val="00421EF1"/>
    <w:rsid w:val="0042243A"/>
    <w:rsid w:val="00422A03"/>
    <w:rsid w:val="00423058"/>
    <w:rsid w:val="00424902"/>
    <w:rsid w:val="004267BD"/>
    <w:rsid w:val="00426BE2"/>
    <w:rsid w:val="00427C0F"/>
    <w:rsid w:val="004315A7"/>
    <w:rsid w:val="00432BB7"/>
    <w:rsid w:val="00432F85"/>
    <w:rsid w:val="004345C4"/>
    <w:rsid w:val="004345CF"/>
    <w:rsid w:val="004348E1"/>
    <w:rsid w:val="00435E2D"/>
    <w:rsid w:val="00435EB8"/>
    <w:rsid w:val="0043638E"/>
    <w:rsid w:val="004372B6"/>
    <w:rsid w:val="00437496"/>
    <w:rsid w:val="0043751D"/>
    <w:rsid w:val="004375DF"/>
    <w:rsid w:val="004378FE"/>
    <w:rsid w:val="00437DCB"/>
    <w:rsid w:val="00437FF3"/>
    <w:rsid w:val="004409E9"/>
    <w:rsid w:val="0044192E"/>
    <w:rsid w:val="0044192F"/>
    <w:rsid w:val="00441B0E"/>
    <w:rsid w:val="00442238"/>
    <w:rsid w:val="00442843"/>
    <w:rsid w:val="00442ADA"/>
    <w:rsid w:val="00442E29"/>
    <w:rsid w:val="004432D9"/>
    <w:rsid w:val="004438BE"/>
    <w:rsid w:val="004449B0"/>
    <w:rsid w:val="00444BA6"/>
    <w:rsid w:val="004451E3"/>
    <w:rsid w:val="004457DF"/>
    <w:rsid w:val="004500E3"/>
    <w:rsid w:val="004503B0"/>
    <w:rsid w:val="00450644"/>
    <w:rsid w:val="00450A15"/>
    <w:rsid w:val="00450ACA"/>
    <w:rsid w:val="00450BA8"/>
    <w:rsid w:val="00452610"/>
    <w:rsid w:val="00452FBB"/>
    <w:rsid w:val="00453056"/>
    <w:rsid w:val="00453690"/>
    <w:rsid w:val="00453DC4"/>
    <w:rsid w:val="00454A38"/>
    <w:rsid w:val="00454F2C"/>
    <w:rsid w:val="00455242"/>
    <w:rsid w:val="00456314"/>
    <w:rsid w:val="00456716"/>
    <w:rsid w:val="00456760"/>
    <w:rsid w:val="00456876"/>
    <w:rsid w:val="004568BB"/>
    <w:rsid w:val="00456E3C"/>
    <w:rsid w:val="00456FAF"/>
    <w:rsid w:val="004607E5"/>
    <w:rsid w:val="00461B73"/>
    <w:rsid w:val="00461CCF"/>
    <w:rsid w:val="00461EC9"/>
    <w:rsid w:val="004626AF"/>
    <w:rsid w:val="0046306E"/>
    <w:rsid w:val="00464066"/>
    <w:rsid w:val="00464B77"/>
    <w:rsid w:val="00464F9E"/>
    <w:rsid w:val="0046510C"/>
    <w:rsid w:val="00465263"/>
    <w:rsid w:val="0046544F"/>
    <w:rsid w:val="0046580C"/>
    <w:rsid w:val="00465815"/>
    <w:rsid w:val="004667FE"/>
    <w:rsid w:val="00466B34"/>
    <w:rsid w:val="00467597"/>
    <w:rsid w:val="004704E4"/>
    <w:rsid w:val="00471863"/>
    <w:rsid w:val="00471F28"/>
    <w:rsid w:val="00472039"/>
    <w:rsid w:val="0047269F"/>
    <w:rsid w:val="00472FE4"/>
    <w:rsid w:val="0047327C"/>
    <w:rsid w:val="00474BF9"/>
    <w:rsid w:val="00474E89"/>
    <w:rsid w:val="00474FBD"/>
    <w:rsid w:val="00475111"/>
    <w:rsid w:val="004758FE"/>
    <w:rsid w:val="00475BD8"/>
    <w:rsid w:val="00476458"/>
    <w:rsid w:val="00477182"/>
    <w:rsid w:val="00480FE5"/>
    <w:rsid w:val="004811A3"/>
    <w:rsid w:val="004814A2"/>
    <w:rsid w:val="00481B85"/>
    <w:rsid w:val="00481C0B"/>
    <w:rsid w:val="004821D0"/>
    <w:rsid w:val="00482BB7"/>
    <w:rsid w:val="00482FCC"/>
    <w:rsid w:val="004831B3"/>
    <w:rsid w:val="00483835"/>
    <w:rsid w:val="00484B15"/>
    <w:rsid w:val="00485268"/>
    <w:rsid w:val="00485379"/>
    <w:rsid w:val="0048724F"/>
    <w:rsid w:val="00487360"/>
    <w:rsid w:val="0048755C"/>
    <w:rsid w:val="00490878"/>
    <w:rsid w:val="0049090B"/>
    <w:rsid w:val="00490BB1"/>
    <w:rsid w:val="00491635"/>
    <w:rsid w:val="00491A95"/>
    <w:rsid w:val="00491AAA"/>
    <w:rsid w:val="00493908"/>
    <w:rsid w:val="00493F5A"/>
    <w:rsid w:val="004943D0"/>
    <w:rsid w:val="0049442B"/>
    <w:rsid w:val="00494CF7"/>
    <w:rsid w:val="004953BF"/>
    <w:rsid w:val="00497719"/>
    <w:rsid w:val="0049780C"/>
    <w:rsid w:val="004A0DFD"/>
    <w:rsid w:val="004A1186"/>
    <w:rsid w:val="004A1EC7"/>
    <w:rsid w:val="004A2745"/>
    <w:rsid w:val="004A3904"/>
    <w:rsid w:val="004A3F9B"/>
    <w:rsid w:val="004A5521"/>
    <w:rsid w:val="004A5AF2"/>
    <w:rsid w:val="004A5F42"/>
    <w:rsid w:val="004A7052"/>
    <w:rsid w:val="004A7234"/>
    <w:rsid w:val="004A7617"/>
    <w:rsid w:val="004A76CD"/>
    <w:rsid w:val="004B0A20"/>
    <w:rsid w:val="004B1A1F"/>
    <w:rsid w:val="004B200B"/>
    <w:rsid w:val="004B23B1"/>
    <w:rsid w:val="004B3038"/>
    <w:rsid w:val="004B3124"/>
    <w:rsid w:val="004B36DA"/>
    <w:rsid w:val="004B3DB3"/>
    <w:rsid w:val="004B571F"/>
    <w:rsid w:val="004B5772"/>
    <w:rsid w:val="004B73AC"/>
    <w:rsid w:val="004B7E18"/>
    <w:rsid w:val="004C0D74"/>
    <w:rsid w:val="004C17C4"/>
    <w:rsid w:val="004C1D4C"/>
    <w:rsid w:val="004C2607"/>
    <w:rsid w:val="004C3C77"/>
    <w:rsid w:val="004C456A"/>
    <w:rsid w:val="004C46DF"/>
    <w:rsid w:val="004C4FC8"/>
    <w:rsid w:val="004C535E"/>
    <w:rsid w:val="004C6A8D"/>
    <w:rsid w:val="004C792B"/>
    <w:rsid w:val="004D1666"/>
    <w:rsid w:val="004D17D1"/>
    <w:rsid w:val="004D1B70"/>
    <w:rsid w:val="004D2E2B"/>
    <w:rsid w:val="004D2FD7"/>
    <w:rsid w:val="004D376C"/>
    <w:rsid w:val="004D4ABF"/>
    <w:rsid w:val="004D522D"/>
    <w:rsid w:val="004D638D"/>
    <w:rsid w:val="004D6BE1"/>
    <w:rsid w:val="004D6F3A"/>
    <w:rsid w:val="004D7FBA"/>
    <w:rsid w:val="004E1429"/>
    <w:rsid w:val="004E1908"/>
    <w:rsid w:val="004E19B4"/>
    <w:rsid w:val="004E19F1"/>
    <w:rsid w:val="004E318F"/>
    <w:rsid w:val="004E3233"/>
    <w:rsid w:val="004E3EAE"/>
    <w:rsid w:val="004E4B81"/>
    <w:rsid w:val="004E4ECB"/>
    <w:rsid w:val="004E5117"/>
    <w:rsid w:val="004E69E0"/>
    <w:rsid w:val="004E76E4"/>
    <w:rsid w:val="004E775B"/>
    <w:rsid w:val="004E77ED"/>
    <w:rsid w:val="004E7AA8"/>
    <w:rsid w:val="004F061C"/>
    <w:rsid w:val="004F07F4"/>
    <w:rsid w:val="004F08D8"/>
    <w:rsid w:val="004F0EA0"/>
    <w:rsid w:val="004F0F9D"/>
    <w:rsid w:val="004F10CD"/>
    <w:rsid w:val="004F1672"/>
    <w:rsid w:val="004F2098"/>
    <w:rsid w:val="004F27F4"/>
    <w:rsid w:val="004F2A32"/>
    <w:rsid w:val="004F304F"/>
    <w:rsid w:val="004F40FE"/>
    <w:rsid w:val="004F44C2"/>
    <w:rsid w:val="004F4683"/>
    <w:rsid w:val="004F4CD3"/>
    <w:rsid w:val="004F5388"/>
    <w:rsid w:val="00500193"/>
    <w:rsid w:val="00500FD2"/>
    <w:rsid w:val="00503F96"/>
    <w:rsid w:val="00504748"/>
    <w:rsid w:val="00504849"/>
    <w:rsid w:val="00504DAB"/>
    <w:rsid w:val="00505465"/>
    <w:rsid w:val="00505ED1"/>
    <w:rsid w:val="00507822"/>
    <w:rsid w:val="00507F72"/>
    <w:rsid w:val="005102FA"/>
    <w:rsid w:val="0051088E"/>
    <w:rsid w:val="00510DC7"/>
    <w:rsid w:val="00511871"/>
    <w:rsid w:val="005120D9"/>
    <w:rsid w:val="00512305"/>
    <w:rsid w:val="005126C2"/>
    <w:rsid w:val="0051309A"/>
    <w:rsid w:val="0051339A"/>
    <w:rsid w:val="00514CB8"/>
    <w:rsid w:val="00514EBF"/>
    <w:rsid w:val="00515462"/>
    <w:rsid w:val="005158A5"/>
    <w:rsid w:val="00515A68"/>
    <w:rsid w:val="00517A88"/>
    <w:rsid w:val="00517AFC"/>
    <w:rsid w:val="00517B3F"/>
    <w:rsid w:val="005202E6"/>
    <w:rsid w:val="0052043F"/>
    <w:rsid w:val="00520E9E"/>
    <w:rsid w:val="00521427"/>
    <w:rsid w:val="00522225"/>
    <w:rsid w:val="0052241E"/>
    <w:rsid w:val="005227DD"/>
    <w:rsid w:val="00522ACD"/>
    <w:rsid w:val="00523145"/>
    <w:rsid w:val="00523209"/>
    <w:rsid w:val="0052384B"/>
    <w:rsid w:val="00523EA4"/>
    <w:rsid w:val="00523FED"/>
    <w:rsid w:val="00524325"/>
    <w:rsid w:val="00524B53"/>
    <w:rsid w:val="0052500B"/>
    <w:rsid w:val="005253F5"/>
    <w:rsid w:val="00525C65"/>
    <w:rsid w:val="00525D6D"/>
    <w:rsid w:val="00526387"/>
    <w:rsid w:val="005267CE"/>
    <w:rsid w:val="005270B3"/>
    <w:rsid w:val="00527446"/>
    <w:rsid w:val="005279F3"/>
    <w:rsid w:val="00527AB7"/>
    <w:rsid w:val="00527E95"/>
    <w:rsid w:val="005318C3"/>
    <w:rsid w:val="005333DB"/>
    <w:rsid w:val="00533A70"/>
    <w:rsid w:val="00533CC2"/>
    <w:rsid w:val="00533E28"/>
    <w:rsid w:val="005342B3"/>
    <w:rsid w:val="00534609"/>
    <w:rsid w:val="005347CB"/>
    <w:rsid w:val="00534EA0"/>
    <w:rsid w:val="00535391"/>
    <w:rsid w:val="005358D2"/>
    <w:rsid w:val="00535D1F"/>
    <w:rsid w:val="005366E4"/>
    <w:rsid w:val="00536C58"/>
    <w:rsid w:val="00536FB6"/>
    <w:rsid w:val="005374CD"/>
    <w:rsid w:val="00540221"/>
    <w:rsid w:val="005404C8"/>
    <w:rsid w:val="00541773"/>
    <w:rsid w:val="005417C2"/>
    <w:rsid w:val="00542387"/>
    <w:rsid w:val="00542B6D"/>
    <w:rsid w:val="00542BCA"/>
    <w:rsid w:val="00542CC5"/>
    <w:rsid w:val="00544202"/>
    <w:rsid w:val="0054468B"/>
    <w:rsid w:val="00544ECC"/>
    <w:rsid w:val="005450CA"/>
    <w:rsid w:val="0054547A"/>
    <w:rsid w:val="00545DF9"/>
    <w:rsid w:val="00547A2B"/>
    <w:rsid w:val="0055083F"/>
    <w:rsid w:val="00551226"/>
    <w:rsid w:val="0055135F"/>
    <w:rsid w:val="00551785"/>
    <w:rsid w:val="00552219"/>
    <w:rsid w:val="0055259D"/>
    <w:rsid w:val="005526D4"/>
    <w:rsid w:val="005528AF"/>
    <w:rsid w:val="00552C55"/>
    <w:rsid w:val="0055401C"/>
    <w:rsid w:val="00554024"/>
    <w:rsid w:val="0055478E"/>
    <w:rsid w:val="00554A6D"/>
    <w:rsid w:val="005550C2"/>
    <w:rsid w:val="005552EC"/>
    <w:rsid w:val="005555E2"/>
    <w:rsid w:val="00555D78"/>
    <w:rsid w:val="00556D32"/>
    <w:rsid w:val="00556FD7"/>
    <w:rsid w:val="00557753"/>
    <w:rsid w:val="005608CA"/>
    <w:rsid w:val="00561236"/>
    <w:rsid w:val="0056189D"/>
    <w:rsid w:val="00562154"/>
    <w:rsid w:val="00562D7C"/>
    <w:rsid w:val="00563829"/>
    <w:rsid w:val="00563DE0"/>
    <w:rsid w:val="0056421D"/>
    <w:rsid w:val="00564A50"/>
    <w:rsid w:val="00564B77"/>
    <w:rsid w:val="00564D36"/>
    <w:rsid w:val="00565FC0"/>
    <w:rsid w:val="00566CAC"/>
    <w:rsid w:val="00566EB5"/>
    <w:rsid w:val="0056700C"/>
    <w:rsid w:val="00570B89"/>
    <w:rsid w:val="00570CC7"/>
    <w:rsid w:val="00570D66"/>
    <w:rsid w:val="00570DB9"/>
    <w:rsid w:val="00571480"/>
    <w:rsid w:val="00571AEF"/>
    <w:rsid w:val="00572DD1"/>
    <w:rsid w:val="00573906"/>
    <w:rsid w:val="00575A14"/>
    <w:rsid w:val="00576587"/>
    <w:rsid w:val="00576F1F"/>
    <w:rsid w:val="00576F2F"/>
    <w:rsid w:val="0057711D"/>
    <w:rsid w:val="00577763"/>
    <w:rsid w:val="00577FDB"/>
    <w:rsid w:val="00580138"/>
    <w:rsid w:val="0058028A"/>
    <w:rsid w:val="00580D93"/>
    <w:rsid w:val="00581E2C"/>
    <w:rsid w:val="0058261F"/>
    <w:rsid w:val="005839CC"/>
    <w:rsid w:val="005846ED"/>
    <w:rsid w:val="005853B7"/>
    <w:rsid w:val="00585D26"/>
    <w:rsid w:val="005874B7"/>
    <w:rsid w:val="00587B6E"/>
    <w:rsid w:val="00591B0F"/>
    <w:rsid w:val="00591B22"/>
    <w:rsid w:val="00591E7A"/>
    <w:rsid w:val="005925E1"/>
    <w:rsid w:val="00592967"/>
    <w:rsid w:val="00592B95"/>
    <w:rsid w:val="00592C53"/>
    <w:rsid w:val="00594542"/>
    <w:rsid w:val="00594842"/>
    <w:rsid w:val="00594D1B"/>
    <w:rsid w:val="00595153"/>
    <w:rsid w:val="00595AB9"/>
    <w:rsid w:val="00595BC8"/>
    <w:rsid w:val="00595EDC"/>
    <w:rsid w:val="00596D83"/>
    <w:rsid w:val="00596EB3"/>
    <w:rsid w:val="005971FE"/>
    <w:rsid w:val="005976D1"/>
    <w:rsid w:val="005A06B0"/>
    <w:rsid w:val="005A11BC"/>
    <w:rsid w:val="005A1796"/>
    <w:rsid w:val="005A18F6"/>
    <w:rsid w:val="005A1937"/>
    <w:rsid w:val="005A239A"/>
    <w:rsid w:val="005A343D"/>
    <w:rsid w:val="005A5508"/>
    <w:rsid w:val="005A61C6"/>
    <w:rsid w:val="005A6A50"/>
    <w:rsid w:val="005A7257"/>
    <w:rsid w:val="005A7E79"/>
    <w:rsid w:val="005B0A09"/>
    <w:rsid w:val="005B1206"/>
    <w:rsid w:val="005B1EB4"/>
    <w:rsid w:val="005B1F0F"/>
    <w:rsid w:val="005B1F7F"/>
    <w:rsid w:val="005B1FBF"/>
    <w:rsid w:val="005B2327"/>
    <w:rsid w:val="005B2693"/>
    <w:rsid w:val="005B35B4"/>
    <w:rsid w:val="005B44EF"/>
    <w:rsid w:val="005B4E8F"/>
    <w:rsid w:val="005B51ED"/>
    <w:rsid w:val="005B5735"/>
    <w:rsid w:val="005B5DB0"/>
    <w:rsid w:val="005B608A"/>
    <w:rsid w:val="005B777B"/>
    <w:rsid w:val="005C0282"/>
    <w:rsid w:val="005C05DF"/>
    <w:rsid w:val="005C1683"/>
    <w:rsid w:val="005C1CC9"/>
    <w:rsid w:val="005C28CF"/>
    <w:rsid w:val="005C2B64"/>
    <w:rsid w:val="005C329C"/>
    <w:rsid w:val="005C3A9B"/>
    <w:rsid w:val="005C3D5A"/>
    <w:rsid w:val="005C3DA5"/>
    <w:rsid w:val="005C4948"/>
    <w:rsid w:val="005C54DF"/>
    <w:rsid w:val="005D03B7"/>
    <w:rsid w:val="005D0519"/>
    <w:rsid w:val="005D0912"/>
    <w:rsid w:val="005D0B87"/>
    <w:rsid w:val="005D145F"/>
    <w:rsid w:val="005D17AA"/>
    <w:rsid w:val="005D1FB1"/>
    <w:rsid w:val="005D27D2"/>
    <w:rsid w:val="005D3A4B"/>
    <w:rsid w:val="005D3C8F"/>
    <w:rsid w:val="005D3EFA"/>
    <w:rsid w:val="005D4758"/>
    <w:rsid w:val="005D4813"/>
    <w:rsid w:val="005D48C1"/>
    <w:rsid w:val="005D4F1C"/>
    <w:rsid w:val="005D62E3"/>
    <w:rsid w:val="005D66E6"/>
    <w:rsid w:val="005D6D53"/>
    <w:rsid w:val="005D79A4"/>
    <w:rsid w:val="005D7A2D"/>
    <w:rsid w:val="005D7B87"/>
    <w:rsid w:val="005D7D92"/>
    <w:rsid w:val="005E07EF"/>
    <w:rsid w:val="005E0910"/>
    <w:rsid w:val="005E0D57"/>
    <w:rsid w:val="005E0DCE"/>
    <w:rsid w:val="005E1371"/>
    <w:rsid w:val="005E15FB"/>
    <w:rsid w:val="005E3515"/>
    <w:rsid w:val="005E37E4"/>
    <w:rsid w:val="005E3E45"/>
    <w:rsid w:val="005E4028"/>
    <w:rsid w:val="005E485C"/>
    <w:rsid w:val="005E49AF"/>
    <w:rsid w:val="005E4DA8"/>
    <w:rsid w:val="005E4F2B"/>
    <w:rsid w:val="005E5728"/>
    <w:rsid w:val="005E62B3"/>
    <w:rsid w:val="005E62F1"/>
    <w:rsid w:val="005E63D8"/>
    <w:rsid w:val="005E7183"/>
    <w:rsid w:val="005E7C8A"/>
    <w:rsid w:val="005F060E"/>
    <w:rsid w:val="005F0DCF"/>
    <w:rsid w:val="005F122A"/>
    <w:rsid w:val="005F230F"/>
    <w:rsid w:val="005F2B41"/>
    <w:rsid w:val="005F3601"/>
    <w:rsid w:val="005F3B72"/>
    <w:rsid w:val="005F4484"/>
    <w:rsid w:val="005F46CD"/>
    <w:rsid w:val="005F4A6A"/>
    <w:rsid w:val="005F4AB8"/>
    <w:rsid w:val="005F5A1A"/>
    <w:rsid w:val="005F5A69"/>
    <w:rsid w:val="005F60EC"/>
    <w:rsid w:val="005F61E7"/>
    <w:rsid w:val="005F6DFA"/>
    <w:rsid w:val="005F75F4"/>
    <w:rsid w:val="005F7B87"/>
    <w:rsid w:val="005F7BA6"/>
    <w:rsid w:val="00601660"/>
    <w:rsid w:val="006017D0"/>
    <w:rsid w:val="00603C6C"/>
    <w:rsid w:val="00603DC4"/>
    <w:rsid w:val="0060423F"/>
    <w:rsid w:val="00604CD2"/>
    <w:rsid w:val="00605433"/>
    <w:rsid w:val="00605C40"/>
    <w:rsid w:val="00605D5F"/>
    <w:rsid w:val="0060670A"/>
    <w:rsid w:val="00606842"/>
    <w:rsid w:val="00606C18"/>
    <w:rsid w:val="00607073"/>
    <w:rsid w:val="00607090"/>
    <w:rsid w:val="00607D69"/>
    <w:rsid w:val="006109C9"/>
    <w:rsid w:val="00610A59"/>
    <w:rsid w:val="00610C9B"/>
    <w:rsid w:val="00610F6A"/>
    <w:rsid w:val="006114EE"/>
    <w:rsid w:val="006116F1"/>
    <w:rsid w:val="0061172D"/>
    <w:rsid w:val="00612A42"/>
    <w:rsid w:val="00612E94"/>
    <w:rsid w:val="00614F79"/>
    <w:rsid w:val="00615173"/>
    <w:rsid w:val="006159D1"/>
    <w:rsid w:val="0061714D"/>
    <w:rsid w:val="00617358"/>
    <w:rsid w:val="00620136"/>
    <w:rsid w:val="00620C63"/>
    <w:rsid w:val="00620CA8"/>
    <w:rsid w:val="00621526"/>
    <w:rsid w:val="0062303C"/>
    <w:rsid w:val="0062342D"/>
    <w:rsid w:val="006249E8"/>
    <w:rsid w:val="00624C0D"/>
    <w:rsid w:val="00624E4B"/>
    <w:rsid w:val="00624F34"/>
    <w:rsid w:val="00625A71"/>
    <w:rsid w:val="00625B6B"/>
    <w:rsid w:val="00626C74"/>
    <w:rsid w:val="00626EBB"/>
    <w:rsid w:val="00626ED1"/>
    <w:rsid w:val="006276D3"/>
    <w:rsid w:val="006316F2"/>
    <w:rsid w:val="00631724"/>
    <w:rsid w:val="006324F8"/>
    <w:rsid w:val="006327C5"/>
    <w:rsid w:val="00632E44"/>
    <w:rsid w:val="00632EFF"/>
    <w:rsid w:val="0063388C"/>
    <w:rsid w:val="006339DE"/>
    <w:rsid w:val="00633F2C"/>
    <w:rsid w:val="00634727"/>
    <w:rsid w:val="00634C52"/>
    <w:rsid w:val="00635F64"/>
    <w:rsid w:val="00637272"/>
    <w:rsid w:val="00637404"/>
    <w:rsid w:val="00640EB7"/>
    <w:rsid w:val="00641A9A"/>
    <w:rsid w:val="00641F2A"/>
    <w:rsid w:val="00642002"/>
    <w:rsid w:val="00642BA2"/>
    <w:rsid w:val="006439AF"/>
    <w:rsid w:val="00643D29"/>
    <w:rsid w:val="00644370"/>
    <w:rsid w:val="00644836"/>
    <w:rsid w:val="00644C5C"/>
    <w:rsid w:val="006463D4"/>
    <w:rsid w:val="006474B1"/>
    <w:rsid w:val="00647669"/>
    <w:rsid w:val="00647A83"/>
    <w:rsid w:val="00650665"/>
    <w:rsid w:val="00650910"/>
    <w:rsid w:val="00650995"/>
    <w:rsid w:val="00650F10"/>
    <w:rsid w:val="006512CE"/>
    <w:rsid w:val="006515DB"/>
    <w:rsid w:val="006525A1"/>
    <w:rsid w:val="00652A99"/>
    <w:rsid w:val="00652FB8"/>
    <w:rsid w:val="006532DF"/>
    <w:rsid w:val="00653B5B"/>
    <w:rsid w:val="00653FBC"/>
    <w:rsid w:val="0065497B"/>
    <w:rsid w:val="00654D6C"/>
    <w:rsid w:val="00655526"/>
    <w:rsid w:val="00655C58"/>
    <w:rsid w:val="006561A1"/>
    <w:rsid w:val="00657087"/>
    <w:rsid w:val="0066165B"/>
    <w:rsid w:val="00662627"/>
    <w:rsid w:val="00662830"/>
    <w:rsid w:val="006628F7"/>
    <w:rsid w:val="006632E9"/>
    <w:rsid w:val="00663963"/>
    <w:rsid w:val="006642A9"/>
    <w:rsid w:val="00665519"/>
    <w:rsid w:val="006655FD"/>
    <w:rsid w:val="00665899"/>
    <w:rsid w:val="00665DCA"/>
    <w:rsid w:val="00666057"/>
    <w:rsid w:val="006665C7"/>
    <w:rsid w:val="00666C99"/>
    <w:rsid w:val="0066799D"/>
    <w:rsid w:val="00670B11"/>
    <w:rsid w:val="00670CBC"/>
    <w:rsid w:val="00670D99"/>
    <w:rsid w:val="00670E59"/>
    <w:rsid w:val="00671166"/>
    <w:rsid w:val="00671944"/>
    <w:rsid w:val="00672537"/>
    <w:rsid w:val="00672A18"/>
    <w:rsid w:val="006739BB"/>
    <w:rsid w:val="00674167"/>
    <w:rsid w:val="00675C60"/>
    <w:rsid w:val="00675D52"/>
    <w:rsid w:val="006773E7"/>
    <w:rsid w:val="00680202"/>
    <w:rsid w:val="00680DC5"/>
    <w:rsid w:val="00681280"/>
    <w:rsid w:val="00682C7C"/>
    <w:rsid w:val="00682E53"/>
    <w:rsid w:val="00683627"/>
    <w:rsid w:val="006847A7"/>
    <w:rsid w:val="00684A70"/>
    <w:rsid w:val="006865A3"/>
    <w:rsid w:val="00686B68"/>
    <w:rsid w:val="00686ED6"/>
    <w:rsid w:val="00687104"/>
    <w:rsid w:val="006877C1"/>
    <w:rsid w:val="00687F7D"/>
    <w:rsid w:val="006909A1"/>
    <w:rsid w:val="00692198"/>
    <w:rsid w:val="006922FF"/>
    <w:rsid w:val="00692EC0"/>
    <w:rsid w:val="00692FA6"/>
    <w:rsid w:val="006939AD"/>
    <w:rsid w:val="006942EA"/>
    <w:rsid w:val="00694791"/>
    <w:rsid w:val="00694D6F"/>
    <w:rsid w:val="006954D2"/>
    <w:rsid w:val="00695503"/>
    <w:rsid w:val="00695774"/>
    <w:rsid w:val="0069614E"/>
    <w:rsid w:val="00697AFF"/>
    <w:rsid w:val="00697E3D"/>
    <w:rsid w:val="006A0824"/>
    <w:rsid w:val="006A0F6B"/>
    <w:rsid w:val="006A154A"/>
    <w:rsid w:val="006A15B8"/>
    <w:rsid w:val="006A1781"/>
    <w:rsid w:val="006A2471"/>
    <w:rsid w:val="006A25B1"/>
    <w:rsid w:val="006A3232"/>
    <w:rsid w:val="006A32BB"/>
    <w:rsid w:val="006A394E"/>
    <w:rsid w:val="006A3A3C"/>
    <w:rsid w:val="006A493A"/>
    <w:rsid w:val="006A4A63"/>
    <w:rsid w:val="006A4ACD"/>
    <w:rsid w:val="006A50FA"/>
    <w:rsid w:val="006A56BC"/>
    <w:rsid w:val="006A5CDB"/>
    <w:rsid w:val="006A5E98"/>
    <w:rsid w:val="006A5EE5"/>
    <w:rsid w:val="006A6E93"/>
    <w:rsid w:val="006A7AD4"/>
    <w:rsid w:val="006A7F9C"/>
    <w:rsid w:val="006B02E8"/>
    <w:rsid w:val="006B02F8"/>
    <w:rsid w:val="006B0639"/>
    <w:rsid w:val="006B0961"/>
    <w:rsid w:val="006B0C39"/>
    <w:rsid w:val="006B141C"/>
    <w:rsid w:val="006B280A"/>
    <w:rsid w:val="006B3F84"/>
    <w:rsid w:val="006B4786"/>
    <w:rsid w:val="006B5638"/>
    <w:rsid w:val="006B5A18"/>
    <w:rsid w:val="006B6785"/>
    <w:rsid w:val="006B690A"/>
    <w:rsid w:val="006B7376"/>
    <w:rsid w:val="006B7A1B"/>
    <w:rsid w:val="006B7D7B"/>
    <w:rsid w:val="006C007E"/>
    <w:rsid w:val="006C1340"/>
    <w:rsid w:val="006C18B1"/>
    <w:rsid w:val="006C3059"/>
    <w:rsid w:val="006C560D"/>
    <w:rsid w:val="006C5EB4"/>
    <w:rsid w:val="006C680C"/>
    <w:rsid w:val="006C76F5"/>
    <w:rsid w:val="006C7997"/>
    <w:rsid w:val="006D008B"/>
    <w:rsid w:val="006D03D9"/>
    <w:rsid w:val="006D0CF1"/>
    <w:rsid w:val="006D0F80"/>
    <w:rsid w:val="006D115E"/>
    <w:rsid w:val="006D12F3"/>
    <w:rsid w:val="006D1BDD"/>
    <w:rsid w:val="006D2202"/>
    <w:rsid w:val="006D2288"/>
    <w:rsid w:val="006D235E"/>
    <w:rsid w:val="006D37A9"/>
    <w:rsid w:val="006D3E7A"/>
    <w:rsid w:val="006D43F2"/>
    <w:rsid w:val="006D4F57"/>
    <w:rsid w:val="006D5BC0"/>
    <w:rsid w:val="006D5DF1"/>
    <w:rsid w:val="006D5F4A"/>
    <w:rsid w:val="006D6B18"/>
    <w:rsid w:val="006D6D62"/>
    <w:rsid w:val="006E0668"/>
    <w:rsid w:val="006E1EBF"/>
    <w:rsid w:val="006E250A"/>
    <w:rsid w:val="006E264F"/>
    <w:rsid w:val="006E362D"/>
    <w:rsid w:val="006E55DB"/>
    <w:rsid w:val="006E5CF8"/>
    <w:rsid w:val="006E5F9E"/>
    <w:rsid w:val="006E616F"/>
    <w:rsid w:val="006E64B7"/>
    <w:rsid w:val="006E694C"/>
    <w:rsid w:val="006E6E16"/>
    <w:rsid w:val="006E791B"/>
    <w:rsid w:val="006E7DCD"/>
    <w:rsid w:val="006F003B"/>
    <w:rsid w:val="006F11D4"/>
    <w:rsid w:val="006F1F9C"/>
    <w:rsid w:val="006F21F7"/>
    <w:rsid w:val="006F3488"/>
    <w:rsid w:val="006F35DD"/>
    <w:rsid w:val="006F393D"/>
    <w:rsid w:val="006F4ADF"/>
    <w:rsid w:val="006F4C93"/>
    <w:rsid w:val="006F52B4"/>
    <w:rsid w:val="006F55A2"/>
    <w:rsid w:val="006F5977"/>
    <w:rsid w:val="006F7232"/>
    <w:rsid w:val="006F7A94"/>
    <w:rsid w:val="0070067E"/>
    <w:rsid w:val="0070091B"/>
    <w:rsid w:val="00700A8A"/>
    <w:rsid w:val="007011A8"/>
    <w:rsid w:val="00701267"/>
    <w:rsid w:val="007029DA"/>
    <w:rsid w:val="00702C66"/>
    <w:rsid w:val="00702D42"/>
    <w:rsid w:val="0070367A"/>
    <w:rsid w:val="007036E2"/>
    <w:rsid w:val="00703D76"/>
    <w:rsid w:val="00703F80"/>
    <w:rsid w:val="007044D9"/>
    <w:rsid w:val="007044F0"/>
    <w:rsid w:val="00704AF0"/>
    <w:rsid w:val="00705345"/>
    <w:rsid w:val="00705807"/>
    <w:rsid w:val="007059FF"/>
    <w:rsid w:val="0070722D"/>
    <w:rsid w:val="007109EB"/>
    <w:rsid w:val="007109F2"/>
    <w:rsid w:val="0071112E"/>
    <w:rsid w:val="00711C5E"/>
    <w:rsid w:val="00711D95"/>
    <w:rsid w:val="0071375A"/>
    <w:rsid w:val="00713D53"/>
    <w:rsid w:val="0071401A"/>
    <w:rsid w:val="0071441B"/>
    <w:rsid w:val="007146AB"/>
    <w:rsid w:val="00714CFC"/>
    <w:rsid w:val="00714FA3"/>
    <w:rsid w:val="0071543A"/>
    <w:rsid w:val="0071740B"/>
    <w:rsid w:val="00721799"/>
    <w:rsid w:val="00721B0E"/>
    <w:rsid w:val="00721FEA"/>
    <w:rsid w:val="00722F60"/>
    <w:rsid w:val="007232DA"/>
    <w:rsid w:val="00723DE4"/>
    <w:rsid w:val="007244AF"/>
    <w:rsid w:val="00724675"/>
    <w:rsid w:val="00724D37"/>
    <w:rsid w:val="00725661"/>
    <w:rsid w:val="007265B1"/>
    <w:rsid w:val="00726A66"/>
    <w:rsid w:val="00730088"/>
    <w:rsid w:val="00730B4B"/>
    <w:rsid w:val="0073195A"/>
    <w:rsid w:val="007319B0"/>
    <w:rsid w:val="00732883"/>
    <w:rsid w:val="00733431"/>
    <w:rsid w:val="00733607"/>
    <w:rsid w:val="00733CCA"/>
    <w:rsid w:val="00734769"/>
    <w:rsid w:val="00734975"/>
    <w:rsid w:val="00734E48"/>
    <w:rsid w:val="0073591C"/>
    <w:rsid w:val="00737043"/>
    <w:rsid w:val="00737C59"/>
    <w:rsid w:val="00740233"/>
    <w:rsid w:val="00740A13"/>
    <w:rsid w:val="00740AAD"/>
    <w:rsid w:val="00741C88"/>
    <w:rsid w:val="007421C8"/>
    <w:rsid w:val="007423D0"/>
    <w:rsid w:val="0074407C"/>
    <w:rsid w:val="0074458A"/>
    <w:rsid w:val="00744948"/>
    <w:rsid w:val="007452C6"/>
    <w:rsid w:val="00746035"/>
    <w:rsid w:val="00746057"/>
    <w:rsid w:val="0074644F"/>
    <w:rsid w:val="00746DAA"/>
    <w:rsid w:val="0074723A"/>
    <w:rsid w:val="00747BE8"/>
    <w:rsid w:val="00750766"/>
    <w:rsid w:val="0075089A"/>
    <w:rsid w:val="00750A0D"/>
    <w:rsid w:val="00750CF8"/>
    <w:rsid w:val="00752924"/>
    <w:rsid w:val="00752D4E"/>
    <w:rsid w:val="00753165"/>
    <w:rsid w:val="00754D3B"/>
    <w:rsid w:val="00755D98"/>
    <w:rsid w:val="00756DAB"/>
    <w:rsid w:val="00757486"/>
    <w:rsid w:val="007578D2"/>
    <w:rsid w:val="007579BE"/>
    <w:rsid w:val="007605B2"/>
    <w:rsid w:val="00760F24"/>
    <w:rsid w:val="00761787"/>
    <w:rsid w:val="0076184F"/>
    <w:rsid w:val="00761C51"/>
    <w:rsid w:val="007629A4"/>
    <w:rsid w:val="00762D07"/>
    <w:rsid w:val="00763382"/>
    <w:rsid w:val="007637CF"/>
    <w:rsid w:val="007638B8"/>
    <w:rsid w:val="00764023"/>
    <w:rsid w:val="0076458F"/>
    <w:rsid w:val="00764E60"/>
    <w:rsid w:val="007650F2"/>
    <w:rsid w:val="00765898"/>
    <w:rsid w:val="00765B21"/>
    <w:rsid w:val="00765C41"/>
    <w:rsid w:val="00765CDB"/>
    <w:rsid w:val="00765F9C"/>
    <w:rsid w:val="00766D43"/>
    <w:rsid w:val="00766E1F"/>
    <w:rsid w:val="0076792A"/>
    <w:rsid w:val="007701E0"/>
    <w:rsid w:val="00770C7A"/>
    <w:rsid w:val="00771E85"/>
    <w:rsid w:val="00772382"/>
    <w:rsid w:val="00772400"/>
    <w:rsid w:val="007724A3"/>
    <w:rsid w:val="007728DA"/>
    <w:rsid w:val="00773B57"/>
    <w:rsid w:val="00773BA7"/>
    <w:rsid w:val="00774EFE"/>
    <w:rsid w:val="00775133"/>
    <w:rsid w:val="00775509"/>
    <w:rsid w:val="00775616"/>
    <w:rsid w:val="00776AE4"/>
    <w:rsid w:val="00776B16"/>
    <w:rsid w:val="00776CB6"/>
    <w:rsid w:val="00777058"/>
    <w:rsid w:val="007779E4"/>
    <w:rsid w:val="007822BE"/>
    <w:rsid w:val="007828A5"/>
    <w:rsid w:val="00782B31"/>
    <w:rsid w:val="00783974"/>
    <w:rsid w:val="00783C74"/>
    <w:rsid w:val="00783FD8"/>
    <w:rsid w:val="00784073"/>
    <w:rsid w:val="0078423F"/>
    <w:rsid w:val="007844EF"/>
    <w:rsid w:val="00785031"/>
    <w:rsid w:val="007863A1"/>
    <w:rsid w:val="00786A04"/>
    <w:rsid w:val="007872A6"/>
    <w:rsid w:val="00790388"/>
    <w:rsid w:val="00790B4A"/>
    <w:rsid w:val="0079212F"/>
    <w:rsid w:val="0079243B"/>
    <w:rsid w:val="00792D4B"/>
    <w:rsid w:val="0079361E"/>
    <w:rsid w:val="007937BB"/>
    <w:rsid w:val="00794FE5"/>
    <w:rsid w:val="00795837"/>
    <w:rsid w:val="007961BB"/>
    <w:rsid w:val="00796565"/>
    <w:rsid w:val="00796B23"/>
    <w:rsid w:val="00797068"/>
    <w:rsid w:val="0079775D"/>
    <w:rsid w:val="007A03FB"/>
    <w:rsid w:val="007A0B2F"/>
    <w:rsid w:val="007A0BAD"/>
    <w:rsid w:val="007A221D"/>
    <w:rsid w:val="007A2F1B"/>
    <w:rsid w:val="007A3142"/>
    <w:rsid w:val="007A421B"/>
    <w:rsid w:val="007A42AB"/>
    <w:rsid w:val="007A4F66"/>
    <w:rsid w:val="007A6040"/>
    <w:rsid w:val="007A645A"/>
    <w:rsid w:val="007A7757"/>
    <w:rsid w:val="007A775D"/>
    <w:rsid w:val="007A79D6"/>
    <w:rsid w:val="007B0134"/>
    <w:rsid w:val="007B05B9"/>
    <w:rsid w:val="007B127F"/>
    <w:rsid w:val="007B1657"/>
    <w:rsid w:val="007B1927"/>
    <w:rsid w:val="007B1988"/>
    <w:rsid w:val="007B19BA"/>
    <w:rsid w:val="007B2B77"/>
    <w:rsid w:val="007B3865"/>
    <w:rsid w:val="007B6BC9"/>
    <w:rsid w:val="007B71BE"/>
    <w:rsid w:val="007B7D69"/>
    <w:rsid w:val="007B7F5A"/>
    <w:rsid w:val="007C02FD"/>
    <w:rsid w:val="007C0D02"/>
    <w:rsid w:val="007C1894"/>
    <w:rsid w:val="007C1E8C"/>
    <w:rsid w:val="007C212C"/>
    <w:rsid w:val="007C285E"/>
    <w:rsid w:val="007C2883"/>
    <w:rsid w:val="007C32CB"/>
    <w:rsid w:val="007C38D1"/>
    <w:rsid w:val="007C495D"/>
    <w:rsid w:val="007C4981"/>
    <w:rsid w:val="007C5A53"/>
    <w:rsid w:val="007C5B24"/>
    <w:rsid w:val="007C5BEA"/>
    <w:rsid w:val="007C5CCD"/>
    <w:rsid w:val="007C5EEB"/>
    <w:rsid w:val="007C600A"/>
    <w:rsid w:val="007C7178"/>
    <w:rsid w:val="007C71F5"/>
    <w:rsid w:val="007D09C3"/>
    <w:rsid w:val="007D0F5C"/>
    <w:rsid w:val="007D1DDB"/>
    <w:rsid w:val="007D2C2C"/>
    <w:rsid w:val="007D3612"/>
    <w:rsid w:val="007D4D34"/>
    <w:rsid w:val="007D4E09"/>
    <w:rsid w:val="007D52A8"/>
    <w:rsid w:val="007D6D5D"/>
    <w:rsid w:val="007E0D4D"/>
    <w:rsid w:val="007E11C6"/>
    <w:rsid w:val="007E123E"/>
    <w:rsid w:val="007E21F3"/>
    <w:rsid w:val="007E3452"/>
    <w:rsid w:val="007E3611"/>
    <w:rsid w:val="007E38E5"/>
    <w:rsid w:val="007E3FB5"/>
    <w:rsid w:val="007E4721"/>
    <w:rsid w:val="007E503F"/>
    <w:rsid w:val="007E558C"/>
    <w:rsid w:val="007E57C7"/>
    <w:rsid w:val="007E58A3"/>
    <w:rsid w:val="007E6692"/>
    <w:rsid w:val="007E67C8"/>
    <w:rsid w:val="007E67D6"/>
    <w:rsid w:val="007E681B"/>
    <w:rsid w:val="007E78EF"/>
    <w:rsid w:val="007E7D28"/>
    <w:rsid w:val="007F0B00"/>
    <w:rsid w:val="007F0FC5"/>
    <w:rsid w:val="007F1084"/>
    <w:rsid w:val="007F1E79"/>
    <w:rsid w:val="007F297B"/>
    <w:rsid w:val="007F2B79"/>
    <w:rsid w:val="007F2D13"/>
    <w:rsid w:val="007F30A7"/>
    <w:rsid w:val="007F3A49"/>
    <w:rsid w:val="007F4114"/>
    <w:rsid w:val="007F44D6"/>
    <w:rsid w:val="007F4DCE"/>
    <w:rsid w:val="007F4DFE"/>
    <w:rsid w:val="007F68F8"/>
    <w:rsid w:val="007F708D"/>
    <w:rsid w:val="007F719F"/>
    <w:rsid w:val="007F7E73"/>
    <w:rsid w:val="008010A7"/>
    <w:rsid w:val="008012B5"/>
    <w:rsid w:val="00802064"/>
    <w:rsid w:val="008029A4"/>
    <w:rsid w:val="008046D4"/>
    <w:rsid w:val="00804708"/>
    <w:rsid w:val="00804763"/>
    <w:rsid w:val="00804BE2"/>
    <w:rsid w:val="00806157"/>
    <w:rsid w:val="0080718E"/>
    <w:rsid w:val="0080760A"/>
    <w:rsid w:val="0080762C"/>
    <w:rsid w:val="00807F69"/>
    <w:rsid w:val="008100A6"/>
    <w:rsid w:val="00810BA7"/>
    <w:rsid w:val="00811D79"/>
    <w:rsid w:val="00812305"/>
    <w:rsid w:val="008126A2"/>
    <w:rsid w:val="008127FE"/>
    <w:rsid w:val="00812E9B"/>
    <w:rsid w:val="008134A3"/>
    <w:rsid w:val="00814AB2"/>
    <w:rsid w:val="00815367"/>
    <w:rsid w:val="00815479"/>
    <w:rsid w:val="008154D6"/>
    <w:rsid w:val="008159BF"/>
    <w:rsid w:val="00815AF8"/>
    <w:rsid w:val="00815D2F"/>
    <w:rsid w:val="008161CF"/>
    <w:rsid w:val="00816454"/>
    <w:rsid w:val="00816D1B"/>
    <w:rsid w:val="00816F26"/>
    <w:rsid w:val="008204DA"/>
    <w:rsid w:val="008207F7"/>
    <w:rsid w:val="0082089F"/>
    <w:rsid w:val="00820ACD"/>
    <w:rsid w:val="00821DCD"/>
    <w:rsid w:val="00821FB0"/>
    <w:rsid w:val="0082272E"/>
    <w:rsid w:val="00823700"/>
    <w:rsid w:val="00825AD1"/>
    <w:rsid w:val="008264EE"/>
    <w:rsid w:val="00826C1E"/>
    <w:rsid w:val="00830031"/>
    <w:rsid w:val="00830300"/>
    <w:rsid w:val="008306F4"/>
    <w:rsid w:val="008309C9"/>
    <w:rsid w:val="00830A52"/>
    <w:rsid w:val="008311EC"/>
    <w:rsid w:val="008317E9"/>
    <w:rsid w:val="008327D8"/>
    <w:rsid w:val="00832F9B"/>
    <w:rsid w:val="00833546"/>
    <w:rsid w:val="00833577"/>
    <w:rsid w:val="008337BF"/>
    <w:rsid w:val="008340F5"/>
    <w:rsid w:val="00834EB0"/>
    <w:rsid w:val="00835F44"/>
    <w:rsid w:val="00837ECE"/>
    <w:rsid w:val="008403CF"/>
    <w:rsid w:val="00840A32"/>
    <w:rsid w:val="00841022"/>
    <w:rsid w:val="00841A43"/>
    <w:rsid w:val="00841B54"/>
    <w:rsid w:val="008437A8"/>
    <w:rsid w:val="00843E1B"/>
    <w:rsid w:val="00843FC9"/>
    <w:rsid w:val="00845113"/>
    <w:rsid w:val="00845452"/>
    <w:rsid w:val="0084685F"/>
    <w:rsid w:val="008469D1"/>
    <w:rsid w:val="00847C69"/>
    <w:rsid w:val="008502BD"/>
    <w:rsid w:val="00851015"/>
    <w:rsid w:val="00851105"/>
    <w:rsid w:val="00851BA6"/>
    <w:rsid w:val="008522E7"/>
    <w:rsid w:val="00852F5F"/>
    <w:rsid w:val="008533B1"/>
    <w:rsid w:val="00853E0B"/>
    <w:rsid w:val="0085449F"/>
    <w:rsid w:val="008548BF"/>
    <w:rsid w:val="00855594"/>
    <w:rsid w:val="0085569F"/>
    <w:rsid w:val="00855A07"/>
    <w:rsid w:val="008563F6"/>
    <w:rsid w:val="00856D4A"/>
    <w:rsid w:val="0086000E"/>
    <w:rsid w:val="00861A96"/>
    <w:rsid w:val="0086312A"/>
    <w:rsid w:val="008657B4"/>
    <w:rsid w:val="0086663E"/>
    <w:rsid w:val="00866D46"/>
    <w:rsid w:val="00866D99"/>
    <w:rsid w:val="0086757C"/>
    <w:rsid w:val="00867B76"/>
    <w:rsid w:val="00867F70"/>
    <w:rsid w:val="00870BD7"/>
    <w:rsid w:val="00870E6D"/>
    <w:rsid w:val="00871904"/>
    <w:rsid w:val="00871F85"/>
    <w:rsid w:val="00872051"/>
    <w:rsid w:val="008720E6"/>
    <w:rsid w:val="00872656"/>
    <w:rsid w:val="00872BDB"/>
    <w:rsid w:val="00873E3E"/>
    <w:rsid w:val="00875562"/>
    <w:rsid w:val="00875A9C"/>
    <w:rsid w:val="00875BD9"/>
    <w:rsid w:val="00876490"/>
    <w:rsid w:val="00877B0C"/>
    <w:rsid w:val="008808C3"/>
    <w:rsid w:val="00881AED"/>
    <w:rsid w:val="00881B1C"/>
    <w:rsid w:val="00881ED9"/>
    <w:rsid w:val="008820F1"/>
    <w:rsid w:val="008836B6"/>
    <w:rsid w:val="0088397D"/>
    <w:rsid w:val="00883E49"/>
    <w:rsid w:val="008843E4"/>
    <w:rsid w:val="008845FC"/>
    <w:rsid w:val="0088493F"/>
    <w:rsid w:val="00885E96"/>
    <w:rsid w:val="00885ECB"/>
    <w:rsid w:val="008865D9"/>
    <w:rsid w:val="008867DC"/>
    <w:rsid w:val="008872CC"/>
    <w:rsid w:val="008877FA"/>
    <w:rsid w:val="00887904"/>
    <w:rsid w:val="00887AB8"/>
    <w:rsid w:val="00891542"/>
    <w:rsid w:val="0089183E"/>
    <w:rsid w:val="00891A2A"/>
    <w:rsid w:val="00891CCF"/>
    <w:rsid w:val="00891E16"/>
    <w:rsid w:val="00891E6C"/>
    <w:rsid w:val="00892533"/>
    <w:rsid w:val="00892901"/>
    <w:rsid w:val="0089360E"/>
    <w:rsid w:val="0089396D"/>
    <w:rsid w:val="008945FC"/>
    <w:rsid w:val="008A0FF4"/>
    <w:rsid w:val="008A12FF"/>
    <w:rsid w:val="008A1468"/>
    <w:rsid w:val="008A17E3"/>
    <w:rsid w:val="008A1CEA"/>
    <w:rsid w:val="008A1FC0"/>
    <w:rsid w:val="008A2CDE"/>
    <w:rsid w:val="008A3572"/>
    <w:rsid w:val="008A3DE5"/>
    <w:rsid w:val="008A3F5C"/>
    <w:rsid w:val="008A432D"/>
    <w:rsid w:val="008A4445"/>
    <w:rsid w:val="008A4F0B"/>
    <w:rsid w:val="008A660E"/>
    <w:rsid w:val="008A683C"/>
    <w:rsid w:val="008A6E2F"/>
    <w:rsid w:val="008A76D2"/>
    <w:rsid w:val="008B054C"/>
    <w:rsid w:val="008B06EB"/>
    <w:rsid w:val="008B17B3"/>
    <w:rsid w:val="008B2A59"/>
    <w:rsid w:val="008B32DF"/>
    <w:rsid w:val="008B34AF"/>
    <w:rsid w:val="008B39AE"/>
    <w:rsid w:val="008B3B0A"/>
    <w:rsid w:val="008B484D"/>
    <w:rsid w:val="008B4977"/>
    <w:rsid w:val="008B5590"/>
    <w:rsid w:val="008B55CB"/>
    <w:rsid w:val="008B6153"/>
    <w:rsid w:val="008B616C"/>
    <w:rsid w:val="008B623B"/>
    <w:rsid w:val="008B6370"/>
    <w:rsid w:val="008B6556"/>
    <w:rsid w:val="008B693F"/>
    <w:rsid w:val="008B6C57"/>
    <w:rsid w:val="008B7865"/>
    <w:rsid w:val="008C09DC"/>
    <w:rsid w:val="008C1149"/>
    <w:rsid w:val="008C1191"/>
    <w:rsid w:val="008C2439"/>
    <w:rsid w:val="008C2CB1"/>
    <w:rsid w:val="008C2EB1"/>
    <w:rsid w:val="008C31A3"/>
    <w:rsid w:val="008C3C2C"/>
    <w:rsid w:val="008C554C"/>
    <w:rsid w:val="008C5872"/>
    <w:rsid w:val="008C6107"/>
    <w:rsid w:val="008C63A9"/>
    <w:rsid w:val="008C6B83"/>
    <w:rsid w:val="008C731B"/>
    <w:rsid w:val="008C739E"/>
    <w:rsid w:val="008C7791"/>
    <w:rsid w:val="008C79E7"/>
    <w:rsid w:val="008D068A"/>
    <w:rsid w:val="008D0FA5"/>
    <w:rsid w:val="008D141F"/>
    <w:rsid w:val="008D1988"/>
    <w:rsid w:val="008D200E"/>
    <w:rsid w:val="008D2153"/>
    <w:rsid w:val="008D2514"/>
    <w:rsid w:val="008D3DEE"/>
    <w:rsid w:val="008D4509"/>
    <w:rsid w:val="008D47AA"/>
    <w:rsid w:val="008D4DD1"/>
    <w:rsid w:val="008D4F10"/>
    <w:rsid w:val="008D558C"/>
    <w:rsid w:val="008D582D"/>
    <w:rsid w:val="008D5967"/>
    <w:rsid w:val="008D5C36"/>
    <w:rsid w:val="008D67BD"/>
    <w:rsid w:val="008D6C6D"/>
    <w:rsid w:val="008D6DCB"/>
    <w:rsid w:val="008D6DF6"/>
    <w:rsid w:val="008D769B"/>
    <w:rsid w:val="008D7837"/>
    <w:rsid w:val="008D7F96"/>
    <w:rsid w:val="008E08DC"/>
    <w:rsid w:val="008E2149"/>
    <w:rsid w:val="008E2703"/>
    <w:rsid w:val="008E36E2"/>
    <w:rsid w:val="008E3A9B"/>
    <w:rsid w:val="008E3E05"/>
    <w:rsid w:val="008E5156"/>
    <w:rsid w:val="008E62F8"/>
    <w:rsid w:val="008E644A"/>
    <w:rsid w:val="008E6C2B"/>
    <w:rsid w:val="008E7173"/>
    <w:rsid w:val="008E7314"/>
    <w:rsid w:val="008E763E"/>
    <w:rsid w:val="008E766B"/>
    <w:rsid w:val="008E7E79"/>
    <w:rsid w:val="008F08E4"/>
    <w:rsid w:val="008F0AD6"/>
    <w:rsid w:val="008F10CC"/>
    <w:rsid w:val="008F12B5"/>
    <w:rsid w:val="008F21F8"/>
    <w:rsid w:val="008F23C2"/>
    <w:rsid w:val="008F3B16"/>
    <w:rsid w:val="008F3F31"/>
    <w:rsid w:val="008F40DF"/>
    <w:rsid w:val="008F4F5D"/>
    <w:rsid w:val="008F55DF"/>
    <w:rsid w:val="008F6F33"/>
    <w:rsid w:val="009008D9"/>
    <w:rsid w:val="00900BA8"/>
    <w:rsid w:val="0090136D"/>
    <w:rsid w:val="0090180E"/>
    <w:rsid w:val="00901D7E"/>
    <w:rsid w:val="009033B4"/>
    <w:rsid w:val="00904EBF"/>
    <w:rsid w:val="00905F8B"/>
    <w:rsid w:val="00906E45"/>
    <w:rsid w:val="00907535"/>
    <w:rsid w:val="009078C8"/>
    <w:rsid w:val="00910644"/>
    <w:rsid w:val="00912170"/>
    <w:rsid w:val="00913CE3"/>
    <w:rsid w:val="00914367"/>
    <w:rsid w:val="009143A9"/>
    <w:rsid w:val="009159DA"/>
    <w:rsid w:val="00915EE7"/>
    <w:rsid w:val="00916469"/>
    <w:rsid w:val="009166B4"/>
    <w:rsid w:val="00916B2C"/>
    <w:rsid w:val="00917C09"/>
    <w:rsid w:val="00920FF9"/>
    <w:rsid w:val="0092150C"/>
    <w:rsid w:val="00922393"/>
    <w:rsid w:val="009226B6"/>
    <w:rsid w:val="0092281A"/>
    <w:rsid w:val="00922EEE"/>
    <w:rsid w:val="009232FE"/>
    <w:rsid w:val="00923700"/>
    <w:rsid w:val="0092397B"/>
    <w:rsid w:val="00923FE5"/>
    <w:rsid w:val="00924C73"/>
    <w:rsid w:val="00924D13"/>
    <w:rsid w:val="00924DEE"/>
    <w:rsid w:val="00924F52"/>
    <w:rsid w:val="009256F3"/>
    <w:rsid w:val="0092634C"/>
    <w:rsid w:val="00926495"/>
    <w:rsid w:val="009271C3"/>
    <w:rsid w:val="009277D5"/>
    <w:rsid w:val="0093010C"/>
    <w:rsid w:val="0093012A"/>
    <w:rsid w:val="0093068F"/>
    <w:rsid w:val="00930E92"/>
    <w:rsid w:val="009311A0"/>
    <w:rsid w:val="00931806"/>
    <w:rsid w:val="009323C0"/>
    <w:rsid w:val="00932701"/>
    <w:rsid w:val="00933B82"/>
    <w:rsid w:val="00934880"/>
    <w:rsid w:val="00934DA8"/>
    <w:rsid w:val="0093556C"/>
    <w:rsid w:val="00936155"/>
    <w:rsid w:val="009364F5"/>
    <w:rsid w:val="00936812"/>
    <w:rsid w:val="00937C07"/>
    <w:rsid w:val="00937C09"/>
    <w:rsid w:val="009400E6"/>
    <w:rsid w:val="00940AC3"/>
    <w:rsid w:val="0094111C"/>
    <w:rsid w:val="00941203"/>
    <w:rsid w:val="009426F5"/>
    <w:rsid w:val="00942739"/>
    <w:rsid w:val="00942887"/>
    <w:rsid w:val="00944DAB"/>
    <w:rsid w:val="00944F92"/>
    <w:rsid w:val="0094542B"/>
    <w:rsid w:val="00945809"/>
    <w:rsid w:val="00945BAD"/>
    <w:rsid w:val="00945C31"/>
    <w:rsid w:val="0094603C"/>
    <w:rsid w:val="009466DA"/>
    <w:rsid w:val="00946B77"/>
    <w:rsid w:val="00946F5F"/>
    <w:rsid w:val="00950109"/>
    <w:rsid w:val="00950996"/>
    <w:rsid w:val="0095157B"/>
    <w:rsid w:val="00953D19"/>
    <w:rsid w:val="0095598D"/>
    <w:rsid w:val="00955B6C"/>
    <w:rsid w:val="00956729"/>
    <w:rsid w:val="00957108"/>
    <w:rsid w:val="00960FA3"/>
    <w:rsid w:val="00961A4C"/>
    <w:rsid w:val="0096327B"/>
    <w:rsid w:val="0096333D"/>
    <w:rsid w:val="00963960"/>
    <w:rsid w:val="00963E47"/>
    <w:rsid w:val="00963EB6"/>
    <w:rsid w:val="00965568"/>
    <w:rsid w:val="00965F44"/>
    <w:rsid w:val="00967972"/>
    <w:rsid w:val="0097041E"/>
    <w:rsid w:val="00970AE5"/>
    <w:rsid w:val="009710FA"/>
    <w:rsid w:val="00971E1B"/>
    <w:rsid w:val="00972903"/>
    <w:rsid w:val="0097292F"/>
    <w:rsid w:val="00972F0B"/>
    <w:rsid w:val="0097425C"/>
    <w:rsid w:val="009745A4"/>
    <w:rsid w:val="00974F5F"/>
    <w:rsid w:val="009753E2"/>
    <w:rsid w:val="0097580D"/>
    <w:rsid w:val="00976D6A"/>
    <w:rsid w:val="00977461"/>
    <w:rsid w:val="00977779"/>
    <w:rsid w:val="0097791E"/>
    <w:rsid w:val="00980385"/>
    <w:rsid w:val="009807D6"/>
    <w:rsid w:val="009808DD"/>
    <w:rsid w:val="00980A18"/>
    <w:rsid w:val="0098115D"/>
    <w:rsid w:val="00982929"/>
    <w:rsid w:val="00982F18"/>
    <w:rsid w:val="009853AC"/>
    <w:rsid w:val="00985778"/>
    <w:rsid w:val="00985A6A"/>
    <w:rsid w:val="00986993"/>
    <w:rsid w:val="00986C09"/>
    <w:rsid w:val="00986DCC"/>
    <w:rsid w:val="00987EC1"/>
    <w:rsid w:val="0099102A"/>
    <w:rsid w:val="009926F0"/>
    <w:rsid w:val="00993748"/>
    <w:rsid w:val="009941FA"/>
    <w:rsid w:val="00994838"/>
    <w:rsid w:val="00995222"/>
    <w:rsid w:val="009953C2"/>
    <w:rsid w:val="00996106"/>
    <w:rsid w:val="009970F7"/>
    <w:rsid w:val="009972FB"/>
    <w:rsid w:val="00997B07"/>
    <w:rsid w:val="00997E18"/>
    <w:rsid w:val="009A0851"/>
    <w:rsid w:val="009A0907"/>
    <w:rsid w:val="009A1226"/>
    <w:rsid w:val="009A16F1"/>
    <w:rsid w:val="009A20C8"/>
    <w:rsid w:val="009A2969"/>
    <w:rsid w:val="009A297A"/>
    <w:rsid w:val="009A3842"/>
    <w:rsid w:val="009A3F03"/>
    <w:rsid w:val="009A4199"/>
    <w:rsid w:val="009A5909"/>
    <w:rsid w:val="009A5B5D"/>
    <w:rsid w:val="009A7C4B"/>
    <w:rsid w:val="009A7CAA"/>
    <w:rsid w:val="009A7F48"/>
    <w:rsid w:val="009B05B0"/>
    <w:rsid w:val="009B05B3"/>
    <w:rsid w:val="009B08CE"/>
    <w:rsid w:val="009B1122"/>
    <w:rsid w:val="009B15DA"/>
    <w:rsid w:val="009B1B2E"/>
    <w:rsid w:val="009B2A24"/>
    <w:rsid w:val="009B3DC2"/>
    <w:rsid w:val="009B5164"/>
    <w:rsid w:val="009B596A"/>
    <w:rsid w:val="009B5E77"/>
    <w:rsid w:val="009B616A"/>
    <w:rsid w:val="009B66CB"/>
    <w:rsid w:val="009B7427"/>
    <w:rsid w:val="009B771C"/>
    <w:rsid w:val="009C03FE"/>
    <w:rsid w:val="009C1C54"/>
    <w:rsid w:val="009C2326"/>
    <w:rsid w:val="009C4D19"/>
    <w:rsid w:val="009C5A47"/>
    <w:rsid w:val="009C5E3F"/>
    <w:rsid w:val="009C5F4C"/>
    <w:rsid w:val="009C6E93"/>
    <w:rsid w:val="009C74EB"/>
    <w:rsid w:val="009C7F8E"/>
    <w:rsid w:val="009D03B5"/>
    <w:rsid w:val="009D19CD"/>
    <w:rsid w:val="009D1C52"/>
    <w:rsid w:val="009D2025"/>
    <w:rsid w:val="009D2749"/>
    <w:rsid w:val="009D2B8B"/>
    <w:rsid w:val="009D3A4D"/>
    <w:rsid w:val="009D4A23"/>
    <w:rsid w:val="009D4B1C"/>
    <w:rsid w:val="009D4DEF"/>
    <w:rsid w:val="009D50B7"/>
    <w:rsid w:val="009D573C"/>
    <w:rsid w:val="009D70A0"/>
    <w:rsid w:val="009D78ED"/>
    <w:rsid w:val="009E08F1"/>
    <w:rsid w:val="009E0AD0"/>
    <w:rsid w:val="009E0B6E"/>
    <w:rsid w:val="009E0BF7"/>
    <w:rsid w:val="009E0C33"/>
    <w:rsid w:val="009E1633"/>
    <w:rsid w:val="009E17FF"/>
    <w:rsid w:val="009E1D9A"/>
    <w:rsid w:val="009E306E"/>
    <w:rsid w:val="009E3389"/>
    <w:rsid w:val="009E3BB6"/>
    <w:rsid w:val="009E3DAC"/>
    <w:rsid w:val="009E41C0"/>
    <w:rsid w:val="009E4A20"/>
    <w:rsid w:val="009E549B"/>
    <w:rsid w:val="009E55A9"/>
    <w:rsid w:val="009E5871"/>
    <w:rsid w:val="009E6595"/>
    <w:rsid w:val="009E6D35"/>
    <w:rsid w:val="009E70DA"/>
    <w:rsid w:val="009E7161"/>
    <w:rsid w:val="009F1F8F"/>
    <w:rsid w:val="009F39D0"/>
    <w:rsid w:val="009F477D"/>
    <w:rsid w:val="009F54AB"/>
    <w:rsid w:val="00A012C6"/>
    <w:rsid w:val="00A0170E"/>
    <w:rsid w:val="00A02821"/>
    <w:rsid w:val="00A033E8"/>
    <w:rsid w:val="00A03B77"/>
    <w:rsid w:val="00A045E3"/>
    <w:rsid w:val="00A04628"/>
    <w:rsid w:val="00A04660"/>
    <w:rsid w:val="00A05A07"/>
    <w:rsid w:val="00A05C7F"/>
    <w:rsid w:val="00A06BA9"/>
    <w:rsid w:val="00A06BF3"/>
    <w:rsid w:val="00A06E6A"/>
    <w:rsid w:val="00A07473"/>
    <w:rsid w:val="00A07B2A"/>
    <w:rsid w:val="00A10D5C"/>
    <w:rsid w:val="00A10E0D"/>
    <w:rsid w:val="00A11693"/>
    <w:rsid w:val="00A11E21"/>
    <w:rsid w:val="00A12430"/>
    <w:rsid w:val="00A127FC"/>
    <w:rsid w:val="00A12A6F"/>
    <w:rsid w:val="00A13DAF"/>
    <w:rsid w:val="00A1400D"/>
    <w:rsid w:val="00A14774"/>
    <w:rsid w:val="00A14EB1"/>
    <w:rsid w:val="00A15C41"/>
    <w:rsid w:val="00A15D5C"/>
    <w:rsid w:val="00A15E4C"/>
    <w:rsid w:val="00A15F36"/>
    <w:rsid w:val="00A16240"/>
    <w:rsid w:val="00A162BD"/>
    <w:rsid w:val="00A1728C"/>
    <w:rsid w:val="00A17F16"/>
    <w:rsid w:val="00A20742"/>
    <w:rsid w:val="00A20C48"/>
    <w:rsid w:val="00A20DDB"/>
    <w:rsid w:val="00A21420"/>
    <w:rsid w:val="00A227ED"/>
    <w:rsid w:val="00A22907"/>
    <w:rsid w:val="00A22AB4"/>
    <w:rsid w:val="00A22AE6"/>
    <w:rsid w:val="00A2343E"/>
    <w:rsid w:val="00A239BB"/>
    <w:rsid w:val="00A24EBB"/>
    <w:rsid w:val="00A2653C"/>
    <w:rsid w:val="00A26BAC"/>
    <w:rsid w:val="00A26DCD"/>
    <w:rsid w:val="00A26FD5"/>
    <w:rsid w:val="00A275C9"/>
    <w:rsid w:val="00A27730"/>
    <w:rsid w:val="00A27AD3"/>
    <w:rsid w:val="00A3022C"/>
    <w:rsid w:val="00A3129C"/>
    <w:rsid w:val="00A31462"/>
    <w:rsid w:val="00A32B76"/>
    <w:rsid w:val="00A33B3B"/>
    <w:rsid w:val="00A33E48"/>
    <w:rsid w:val="00A33F0D"/>
    <w:rsid w:val="00A34B24"/>
    <w:rsid w:val="00A35362"/>
    <w:rsid w:val="00A35508"/>
    <w:rsid w:val="00A35E08"/>
    <w:rsid w:val="00A35E6D"/>
    <w:rsid w:val="00A360C8"/>
    <w:rsid w:val="00A364A3"/>
    <w:rsid w:val="00A37CCC"/>
    <w:rsid w:val="00A405AF"/>
    <w:rsid w:val="00A4082C"/>
    <w:rsid w:val="00A40A4C"/>
    <w:rsid w:val="00A40B39"/>
    <w:rsid w:val="00A4130E"/>
    <w:rsid w:val="00A4146D"/>
    <w:rsid w:val="00A4157F"/>
    <w:rsid w:val="00A428A3"/>
    <w:rsid w:val="00A42FA7"/>
    <w:rsid w:val="00A43CC6"/>
    <w:rsid w:val="00A4427C"/>
    <w:rsid w:val="00A448CB"/>
    <w:rsid w:val="00A44E45"/>
    <w:rsid w:val="00A44F9F"/>
    <w:rsid w:val="00A476B3"/>
    <w:rsid w:val="00A47A0E"/>
    <w:rsid w:val="00A50603"/>
    <w:rsid w:val="00A51AD2"/>
    <w:rsid w:val="00A53B59"/>
    <w:rsid w:val="00A53C43"/>
    <w:rsid w:val="00A54F09"/>
    <w:rsid w:val="00A550E4"/>
    <w:rsid w:val="00A5527F"/>
    <w:rsid w:val="00A55629"/>
    <w:rsid w:val="00A55985"/>
    <w:rsid w:val="00A566F8"/>
    <w:rsid w:val="00A5709B"/>
    <w:rsid w:val="00A570E4"/>
    <w:rsid w:val="00A57D8A"/>
    <w:rsid w:val="00A6056E"/>
    <w:rsid w:val="00A61161"/>
    <w:rsid w:val="00A61995"/>
    <w:rsid w:val="00A61BE3"/>
    <w:rsid w:val="00A620D0"/>
    <w:rsid w:val="00A621B3"/>
    <w:rsid w:val="00A621DC"/>
    <w:rsid w:val="00A63DA4"/>
    <w:rsid w:val="00A660E2"/>
    <w:rsid w:val="00A676B6"/>
    <w:rsid w:val="00A678E0"/>
    <w:rsid w:val="00A67CA2"/>
    <w:rsid w:val="00A711E7"/>
    <w:rsid w:val="00A719E4"/>
    <w:rsid w:val="00A71BF1"/>
    <w:rsid w:val="00A73D62"/>
    <w:rsid w:val="00A74A70"/>
    <w:rsid w:val="00A75409"/>
    <w:rsid w:val="00A754C5"/>
    <w:rsid w:val="00A757D4"/>
    <w:rsid w:val="00A760BD"/>
    <w:rsid w:val="00A77379"/>
    <w:rsid w:val="00A77AA0"/>
    <w:rsid w:val="00A77D3A"/>
    <w:rsid w:val="00A8018D"/>
    <w:rsid w:val="00A8036C"/>
    <w:rsid w:val="00A80B9B"/>
    <w:rsid w:val="00A81261"/>
    <w:rsid w:val="00A81398"/>
    <w:rsid w:val="00A81AC3"/>
    <w:rsid w:val="00A81BF9"/>
    <w:rsid w:val="00A81C76"/>
    <w:rsid w:val="00A82228"/>
    <w:rsid w:val="00A83449"/>
    <w:rsid w:val="00A84716"/>
    <w:rsid w:val="00A84826"/>
    <w:rsid w:val="00A849BC"/>
    <w:rsid w:val="00A84D8D"/>
    <w:rsid w:val="00A862F7"/>
    <w:rsid w:val="00A87BFC"/>
    <w:rsid w:val="00A905AC"/>
    <w:rsid w:val="00A90FCE"/>
    <w:rsid w:val="00A91863"/>
    <w:rsid w:val="00A91B79"/>
    <w:rsid w:val="00A91F36"/>
    <w:rsid w:val="00A92B9A"/>
    <w:rsid w:val="00A92EA9"/>
    <w:rsid w:val="00A939A2"/>
    <w:rsid w:val="00A93D2B"/>
    <w:rsid w:val="00A9463C"/>
    <w:rsid w:val="00A94768"/>
    <w:rsid w:val="00A94A6A"/>
    <w:rsid w:val="00A953AD"/>
    <w:rsid w:val="00A96705"/>
    <w:rsid w:val="00A96F4B"/>
    <w:rsid w:val="00A96F89"/>
    <w:rsid w:val="00A970AB"/>
    <w:rsid w:val="00AA03D1"/>
    <w:rsid w:val="00AA07E8"/>
    <w:rsid w:val="00AA0A9E"/>
    <w:rsid w:val="00AA0E94"/>
    <w:rsid w:val="00AA108D"/>
    <w:rsid w:val="00AA10CC"/>
    <w:rsid w:val="00AA1347"/>
    <w:rsid w:val="00AA1CDC"/>
    <w:rsid w:val="00AA2AFB"/>
    <w:rsid w:val="00AA2C43"/>
    <w:rsid w:val="00AA2D19"/>
    <w:rsid w:val="00AA2FEC"/>
    <w:rsid w:val="00AA3727"/>
    <w:rsid w:val="00AA3966"/>
    <w:rsid w:val="00AA482A"/>
    <w:rsid w:val="00AA5019"/>
    <w:rsid w:val="00AA5350"/>
    <w:rsid w:val="00AA57A2"/>
    <w:rsid w:val="00AA5FCF"/>
    <w:rsid w:val="00AA605D"/>
    <w:rsid w:val="00AA66E3"/>
    <w:rsid w:val="00AA7737"/>
    <w:rsid w:val="00AA777F"/>
    <w:rsid w:val="00AB0414"/>
    <w:rsid w:val="00AB0C7B"/>
    <w:rsid w:val="00AB0D75"/>
    <w:rsid w:val="00AB1051"/>
    <w:rsid w:val="00AB1365"/>
    <w:rsid w:val="00AB1759"/>
    <w:rsid w:val="00AB1CDA"/>
    <w:rsid w:val="00AB241D"/>
    <w:rsid w:val="00AB2429"/>
    <w:rsid w:val="00AB2910"/>
    <w:rsid w:val="00AB2DDD"/>
    <w:rsid w:val="00AB2E61"/>
    <w:rsid w:val="00AB3BB4"/>
    <w:rsid w:val="00AB47E2"/>
    <w:rsid w:val="00AB5146"/>
    <w:rsid w:val="00AB6650"/>
    <w:rsid w:val="00AB771D"/>
    <w:rsid w:val="00AB7F30"/>
    <w:rsid w:val="00AC07E9"/>
    <w:rsid w:val="00AC0A6B"/>
    <w:rsid w:val="00AC13E4"/>
    <w:rsid w:val="00AC2EB5"/>
    <w:rsid w:val="00AC498B"/>
    <w:rsid w:val="00AC4EA0"/>
    <w:rsid w:val="00AC4F80"/>
    <w:rsid w:val="00AC55B3"/>
    <w:rsid w:val="00AC611C"/>
    <w:rsid w:val="00AC6BA0"/>
    <w:rsid w:val="00AC7C81"/>
    <w:rsid w:val="00AD03C0"/>
    <w:rsid w:val="00AD1D0B"/>
    <w:rsid w:val="00AD212C"/>
    <w:rsid w:val="00AD26C1"/>
    <w:rsid w:val="00AD2F2F"/>
    <w:rsid w:val="00AD392B"/>
    <w:rsid w:val="00AD4944"/>
    <w:rsid w:val="00AD5431"/>
    <w:rsid w:val="00AD5D62"/>
    <w:rsid w:val="00AD6572"/>
    <w:rsid w:val="00AD6A89"/>
    <w:rsid w:val="00AD7744"/>
    <w:rsid w:val="00AD7FBA"/>
    <w:rsid w:val="00AE09A3"/>
    <w:rsid w:val="00AE0D58"/>
    <w:rsid w:val="00AE1341"/>
    <w:rsid w:val="00AE20CB"/>
    <w:rsid w:val="00AE2799"/>
    <w:rsid w:val="00AE37CB"/>
    <w:rsid w:val="00AE55C7"/>
    <w:rsid w:val="00AE5922"/>
    <w:rsid w:val="00AE6B54"/>
    <w:rsid w:val="00AE72C3"/>
    <w:rsid w:val="00AF1045"/>
    <w:rsid w:val="00AF23C8"/>
    <w:rsid w:val="00AF251F"/>
    <w:rsid w:val="00AF3CAA"/>
    <w:rsid w:val="00AF4DA9"/>
    <w:rsid w:val="00AF6104"/>
    <w:rsid w:val="00AF6391"/>
    <w:rsid w:val="00AF6AD9"/>
    <w:rsid w:val="00AF6EC8"/>
    <w:rsid w:val="00B003FD"/>
    <w:rsid w:val="00B01078"/>
    <w:rsid w:val="00B011ED"/>
    <w:rsid w:val="00B01222"/>
    <w:rsid w:val="00B02480"/>
    <w:rsid w:val="00B02D10"/>
    <w:rsid w:val="00B03C97"/>
    <w:rsid w:val="00B04F2E"/>
    <w:rsid w:val="00B055A6"/>
    <w:rsid w:val="00B05A48"/>
    <w:rsid w:val="00B05F81"/>
    <w:rsid w:val="00B05FFA"/>
    <w:rsid w:val="00B0734E"/>
    <w:rsid w:val="00B07C30"/>
    <w:rsid w:val="00B07D88"/>
    <w:rsid w:val="00B07E26"/>
    <w:rsid w:val="00B10572"/>
    <w:rsid w:val="00B10E63"/>
    <w:rsid w:val="00B11012"/>
    <w:rsid w:val="00B113B7"/>
    <w:rsid w:val="00B11620"/>
    <w:rsid w:val="00B11FE1"/>
    <w:rsid w:val="00B12218"/>
    <w:rsid w:val="00B12334"/>
    <w:rsid w:val="00B13303"/>
    <w:rsid w:val="00B13375"/>
    <w:rsid w:val="00B16160"/>
    <w:rsid w:val="00B16223"/>
    <w:rsid w:val="00B16662"/>
    <w:rsid w:val="00B17BD7"/>
    <w:rsid w:val="00B201CA"/>
    <w:rsid w:val="00B20298"/>
    <w:rsid w:val="00B20588"/>
    <w:rsid w:val="00B20919"/>
    <w:rsid w:val="00B209C8"/>
    <w:rsid w:val="00B20BF8"/>
    <w:rsid w:val="00B213EC"/>
    <w:rsid w:val="00B2175F"/>
    <w:rsid w:val="00B22206"/>
    <w:rsid w:val="00B22969"/>
    <w:rsid w:val="00B22A01"/>
    <w:rsid w:val="00B230C7"/>
    <w:rsid w:val="00B236B3"/>
    <w:rsid w:val="00B23ED3"/>
    <w:rsid w:val="00B24047"/>
    <w:rsid w:val="00B241A0"/>
    <w:rsid w:val="00B24668"/>
    <w:rsid w:val="00B24F52"/>
    <w:rsid w:val="00B25237"/>
    <w:rsid w:val="00B25878"/>
    <w:rsid w:val="00B26C06"/>
    <w:rsid w:val="00B26CF8"/>
    <w:rsid w:val="00B2712A"/>
    <w:rsid w:val="00B271B6"/>
    <w:rsid w:val="00B302A4"/>
    <w:rsid w:val="00B3040A"/>
    <w:rsid w:val="00B306DD"/>
    <w:rsid w:val="00B30B7A"/>
    <w:rsid w:val="00B313D2"/>
    <w:rsid w:val="00B32279"/>
    <w:rsid w:val="00B329A5"/>
    <w:rsid w:val="00B332BA"/>
    <w:rsid w:val="00B3406C"/>
    <w:rsid w:val="00B34341"/>
    <w:rsid w:val="00B343FA"/>
    <w:rsid w:val="00B344F0"/>
    <w:rsid w:val="00B34AF8"/>
    <w:rsid w:val="00B34BFD"/>
    <w:rsid w:val="00B3538E"/>
    <w:rsid w:val="00B35F6A"/>
    <w:rsid w:val="00B36294"/>
    <w:rsid w:val="00B3690D"/>
    <w:rsid w:val="00B36E82"/>
    <w:rsid w:val="00B36EDC"/>
    <w:rsid w:val="00B37C1E"/>
    <w:rsid w:val="00B40593"/>
    <w:rsid w:val="00B40C3B"/>
    <w:rsid w:val="00B4101E"/>
    <w:rsid w:val="00B4203B"/>
    <w:rsid w:val="00B426B9"/>
    <w:rsid w:val="00B42768"/>
    <w:rsid w:val="00B42DD2"/>
    <w:rsid w:val="00B42F14"/>
    <w:rsid w:val="00B43022"/>
    <w:rsid w:val="00B436DE"/>
    <w:rsid w:val="00B50D70"/>
    <w:rsid w:val="00B519DB"/>
    <w:rsid w:val="00B527E9"/>
    <w:rsid w:val="00B5291B"/>
    <w:rsid w:val="00B53913"/>
    <w:rsid w:val="00B53B26"/>
    <w:rsid w:val="00B54257"/>
    <w:rsid w:val="00B54976"/>
    <w:rsid w:val="00B54A8E"/>
    <w:rsid w:val="00B552F9"/>
    <w:rsid w:val="00B57EEB"/>
    <w:rsid w:val="00B60B2B"/>
    <w:rsid w:val="00B610DC"/>
    <w:rsid w:val="00B62676"/>
    <w:rsid w:val="00B62C2D"/>
    <w:rsid w:val="00B62C33"/>
    <w:rsid w:val="00B6345A"/>
    <w:rsid w:val="00B63B7B"/>
    <w:rsid w:val="00B63C96"/>
    <w:rsid w:val="00B65314"/>
    <w:rsid w:val="00B659F3"/>
    <w:rsid w:val="00B65A6C"/>
    <w:rsid w:val="00B664D0"/>
    <w:rsid w:val="00B67E58"/>
    <w:rsid w:val="00B7036A"/>
    <w:rsid w:val="00B703AA"/>
    <w:rsid w:val="00B70975"/>
    <w:rsid w:val="00B70A5F"/>
    <w:rsid w:val="00B70E94"/>
    <w:rsid w:val="00B71202"/>
    <w:rsid w:val="00B712BA"/>
    <w:rsid w:val="00B71722"/>
    <w:rsid w:val="00B717AB"/>
    <w:rsid w:val="00B71941"/>
    <w:rsid w:val="00B71C9E"/>
    <w:rsid w:val="00B72A4A"/>
    <w:rsid w:val="00B74229"/>
    <w:rsid w:val="00B74279"/>
    <w:rsid w:val="00B74669"/>
    <w:rsid w:val="00B755B9"/>
    <w:rsid w:val="00B7591C"/>
    <w:rsid w:val="00B76227"/>
    <w:rsid w:val="00B768D5"/>
    <w:rsid w:val="00B77687"/>
    <w:rsid w:val="00B776F6"/>
    <w:rsid w:val="00B77889"/>
    <w:rsid w:val="00B80334"/>
    <w:rsid w:val="00B803FE"/>
    <w:rsid w:val="00B80897"/>
    <w:rsid w:val="00B81B79"/>
    <w:rsid w:val="00B81DD4"/>
    <w:rsid w:val="00B82B70"/>
    <w:rsid w:val="00B82E74"/>
    <w:rsid w:val="00B832C9"/>
    <w:rsid w:val="00B83401"/>
    <w:rsid w:val="00B83F03"/>
    <w:rsid w:val="00B852C0"/>
    <w:rsid w:val="00B86DFD"/>
    <w:rsid w:val="00B87B3B"/>
    <w:rsid w:val="00B87D65"/>
    <w:rsid w:val="00B87E0A"/>
    <w:rsid w:val="00B90137"/>
    <w:rsid w:val="00B9018B"/>
    <w:rsid w:val="00B902D1"/>
    <w:rsid w:val="00B90755"/>
    <w:rsid w:val="00B91CB9"/>
    <w:rsid w:val="00B92222"/>
    <w:rsid w:val="00B9229C"/>
    <w:rsid w:val="00B9229E"/>
    <w:rsid w:val="00B92C5F"/>
    <w:rsid w:val="00B92DE7"/>
    <w:rsid w:val="00B934F1"/>
    <w:rsid w:val="00B94001"/>
    <w:rsid w:val="00B947B4"/>
    <w:rsid w:val="00B9498F"/>
    <w:rsid w:val="00B94AF6"/>
    <w:rsid w:val="00B953D5"/>
    <w:rsid w:val="00B95DCA"/>
    <w:rsid w:val="00B96526"/>
    <w:rsid w:val="00B9663A"/>
    <w:rsid w:val="00B967D3"/>
    <w:rsid w:val="00B96A3F"/>
    <w:rsid w:val="00B96C03"/>
    <w:rsid w:val="00B97642"/>
    <w:rsid w:val="00B97F10"/>
    <w:rsid w:val="00BA0909"/>
    <w:rsid w:val="00BA09C6"/>
    <w:rsid w:val="00BA0ABE"/>
    <w:rsid w:val="00BA0F93"/>
    <w:rsid w:val="00BA22A2"/>
    <w:rsid w:val="00BA240D"/>
    <w:rsid w:val="00BA390F"/>
    <w:rsid w:val="00BA3BF4"/>
    <w:rsid w:val="00BA4287"/>
    <w:rsid w:val="00BA4889"/>
    <w:rsid w:val="00BA4DCC"/>
    <w:rsid w:val="00BA4FA5"/>
    <w:rsid w:val="00BA562B"/>
    <w:rsid w:val="00BA5776"/>
    <w:rsid w:val="00BA5F0A"/>
    <w:rsid w:val="00BA6806"/>
    <w:rsid w:val="00BA7651"/>
    <w:rsid w:val="00BB06BA"/>
    <w:rsid w:val="00BB0906"/>
    <w:rsid w:val="00BB0EAC"/>
    <w:rsid w:val="00BB14F2"/>
    <w:rsid w:val="00BB1948"/>
    <w:rsid w:val="00BB1C82"/>
    <w:rsid w:val="00BB1E7C"/>
    <w:rsid w:val="00BB2221"/>
    <w:rsid w:val="00BB23CC"/>
    <w:rsid w:val="00BB25CE"/>
    <w:rsid w:val="00BB25CF"/>
    <w:rsid w:val="00BB28F7"/>
    <w:rsid w:val="00BB2B6C"/>
    <w:rsid w:val="00BB4074"/>
    <w:rsid w:val="00BB4710"/>
    <w:rsid w:val="00BB477C"/>
    <w:rsid w:val="00BB4B34"/>
    <w:rsid w:val="00BB4D5A"/>
    <w:rsid w:val="00BB5075"/>
    <w:rsid w:val="00BB5199"/>
    <w:rsid w:val="00BB5FB8"/>
    <w:rsid w:val="00BB6B49"/>
    <w:rsid w:val="00BB6F07"/>
    <w:rsid w:val="00BB7685"/>
    <w:rsid w:val="00BB7861"/>
    <w:rsid w:val="00BC06DA"/>
    <w:rsid w:val="00BC1C87"/>
    <w:rsid w:val="00BC2FA3"/>
    <w:rsid w:val="00BC3203"/>
    <w:rsid w:val="00BC46AF"/>
    <w:rsid w:val="00BC56F7"/>
    <w:rsid w:val="00BC5E02"/>
    <w:rsid w:val="00BC663F"/>
    <w:rsid w:val="00BC67FF"/>
    <w:rsid w:val="00BC7736"/>
    <w:rsid w:val="00BC7CF5"/>
    <w:rsid w:val="00BC7FE2"/>
    <w:rsid w:val="00BD058B"/>
    <w:rsid w:val="00BD0B01"/>
    <w:rsid w:val="00BD0B88"/>
    <w:rsid w:val="00BD0CF7"/>
    <w:rsid w:val="00BD0D3D"/>
    <w:rsid w:val="00BD0FA5"/>
    <w:rsid w:val="00BD195C"/>
    <w:rsid w:val="00BD342C"/>
    <w:rsid w:val="00BD39DE"/>
    <w:rsid w:val="00BD47A3"/>
    <w:rsid w:val="00BD5104"/>
    <w:rsid w:val="00BD544D"/>
    <w:rsid w:val="00BD5512"/>
    <w:rsid w:val="00BD5C34"/>
    <w:rsid w:val="00BD5CA8"/>
    <w:rsid w:val="00BD6294"/>
    <w:rsid w:val="00BD63C0"/>
    <w:rsid w:val="00BD6D11"/>
    <w:rsid w:val="00BD762B"/>
    <w:rsid w:val="00BD7B20"/>
    <w:rsid w:val="00BE0271"/>
    <w:rsid w:val="00BE0544"/>
    <w:rsid w:val="00BE08AC"/>
    <w:rsid w:val="00BE56E4"/>
    <w:rsid w:val="00BE636F"/>
    <w:rsid w:val="00BE76EA"/>
    <w:rsid w:val="00BF02C5"/>
    <w:rsid w:val="00BF1C9C"/>
    <w:rsid w:val="00BF2AB9"/>
    <w:rsid w:val="00BF2CF4"/>
    <w:rsid w:val="00BF392B"/>
    <w:rsid w:val="00BF4709"/>
    <w:rsid w:val="00BF5110"/>
    <w:rsid w:val="00BF54CD"/>
    <w:rsid w:val="00BF5C67"/>
    <w:rsid w:val="00BF6A28"/>
    <w:rsid w:val="00BF77FE"/>
    <w:rsid w:val="00C008AB"/>
    <w:rsid w:val="00C00A47"/>
    <w:rsid w:val="00C022B2"/>
    <w:rsid w:val="00C02A1D"/>
    <w:rsid w:val="00C02A4E"/>
    <w:rsid w:val="00C032A3"/>
    <w:rsid w:val="00C0370D"/>
    <w:rsid w:val="00C04403"/>
    <w:rsid w:val="00C047E7"/>
    <w:rsid w:val="00C04EEB"/>
    <w:rsid w:val="00C05CC6"/>
    <w:rsid w:val="00C0758A"/>
    <w:rsid w:val="00C07C30"/>
    <w:rsid w:val="00C119D1"/>
    <w:rsid w:val="00C12494"/>
    <w:rsid w:val="00C1272E"/>
    <w:rsid w:val="00C12BD5"/>
    <w:rsid w:val="00C13420"/>
    <w:rsid w:val="00C13840"/>
    <w:rsid w:val="00C138E4"/>
    <w:rsid w:val="00C13AA9"/>
    <w:rsid w:val="00C141B7"/>
    <w:rsid w:val="00C14895"/>
    <w:rsid w:val="00C15587"/>
    <w:rsid w:val="00C155AF"/>
    <w:rsid w:val="00C15A2F"/>
    <w:rsid w:val="00C15C4E"/>
    <w:rsid w:val="00C1649F"/>
    <w:rsid w:val="00C169B4"/>
    <w:rsid w:val="00C17293"/>
    <w:rsid w:val="00C206BB"/>
    <w:rsid w:val="00C20E45"/>
    <w:rsid w:val="00C20EA6"/>
    <w:rsid w:val="00C21465"/>
    <w:rsid w:val="00C21E48"/>
    <w:rsid w:val="00C21F10"/>
    <w:rsid w:val="00C225AF"/>
    <w:rsid w:val="00C231AA"/>
    <w:rsid w:val="00C23E70"/>
    <w:rsid w:val="00C241E2"/>
    <w:rsid w:val="00C24362"/>
    <w:rsid w:val="00C24E7C"/>
    <w:rsid w:val="00C25846"/>
    <w:rsid w:val="00C25F9F"/>
    <w:rsid w:val="00C265FB"/>
    <w:rsid w:val="00C26A65"/>
    <w:rsid w:val="00C302CF"/>
    <w:rsid w:val="00C309D9"/>
    <w:rsid w:val="00C312FB"/>
    <w:rsid w:val="00C31676"/>
    <w:rsid w:val="00C31737"/>
    <w:rsid w:val="00C32408"/>
    <w:rsid w:val="00C32ADC"/>
    <w:rsid w:val="00C32D1E"/>
    <w:rsid w:val="00C32FDB"/>
    <w:rsid w:val="00C3317C"/>
    <w:rsid w:val="00C33A1C"/>
    <w:rsid w:val="00C33BFA"/>
    <w:rsid w:val="00C346C2"/>
    <w:rsid w:val="00C34733"/>
    <w:rsid w:val="00C3501E"/>
    <w:rsid w:val="00C355DF"/>
    <w:rsid w:val="00C36B02"/>
    <w:rsid w:val="00C36C9A"/>
    <w:rsid w:val="00C36E6C"/>
    <w:rsid w:val="00C3754E"/>
    <w:rsid w:val="00C40125"/>
    <w:rsid w:val="00C416BC"/>
    <w:rsid w:val="00C42074"/>
    <w:rsid w:val="00C42174"/>
    <w:rsid w:val="00C4269C"/>
    <w:rsid w:val="00C428DE"/>
    <w:rsid w:val="00C428F5"/>
    <w:rsid w:val="00C42C30"/>
    <w:rsid w:val="00C42E89"/>
    <w:rsid w:val="00C42F01"/>
    <w:rsid w:val="00C42F96"/>
    <w:rsid w:val="00C447CF"/>
    <w:rsid w:val="00C453AC"/>
    <w:rsid w:val="00C46592"/>
    <w:rsid w:val="00C46793"/>
    <w:rsid w:val="00C46DD0"/>
    <w:rsid w:val="00C470DE"/>
    <w:rsid w:val="00C47496"/>
    <w:rsid w:val="00C47D03"/>
    <w:rsid w:val="00C500B3"/>
    <w:rsid w:val="00C50F0F"/>
    <w:rsid w:val="00C51760"/>
    <w:rsid w:val="00C51842"/>
    <w:rsid w:val="00C51B48"/>
    <w:rsid w:val="00C51E86"/>
    <w:rsid w:val="00C52592"/>
    <w:rsid w:val="00C534A0"/>
    <w:rsid w:val="00C541B4"/>
    <w:rsid w:val="00C5515E"/>
    <w:rsid w:val="00C55884"/>
    <w:rsid w:val="00C5593B"/>
    <w:rsid w:val="00C5600F"/>
    <w:rsid w:val="00C56130"/>
    <w:rsid w:val="00C56CAD"/>
    <w:rsid w:val="00C57039"/>
    <w:rsid w:val="00C6092F"/>
    <w:rsid w:val="00C60B75"/>
    <w:rsid w:val="00C6136A"/>
    <w:rsid w:val="00C629BE"/>
    <w:rsid w:val="00C62A9F"/>
    <w:rsid w:val="00C62AAD"/>
    <w:rsid w:val="00C63A05"/>
    <w:rsid w:val="00C6469B"/>
    <w:rsid w:val="00C65012"/>
    <w:rsid w:val="00C65DCE"/>
    <w:rsid w:val="00C6654A"/>
    <w:rsid w:val="00C67AFC"/>
    <w:rsid w:val="00C7040B"/>
    <w:rsid w:val="00C70A95"/>
    <w:rsid w:val="00C70E0B"/>
    <w:rsid w:val="00C713B1"/>
    <w:rsid w:val="00C71AF3"/>
    <w:rsid w:val="00C72B52"/>
    <w:rsid w:val="00C72C5C"/>
    <w:rsid w:val="00C73A53"/>
    <w:rsid w:val="00C74287"/>
    <w:rsid w:val="00C74A56"/>
    <w:rsid w:val="00C755B6"/>
    <w:rsid w:val="00C755FD"/>
    <w:rsid w:val="00C7670C"/>
    <w:rsid w:val="00C76FE2"/>
    <w:rsid w:val="00C778DE"/>
    <w:rsid w:val="00C80177"/>
    <w:rsid w:val="00C80E90"/>
    <w:rsid w:val="00C8112A"/>
    <w:rsid w:val="00C82529"/>
    <w:rsid w:val="00C82A43"/>
    <w:rsid w:val="00C82D8F"/>
    <w:rsid w:val="00C82E2D"/>
    <w:rsid w:val="00C82F41"/>
    <w:rsid w:val="00C83BB7"/>
    <w:rsid w:val="00C83D6D"/>
    <w:rsid w:val="00C84048"/>
    <w:rsid w:val="00C84814"/>
    <w:rsid w:val="00C859B8"/>
    <w:rsid w:val="00C86D00"/>
    <w:rsid w:val="00C877CC"/>
    <w:rsid w:val="00C87950"/>
    <w:rsid w:val="00C87A2F"/>
    <w:rsid w:val="00C90399"/>
    <w:rsid w:val="00C903F0"/>
    <w:rsid w:val="00C90A32"/>
    <w:rsid w:val="00C91B1B"/>
    <w:rsid w:val="00C92FF7"/>
    <w:rsid w:val="00C93BCF"/>
    <w:rsid w:val="00C94048"/>
    <w:rsid w:val="00C95209"/>
    <w:rsid w:val="00C954D9"/>
    <w:rsid w:val="00C95BCA"/>
    <w:rsid w:val="00C962CA"/>
    <w:rsid w:val="00C96B17"/>
    <w:rsid w:val="00C97FC2"/>
    <w:rsid w:val="00CA0B96"/>
    <w:rsid w:val="00CA0E9C"/>
    <w:rsid w:val="00CA1329"/>
    <w:rsid w:val="00CA16E4"/>
    <w:rsid w:val="00CA1FC3"/>
    <w:rsid w:val="00CA2D05"/>
    <w:rsid w:val="00CA318D"/>
    <w:rsid w:val="00CA3279"/>
    <w:rsid w:val="00CA34F4"/>
    <w:rsid w:val="00CA3D4E"/>
    <w:rsid w:val="00CA4756"/>
    <w:rsid w:val="00CA583E"/>
    <w:rsid w:val="00CA5B85"/>
    <w:rsid w:val="00CA5E73"/>
    <w:rsid w:val="00CA6010"/>
    <w:rsid w:val="00CA61B3"/>
    <w:rsid w:val="00CA66BF"/>
    <w:rsid w:val="00CA7223"/>
    <w:rsid w:val="00CB0687"/>
    <w:rsid w:val="00CB148F"/>
    <w:rsid w:val="00CB14FF"/>
    <w:rsid w:val="00CB15FF"/>
    <w:rsid w:val="00CB169E"/>
    <w:rsid w:val="00CB1CB7"/>
    <w:rsid w:val="00CB1D1E"/>
    <w:rsid w:val="00CB29E0"/>
    <w:rsid w:val="00CB4021"/>
    <w:rsid w:val="00CB440F"/>
    <w:rsid w:val="00CB4941"/>
    <w:rsid w:val="00CB509F"/>
    <w:rsid w:val="00CB6C0D"/>
    <w:rsid w:val="00CB6DEA"/>
    <w:rsid w:val="00CB750B"/>
    <w:rsid w:val="00CB7E33"/>
    <w:rsid w:val="00CB7E5C"/>
    <w:rsid w:val="00CC045A"/>
    <w:rsid w:val="00CC0805"/>
    <w:rsid w:val="00CC0F02"/>
    <w:rsid w:val="00CC29A0"/>
    <w:rsid w:val="00CC3086"/>
    <w:rsid w:val="00CC3359"/>
    <w:rsid w:val="00CC3BAF"/>
    <w:rsid w:val="00CC49B2"/>
    <w:rsid w:val="00CC5C0B"/>
    <w:rsid w:val="00CC64C1"/>
    <w:rsid w:val="00CC663C"/>
    <w:rsid w:val="00CC76F2"/>
    <w:rsid w:val="00CC7711"/>
    <w:rsid w:val="00CC7D89"/>
    <w:rsid w:val="00CD00C4"/>
    <w:rsid w:val="00CD167B"/>
    <w:rsid w:val="00CD260E"/>
    <w:rsid w:val="00CD269A"/>
    <w:rsid w:val="00CD271F"/>
    <w:rsid w:val="00CD2960"/>
    <w:rsid w:val="00CD2DD4"/>
    <w:rsid w:val="00CD47E4"/>
    <w:rsid w:val="00CD4E06"/>
    <w:rsid w:val="00CD56C6"/>
    <w:rsid w:val="00CD5714"/>
    <w:rsid w:val="00CD6B44"/>
    <w:rsid w:val="00CD70F2"/>
    <w:rsid w:val="00CD7196"/>
    <w:rsid w:val="00CE0ABC"/>
    <w:rsid w:val="00CE1297"/>
    <w:rsid w:val="00CE160C"/>
    <w:rsid w:val="00CE18EA"/>
    <w:rsid w:val="00CE1CA5"/>
    <w:rsid w:val="00CE1E41"/>
    <w:rsid w:val="00CE21D9"/>
    <w:rsid w:val="00CE3DA7"/>
    <w:rsid w:val="00CE48E6"/>
    <w:rsid w:val="00CE4A20"/>
    <w:rsid w:val="00CE4D3D"/>
    <w:rsid w:val="00CE5741"/>
    <w:rsid w:val="00CE5FF0"/>
    <w:rsid w:val="00CE6077"/>
    <w:rsid w:val="00CE713B"/>
    <w:rsid w:val="00CE7232"/>
    <w:rsid w:val="00CE7B32"/>
    <w:rsid w:val="00CE7CB0"/>
    <w:rsid w:val="00CE7EBC"/>
    <w:rsid w:val="00CF00D8"/>
    <w:rsid w:val="00CF12BC"/>
    <w:rsid w:val="00CF19AF"/>
    <w:rsid w:val="00CF2B02"/>
    <w:rsid w:val="00CF31E8"/>
    <w:rsid w:val="00CF3243"/>
    <w:rsid w:val="00CF49A5"/>
    <w:rsid w:val="00CF4B34"/>
    <w:rsid w:val="00CF56DF"/>
    <w:rsid w:val="00CF6137"/>
    <w:rsid w:val="00CF63D3"/>
    <w:rsid w:val="00CF6B3C"/>
    <w:rsid w:val="00CF6D8D"/>
    <w:rsid w:val="00CF723E"/>
    <w:rsid w:val="00CF726E"/>
    <w:rsid w:val="00CF7DCF"/>
    <w:rsid w:val="00D00145"/>
    <w:rsid w:val="00D0137C"/>
    <w:rsid w:val="00D015DB"/>
    <w:rsid w:val="00D030FB"/>
    <w:rsid w:val="00D03285"/>
    <w:rsid w:val="00D04115"/>
    <w:rsid w:val="00D0422C"/>
    <w:rsid w:val="00D0458C"/>
    <w:rsid w:val="00D05349"/>
    <w:rsid w:val="00D06733"/>
    <w:rsid w:val="00D0689C"/>
    <w:rsid w:val="00D06BAF"/>
    <w:rsid w:val="00D06F15"/>
    <w:rsid w:val="00D07598"/>
    <w:rsid w:val="00D076D6"/>
    <w:rsid w:val="00D1015D"/>
    <w:rsid w:val="00D10371"/>
    <w:rsid w:val="00D10B12"/>
    <w:rsid w:val="00D10D42"/>
    <w:rsid w:val="00D11309"/>
    <w:rsid w:val="00D134DC"/>
    <w:rsid w:val="00D134FE"/>
    <w:rsid w:val="00D1501B"/>
    <w:rsid w:val="00D1544F"/>
    <w:rsid w:val="00D154E2"/>
    <w:rsid w:val="00D1580E"/>
    <w:rsid w:val="00D16145"/>
    <w:rsid w:val="00D16196"/>
    <w:rsid w:val="00D16756"/>
    <w:rsid w:val="00D1736C"/>
    <w:rsid w:val="00D1779D"/>
    <w:rsid w:val="00D17828"/>
    <w:rsid w:val="00D17A5A"/>
    <w:rsid w:val="00D215FF"/>
    <w:rsid w:val="00D21CAA"/>
    <w:rsid w:val="00D22475"/>
    <w:rsid w:val="00D22C4A"/>
    <w:rsid w:val="00D22EED"/>
    <w:rsid w:val="00D243A5"/>
    <w:rsid w:val="00D24CCF"/>
    <w:rsid w:val="00D25286"/>
    <w:rsid w:val="00D260F9"/>
    <w:rsid w:val="00D27866"/>
    <w:rsid w:val="00D279AD"/>
    <w:rsid w:val="00D27BB8"/>
    <w:rsid w:val="00D27D88"/>
    <w:rsid w:val="00D30284"/>
    <w:rsid w:val="00D3096A"/>
    <w:rsid w:val="00D30CD8"/>
    <w:rsid w:val="00D30D08"/>
    <w:rsid w:val="00D310C2"/>
    <w:rsid w:val="00D3136E"/>
    <w:rsid w:val="00D315C6"/>
    <w:rsid w:val="00D317BC"/>
    <w:rsid w:val="00D32613"/>
    <w:rsid w:val="00D32C39"/>
    <w:rsid w:val="00D33AB3"/>
    <w:rsid w:val="00D36FEB"/>
    <w:rsid w:val="00D378A3"/>
    <w:rsid w:val="00D37B9D"/>
    <w:rsid w:val="00D40B5F"/>
    <w:rsid w:val="00D41034"/>
    <w:rsid w:val="00D41754"/>
    <w:rsid w:val="00D42700"/>
    <w:rsid w:val="00D42842"/>
    <w:rsid w:val="00D42C6C"/>
    <w:rsid w:val="00D43D9E"/>
    <w:rsid w:val="00D43E14"/>
    <w:rsid w:val="00D44C30"/>
    <w:rsid w:val="00D44DA8"/>
    <w:rsid w:val="00D46665"/>
    <w:rsid w:val="00D46E33"/>
    <w:rsid w:val="00D47001"/>
    <w:rsid w:val="00D5030E"/>
    <w:rsid w:val="00D507C1"/>
    <w:rsid w:val="00D50CFB"/>
    <w:rsid w:val="00D5129F"/>
    <w:rsid w:val="00D514E5"/>
    <w:rsid w:val="00D517DD"/>
    <w:rsid w:val="00D51AE7"/>
    <w:rsid w:val="00D51D58"/>
    <w:rsid w:val="00D528EC"/>
    <w:rsid w:val="00D52A32"/>
    <w:rsid w:val="00D5336F"/>
    <w:rsid w:val="00D53B68"/>
    <w:rsid w:val="00D53F4F"/>
    <w:rsid w:val="00D53FD4"/>
    <w:rsid w:val="00D5449A"/>
    <w:rsid w:val="00D544D5"/>
    <w:rsid w:val="00D547E8"/>
    <w:rsid w:val="00D54AAE"/>
    <w:rsid w:val="00D54AC5"/>
    <w:rsid w:val="00D54F51"/>
    <w:rsid w:val="00D55C7C"/>
    <w:rsid w:val="00D55ECD"/>
    <w:rsid w:val="00D56338"/>
    <w:rsid w:val="00D56DE3"/>
    <w:rsid w:val="00D601D6"/>
    <w:rsid w:val="00D60F3E"/>
    <w:rsid w:val="00D614F6"/>
    <w:rsid w:val="00D63739"/>
    <w:rsid w:val="00D638AE"/>
    <w:rsid w:val="00D6455E"/>
    <w:rsid w:val="00D64C2D"/>
    <w:rsid w:val="00D64F36"/>
    <w:rsid w:val="00D66949"/>
    <w:rsid w:val="00D67045"/>
    <w:rsid w:val="00D67113"/>
    <w:rsid w:val="00D70501"/>
    <w:rsid w:val="00D7096E"/>
    <w:rsid w:val="00D710D9"/>
    <w:rsid w:val="00D7122A"/>
    <w:rsid w:val="00D7291D"/>
    <w:rsid w:val="00D74330"/>
    <w:rsid w:val="00D74987"/>
    <w:rsid w:val="00D752AF"/>
    <w:rsid w:val="00D75706"/>
    <w:rsid w:val="00D75D6C"/>
    <w:rsid w:val="00D76755"/>
    <w:rsid w:val="00D77064"/>
    <w:rsid w:val="00D77443"/>
    <w:rsid w:val="00D77455"/>
    <w:rsid w:val="00D77CB2"/>
    <w:rsid w:val="00D77E59"/>
    <w:rsid w:val="00D80361"/>
    <w:rsid w:val="00D81471"/>
    <w:rsid w:val="00D8218A"/>
    <w:rsid w:val="00D826DD"/>
    <w:rsid w:val="00D83306"/>
    <w:rsid w:val="00D83572"/>
    <w:rsid w:val="00D83886"/>
    <w:rsid w:val="00D83888"/>
    <w:rsid w:val="00D83F80"/>
    <w:rsid w:val="00D83FF1"/>
    <w:rsid w:val="00D84385"/>
    <w:rsid w:val="00D844E6"/>
    <w:rsid w:val="00D84787"/>
    <w:rsid w:val="00D8554E"/>
    <w:rsid w:val="00D86110"/>
    <w:rsid w:val="00D87F55"/>
    <w:rsid w:val="00D90E88"/>
    <w:rsid w:val="00D91033"/>
    <w:rsid w:val="00D914D4"/>
    <w:rsid w:val="00D915F6"/>
    <w:rsid w:val="00D91A1F"/>
    <w:rsid w:val="00D91F3D"/>
    <w:rsid w:val="00D92072"/>
    <w:rsid w:val="00D94FFF"/>
    <w:rsid w:val="00D95206"/>
    <w:rsid w:val="00D95FCF"/>
    <w:rsid w:val="00D960A9"/>
    <w:rsid w:val="00D9692F"/>
    <w:rsid w:val="00D9760F"/>
    <w:rsid w:val="00D97F4F"/>
    <w:rsid w:val="00DA1DBE"/>
    <w:rsid w:val="00DA1F7B"/>
    <w:rsid w:val="00DA2C95"/>
    <w:rsid w:val="00DA323A"/>
    <w:rsid w:val="00DA34D3"/>
    <w:rsid w:val="00DA3C46"/>
    <w:rsid w:val="00DA3C48"/>
    <w:rsid w:val="00DA3D3B"/>
    <w:rsid w:val="00DA4215"/>
    <w:rsid w:val="00DA4454"/>
    <w:rsid w:val="00DA4E81"/>
    <w:rsid w:val="00DA546F"/>
    <w:rsid w:val="00DA59E0"/>
    <w:rsid w:val="00DA5B5E"/>
    <w:rsid w:val="00DA5B89"/>
    <w:rsid w:val="00DA5FCE"/>
    <w:rsid w:val="00DA6058"/>
    <w:rsid w:val="00DA6236"/>
    <w:rsid w:val="00DA6664"/>
    <w:rsid w:val="00DA6DDB"/>
    <w:rsid w:val="00DA7059"/>
    <w:rsid w:val="00DA7340"/>
    <w:rsid w:val="00DA787E"/>
    <w:rsid w:val="00DB14EB"/>
    <w:rsid w:val="00DB15BF"/>
    <w:rsid w:val="00DB1617"/>
    <w:rsid w:val="00DB17CC"/>
    <w:rsid w:val="00DB1FC0"/>
    <w:rsid w:val="00DB2093"/>
    <w:rsid w:val="00DB3293"/>
    <w:rsid w:val="00DB354F"/>
    <w:rsid w:val="00DB3AAA"/>
    <w:rsid w:val="00DB3E43"/>
    <w:rsid w:val="00DB4639"/>
    <w:rsid w:val="00DB489E"/>
    <w:rsid w:val="00DB56BC"/>
    <w:rsid w:val="00DB5F40"/>
    <w:rsid w:val="00DB6B90"/>
    <w:rsid w:val="00DC03A6"/>
    <w:rsid w:val="00DC0AE9"/>
    <w:rsid w:val="00DC0BD5"/>
    <w:rsid w:val="00DC0C04"/>
    <w:rsid w:val="00DC16B2"/>
    <w:rsid w:val="00DC18F4"/>
    <w:rsid w:val="00DC234B"/>
    <w:rsid w:val="00DC2463"/>
    <w:rsid w:val="00DC2866"/>
    <w:rsid w:val="00DC30E6"/>
    <w:rsid w:val="00DC3A0A"/>
    <w:rsid w:val="00DC51DF"/>
    <w:rsid w:val="00DC57E5"/>
    <w:rsid w:val="00DC611B"/>
    <w:rsid w:val="00DC6B68"/>
    <w:rsid w:val="00DC6C84"/>
    <w:rsid w:val="00DC71D7"/>
    <w:rsid w:val="00DC768F"/>
    <w:rsid w:val="00DC7C75"/>
    <w:rsid w:val="00DC7EDF"/>
    <w:rsid w:val="00DD0177"/>
    <w:rsid w:val="00DD07F2"/>
    <w:rsid w:val="00DD089C"/>
    <w:rsid w:val="00DD12E8"/>
    <w:rsid w:val="00DD17BC"/>
    <w:rsid w:val="00DD1EC4"/>
    <w:rsid w:val="00DD267E"/>
    <w:rsid w:val="00DD2958"/>
    <w:rsid w:val="00DD2A5A"/>
    <w:rsid w:val="00DD2E0C"/>
    <w:rsid w:val="00DD32E0"/>
    <w:rsid w:val="00DD377A"/>
    <w:rsid w:val="00DD383A"/>
    <w:rsid w:val="00DD3C43"/>
    <w:rsid w:val="00DD3DF0"/>
    <w:rsid w:val="00DD544D"/>
    <w:rsid w:val="00DD5D3C"/>
    <w:rsid w:val="00DD7CA6"/>
    <w:rsid w:val="00DE0021"/>
    <w:rsid w:val="00DE0257"/>
    <w:rsid w:val="00DE0BCE"/>
    <w:rsid w:val="00DE1657"/>
    <w:rsid w:val="00DE1BB4"/>
    <w:rsid w:val="00DE2F4D"/>
    <w:rsid w:val="00DE33FE"/>
    <w:rsid w:val="00DE40F3"/>
    <w:rsid w:val="00DE422F"/>
    <w:rsid w:val="00DE4912"/>
    <w:rsid w:val="00DE4C86"/>
    <w:rsid w:val="00DE4EA5"/>
    <w:rsid w:val="00DE528D"/>
    <w:rsid w:val="00DE5B18"/>
    <w:rsid w:val="00DE66FD"/>
    <w:rsid w:val="00DE69F8"/>
    <w:rsid w:val="00DE6F7F"/>
    <w:rsid w:val="00DE77E2"/>
    <w:rsid w:val="00DE78B1"/>
    <w:rsid w:val="00DF105C"/>
    <w:rsid w:val="00DF105E"/>
    <w:rsid w:val="00DF111D"/>
    <w:rsid w:val="00DF1BA2"/>
    <w:rsid w:val="00DF1C47"/>
    <w:rsid w:val="00DF2CEC"/>
    <w:rsid w:val="00DF30B7"/>
    <w:rsid w:val="00DF3706"/>
    <w:rsid w:val="00DF3727"/>
    <w:rsid w:val="00DF3809"/>
    <w:rsid w:val="00DF4142"/>
    <w:rsid w:val="00DF45A3"/>
    <w:rsid w:val="00DF6CD9"/>
    <w:rsid w:val="00DF7ED3"/>
    <w:rsid w:val="00E003BA"/>
    <w:rsid w:val="00E00704"/>
    <w:rsid w:val="00E01478"/>
    <w:rsid w:val="00E01889"/>
    <w:rsid w:val="00E01A99"/>
    <w:rsid w:val="00E01AFB"/>
    <w:rsid w:val="00E01E39"/>
    <w:rsid w:val="00E02BE5"/>
    <w:rsid w:val="00E02C90"/>
    <w:rsid w:val="00E030CE"/>
    <w:rsid w:val="00E038D6"/>
    <w:rsid w:val="00E03A94"/>
    <w:rsid w:val="00E049F4"/>
    <w:rsid w:val="00E05313"/>
    <w:rsid w:val="00E058F7"/>
    <w:rsid w:val="00E05D3F"/>
    <w:rsid w:val="00E06B37"/>
    <w:rsid w:val="00E076E8"/>
    <w:rsid w:val="00E07945"/>
    <w:rsid w:val="00E07E9A"/>
    <w:rsid w:val="00E10CE9"/>
    <w:rsid w:val="00E11750"/>
    <w:rsid w:val="00E1353D"/>
    <w:rsid w:val="00E1402B"/>
    <w:rsid w:val="00E154A2"/>
    <w:rsid w:val="00E1619E"/>
    <w:rsid w:val="00E17007"/>
    <w:rsid w:val="00E2176B"/>
    <w:rsid w:val="00E21776"/>
    <w:rsid w:val="00E2264D"/>
    <w:rsid w:val="00E22AD4"/>
    <w:rsid w:val="00E23054"/>
    <w:rsid w:val="00E233A3"/>
    <w:rsid w:val="00E23792"/>
    <w:rsid w:val="00E237E7"/>
    <w:rsid w:val="00E23974"/>
    <w:rsid w:val="00E23CB1"/>
    <w:rsid w:val="00E23E9A"/>
    <w:rsid w:val="00E24629"/>
    <w:rsid w:val="00E249CC"/>
    <w:rsid w:val="00E251E8"/>
    <w:rsid w:val="00E25E1E"/>
    <w:rsid w:val="00E26362"/>
    <w:rsid w:val="00E2687C"/>
    <w:rsid w:val="00E26C12"/>
    <w:rsid w:val="00E26C68"/>
    <w:rsid w:val="00E26DDB"/>
    <w:rsid w:val="00E27249"/>
    <w:rsid w:val="00E272EF"/>
    <w:rsid w:val="00E27645"/>
    <w:rsid w:val="00E27669"/>
    <w:rsid w:val="00E276BF"/>
    <w:rsid w:val="00E30B55"/>
    <w:rsid w:val="00E30D38"/>
    <w:rsid w:val="00E31035"/>
    <w:rsid w:val="00E3168B"/>
    <w:rsid w:val="00E32BEA"/>
    <w:rsid w:val="00E33A3F"/>
    <w:rsid w:val="00E341E1"/>
    <w:rsid w:val="00E34950"/>
    <w:rsid w:val="00E34C10"/>
    <w:rsid w:val="00E34D49"/>
    <w:rsid w:val="00E34D6F"/>
    <w:rsid w:val="00E35068"/>
    <w:rsid w:val="00E3589B"/>
    <w:rsid w:val="00E35AF1"/>
    <w:rsid w:val="00E36E6B"/>
    <w:rsid w:val="00E36FF9"/>
    <w:rsid w:val="00E37473"/>
    <w:rsid w:val="00E40949"/>
    <w:rsid w:val="00E41165"/>
    <w:rsid w:val="00E41402"/>
    <w:rsid w:val="00E42A66"/>
    <w:rsid w:val="00E42E13"/>
    <w:rsid w:val="00E45C17"/>
    <w:rsid w:val="00E465BB"/>
    <w:rsid w:val="00E47549"/>
    <w:rsid w:val="00E5054A"/>
    <w:rsid w:val="00E511FA"/>
    <w:rsid w:val="00E513AB"/>
    <w:rsid w:val="00E51B0B"/>
    <w:rsid w:val="00E523D9"/>
    <w:rsid w:val="00E526D0"/>
    <w:rsid w:val="00E52A3E"/>
    <w:rsid w:val="00E5360A"/>
    <w:rsid w:val="00E53CFB"/>
    <w:rsid w:val="00E54745"/>
    <w:rsid w:val="00E55C66"/>
    <w:rsid w:val="00E56A9A"/>
    <w:rsid w:val="00E579FB"/>
    <w:rsid w:val="00E57EA0"/>
    <w:rsid w:val="00E606A5"/>
    <w:rsid w:val="00E60AE1"/>
    <w:rsid w:val="00E60F91"/>
    <w:rsid w:val="00E60FB3"/>
    <w:rsid w:val="00E6194F"/>
    <w:rsid w:val="00E62535"/>
    <w:rsid w:val="00E6286A"/>
    <w:rsid w:val="00E62C5C"/>
    <w:rsid w:val="00E63031"/>
    <w:rsid w:val="00E63625"/>
    <w:rsid w:val="00E636E6"/>
    <w:rsid w:val="00E63EA7"/>
    <w:rsid w:val="00E64047"/>
    <w:rsid w:val="00E64962"/>
    <w:rsid w:val="00E659A4"/>
    <w:rsid w:val="00E67111"/>
    <w:rsid w:val="00E70114"/>
    <w:rsid w:val="00E70F44"/>
    <w:rsid w:val="00E71346"/>
    <w:rsid w:val="00E71556"/>
    <w:rsid w:val="00E717A1"/>
    <w:rsid w:val="00E72B55"/>
    <w:rsid w:val="00E731F9"/>
    <w:rsid w:val="00E734AB"/>
    <w:rsid w:val="00E7428B"/>
    <w:rsid w:val="00E75440"/>
    <w:rsid w:val="00E75563"/>
    <w:rsid w:val="00E763C2"/>
    <w:rsid w:val="00E7645E"/>
    <w:rsid w:val="00E768B9"/>
    <w:rsid w:val="00E76A63"/>
    <w:rsid w:val="00E77E0D"/>
    <w:rsid w:val="00E8022D"/>
    <w:rsid w:val="00E80AA7"/>
    <w:rsid w:val="00E82392"/>
    <w:rsid w:val="00E82AE4"/>
    <w:rsid w:val="00E82FA0"/>
    <w:rsid w:val="00E8326C"/>
    <w:rsid w:val="00E83275"/>
    <w:rsid w:val="00E839FC"/>
    <w:rsid w:val="00E83D7E"/>
    <w:rsid w:val="00E83DE4"/>
    <w:rsid w:val="00E83EAB"/>
    <w:rsid w:val="00E83F49"/>
    <w:rsid w:val="00E84153"/>
    <w:rsid w:val="00E849BE"/>
    <w:rsid w:val="00E84DE5"/>
    <w:rsid w:val="00E865F4"/>
    <w:rsid w:val="00E869D3"/>
    <w:rsid w:val="00E8766F"/>
    <w:rsid w:val="00E9128C"/>
    <w:rsid w:val="00E922F4"/>
    <w:rsid w:val="00E93BE6"/>
    <w:rsid w:val="00E947B8"/>
    <w:rsid w:val="00E94950"/>
    <w:rsid w:val="00E94D3C"/>
    <w:rsid w:val="00E951FE"/>
    <w:rsid w:val="00E95A58"/>
    <w:rsid w:val="00E96467"/>
    <w:rsid w:val="00E966AF"/>
    <w:rsid w:val="00E973B1"/>
    <w:rsid w:val="00E97E49"/>
    <w:rsid w:val="00EA0899"/>
    <w:rsid w:val="00EA0E92"/>
    <w:rsid w:val="00EA24E2"/>
    <w:rsid w:val="00EA293E"/>
    <w:rsid w:val="00EA376D"/>
    <w:rsid w:val="00EA41DC"/>
    <w:rsid w:val="00EA44E2"/>
    <w:rsid w:val="00EA45FE"/>
    <w:rsid w:val="00EA468A"/>
    <w:rsid w:val="00EA4D7A"/>
    <w:rsid w:val="00EA4EB8"/>
    <w:rsid w:val="00EA5F29"/>
    <w:rsid w:val="00EA70B5"/>
    <w:rsid w:val="00EA77BF"/>
    <w:rsid w:val="00EA7813"/>
    <w:rsid w:val="00EA7819"/>
    <w:rsid w:val="00EB0197"/>
    <w:rsid w:val="00EB0281"/>
    <w:rsid w:val="00EB1AB0"/>
    <w:rsid w:val="00EB1DA2"/>
    <w:rsid w:val="00EB2F39"/>
    <w:rsid w:val="00EB2FB1"/>
    <w:rsid w:val="00EB35DA"/>
    <w:rsid w:val="00EB3FDD"/>
    <w:rsid w:val="00EB44A7"/>
    <w:rsid w:val="00EB541B"/>
    <w:rsid w:val="00EB5CFA"/>
    <w:rsid w:val="00EB7839"/>
    <w:rsid w:val="00EC1189"/>
    <w:rsid w:val="00EC255E"/>
    <w:rsid w:val="00EC3E49"/>
    <w:rsid w:val="00EC4714"/>
    <w:rsid w:val="00EC4B53"/>
    <w:rsid w:val="00EC4D06"/>
    <w:rsid w:val="00EC4F6B"/>
    <w:rsid w:val="00EC599F"/>
    <w:rsid w:val="00EC5B6B"/>
    <w:rsid w:val="00EC678D"/>
    <w:rsid w:val="00EC6BD9"/>
    <w:rsid w:val="00EC7DC0"/>
    <w:rsid w:val="00ED0525"/>
    <w:rsid w:val="00ED0F5C"/>
    <w:rsid w:val="00ED11AE"/>
    <w:rsid w:val="00ED1916"/>
    <w:rsid w:val="00ED1B2F"/>
    <w:rsid w:val="00ED1C82"/>
    <w:rsid w:val="00ED28AC"/>
    <w:rsid w:val="00ED2A9C"/>
    <w:rsid w:val="00ED40F6"/>
    <w:rsid w:val="00ED48BA"/>
    <w:rsid w:val="00ED4A12"/>
    <w:rsid w:val="00ED4B6F"/>
    <w:rsid w:val="00ED64B0"/>
    <w:rsid w:val="00ED64BA"/>
    <w:rsid w:val="00ED7E0E"/>
    <w:rsid w:val="00EE22AB"/>
    <w:rsid w:val="00EE2894"/>
    <w:rsid w:val="00EE289C"/>
    <w:rsid w:val="00EE2B45"/>
    <w:rsid w:val="00EE2BE2"/>
    <w:rsid w:val="00EE4873"/>
    <w:rsid w:val="00EE5453"/>
    <w:rsid w:val="00EE55BD"/>
    <w:rsid w:val="00EE5793"/>
    <w:rsid w:val="00EE593D"/>
    <w:rsid w:val="00EE6C63"/>
    <w:rsid w:val="00EF07E3"/>
    <w:rsid w:val="00EF0B43"/>
    <w:rsid w:val="00EF157F"/>
    <w:rsid w:val="00EF1812"/>
    <w:rsid w:val="00EF219B"/>
    <w:rsid w:val="00EF22D2"/>
    <w:rsid w:val="00EF27C7"/>
    <w:rsid w:val="00EF2D95"/>
    <w:rsid w:val="00EF34F8"/>
    <w:rsid w:val="00EF3775"/>
    <w:rsid w:val="00EF3FC6"/>
    <w:rsid w:val="00EF4ED9"/>
    <w:rsid w:val="00EF51FB"/>
    <w:rsid w:val="00EF5A80"/>
    <w:rsid w:val="00EF6018"/>
    <w:rsid w:val="00EF60C1"/>
    <w:rsid w:val="00EF66E1"/>
    <w:rsid w:val="00EF66EE"/>
    <w:rsid w:val="00EF6E76"/>
    <w:rsid w:val="00EF76A6"/>
    <w:rsid w:val="00EF777E"/>
    <w:rsid w:val="00F00CAD"/>
    <w:rsid w:val="00F01193"/>
    <w:rsid w:val="00F01197"/>
    <w:rsid w:val="00F02B9F"/>
    <w:rsid w:val="00F046F1"/>
    <w:rsid w:val="00F04715"/>
    <w:rsid w:val="00F0575A"/>
    <w:rsid w:val="00F057CE"/>
    <w:rsid w:val="00F066BA"/>
    <w:rsid w:val="00F06C32"/>
    <w:rsid w:val="00F06DDB"/>
    <w:rsid w:val="00F07A48"/>
    <w:rsid w:val="00F1007A"/>
    <w:rsid w:val="00F1159A"/>
    <w:rsid w:val="00F11AF9"/>
    <w:rsid w:val="00F11E50"/>
    <w:rsid w:val="00F121C7"/>
    <w:rsid w:val="00F126E8"/>
    <w:rsid w:val="00F13082"/>
    <w:rsid w:val="00F13BEF"/>
    <w:rsid w:val="00F14A03"/>
    <w:rsid w:val="00F14DB1"/>
    <w:rsid w:val="00F14FBF"/>
    <w:rsid w:val="00F1500C"/>
    <w:rsid w:val="00F15F45"/>
    <w:rsid w:val="00F1610F"/>
    <w:rsid w:val="00F16A4B"/>
    <w:rsid w:val="00F16A93"/>
    <w:rsid w:val="00F170A7"/>
    <w:rsid w:val="00F17A85"/>
    <w:rsid w:val="00F20994"/>
    <w:rsid w:val="00F20A3A"/>
    <w:rsid w:val="00F20DF2"/>
    <w:rsid w:val="00F210FF"/>
    <w:rsid w:val="00F214E6"/>
    <w:rsid w:val="00F22580"/>
    <w:rsid w:val="00F22AFC"/>
    <w:rsid w:val="00F23198"/>
    <w:rsid w:val="00F238BC"/>
    <w:rsid w:val="00F23D46"/>
    <w:rsid w:val="00F23D80"/>
    <w:rsid w:val="00F24649"/>
    <w:rsid w:val="00F248C4"/>
    <w:rsid w:val="00F24980"/>
    <w:rsid w:val="00F24FE5"/>
    <w:rsid w:val="00F261FE"/>
    <w:rsid w:val="00F26242"/>
    <w:rsid w:val="00F26548"/>
    <w:rsid w:val="00F271F2"/>
    <w:rsid w:val="00F2751D"/>
    <w:rsid w:val="00F318DE"/>
    <w:rsid w:val="00F3259E"/>
    <w:rsid w:val="00F32EE4"/>
    <w:rsid w:val="00F348F2"/>
    <w:rsid w:val="00F34A8C"/>
    <w:rsid w:val="00F351D6"/>
    <w:rsid w:val="00F3550A"/>
    <w:rsid w:val="00F3560C"/>
    <w:rsid w:val="00F35A09"/>
    <w:rsid w:val="00F35D82"/>
    <w:rsid w:val="00F3614F"/>
    <w:rsid w:val="00F367D7"/>
    <w:rsid w:val="00F406C1"/>
    <w:rsid w:val="00F4082D"/>
    <w:rsid w:val="00F40A44"/>
    <w:rsid w:val="00F42876"/>
    <w:rsid w:val="00F441E7"/>
    <w:rsid w:val="00F441FC"/>
    <w:rsid w:val="00F44EA1"/>
    <w:rsid w:val="00F4606B"/>
    <w:rsid w:val="00F4674F"/>
    <w:rsid w:val="00F46CDD"/>
    <w:rsid w:val="00F475B3"/>
    <w:rsid w:val="00F47831"/>
    <w:rsid w:val="00F47CD5"/>
    <w:rsid w:val="00F500CA"/>
    <w:rsid w:val="00F50A4B"/>
    <w:rsid w:val="00F51729"/>
    <w:rsid w:val="00F52003"/>
    <w:rsid w:val="00F5297C"/>
    <w:rsid w:val="00F52D85"/>
    <w:rsid w:val="00F54CBD"/>
    <w:rsid w:val="00F54F9F"/>
    <w:rsid w:val="00F555E3"/>
    <w:rsid w:val="00F56057"/>
    <w:rsid w:val="00F5667F"/>
    <w:rsid w:val="00F56781"/>
    <w:rsid w:val="00F5777C"/>
    <w:rsid w:val="00F60428"/>
    <w:rsid w:val="00F60795"/>
    <w:rsid w:val="00F60C8E"/>
    <w:rsid w:val="00F60F0B"/>
    <w:rsid w:val="00F610D2"/>
    <w:rsid w:val="00F61665"/>
    <w:rsid w:val="00F61B77"/>
    <w:rsid w:val="00F61EB7"/>
    <w:rsid w:val="00F630DC"/>
    <w:rsid w:val="00F634B0"/>
    <w:rsid w:val="00F638F5"/>
    <w:rsid w:val="00F63E81"/>
    <w:rsid w:val="00F6463A"/>
    <w:rsid w:val="00F64BD6"/>
    <w:rsid w:val="00F6658C"/>
    <w:rsid w:val="00F66E14"/>
    <w:rsid w:val="00F6781E"/>
    <w:rsid w:val="00F70538"/>
    <w:rsid w:val="00F70705"/>
    <w:rsid w:val="00F70C76"/>
    <w:rsid w:val="00F71206"/>
    <w:rsid w:val="00F71636"/>
    <w:rsid w:val="00F71655"/>
    <w:rsid w:val="00F71CC4"/>
    <w:rsid w:val="00F721A9"/>
    <w:rsid w:val="00F722CD"/>
    <w:rsid w:val="00F72B0A"/>
    <w:rsid w:val="00F73962"/>
    <w:rsid w:val="00F743D0"/>
    <w:rsid w:val="00F74983"/>
    <w:rsid w:val="00F74C43"/>
    <w:rsid w:val="00F74F34"/>
    <w:rsid w:val="00F76249"/>
    <w:rsid w:val="00F76CC7"/>
    <w:rsid w:val="00F76FBC"/>
    <w:rsid w:val="00F771E4"/>
    <w:rsid w:val="00F77AF7"/>
    <w:rsid w:val="00F77E2D"/>
    <w:rsid w:val="00F77FDF"/>
    <w:rsid w:val="00F807F5"/>
    <w:rsid w:val="00F809AE"/>
    <w:rsid w:val="00F81BAE"/>
    <w:rsid w:val="00F81DF4"/>
    <w:rsid w:val="00F81F89"/>
    <w:rsid w:val="00F82D2D"/>
    <w:rsid w:val="00F82F1A"/>
    <w:rsid w:val="00F8415F"/>
    <w:rsid w:val="00F842E3"/>
    <w:rsid w:val="00F85B8E"/>
    <w:rsid w:val="00F862B7"/>
    <w:rsid w:val="00F862BB"/>
    <w:rsid w:val="00F869DC"/>
    <w:rsid w:val="00F86AD2"/>
    <w:rsid w:val="00F87366"/>
    <w:rsid w:val="00F91306"/>
    <w:rsid w:val="00F92259"/>
    <w:rsid w:val="00F93A7C"/>
    <w:rsid w:val="00F95F86"/>
    <w:rsid w:val="00F97458"/>
    <w:rsid w:val="00F9783C"/>
    <w:rsid w:val="00F97D48"/>
    <w:rsid w:val="00F97FFE"/>
    <w:rsid w:val="00FA06BC"/>
    <w:rsid w:val="00FA0B4B"/>
    <w:rsid w:val="00FA0D09"/>
    <w:rsid w:val="00FA1B10"/>
    <w:rsid w:val="00FA22BA"/>
    <w:rsid w:val="00FA3497"/>
    <w:rsid w:val="00FA48FF"/>
    <w:rsid w:val="00FA5800"/>
    <w:rsid w:val="00FA5B1D"/>
    <w:rsid w:val="00FA616A"/>
    <w:rsid w:val="00FA6548"/>
    <w:rsid w:val="00FA6D3D"/>
    <w:rsid w:val="00FA70F2"/>
    <w:rsid w:val="00FA7743"/>
    <w:rsid w:val="00FB10C1"/>
    <w:rsid w:val="00FB17BD"/>
    <w:rsid w:val="00FB20C8"/>
    <w:rsid w:val="00FB3E0A"/>
    <w:rsid w:val="00FB4326"/>
    <w:rsid w:val="00FB5940"/>
    <w:rsid w:val="00FB6635"/>
    <w:rsid w:val="00FB768E"/>
    <w:rsid w:val="00FB7794"/>
    <w:rsid w:val="00FB781C"/>
    <w:rsid w:val="00FB7D55"/>
    <w:rsid w:val="00FC118F"/>
    <w:rsid w:val="00FC150B"/>
    <w:rsid w:val="00FC16AB"/>
    <w:rsid w:val="00FC2210"/>
    <w:rsid w:val="00FC2271"/>
    <w:rsid w:val="00FC2765"/>
    <w:rsid w:val="00FC35FC"/>
    <w:rsid w:val="00FC3878"/>
    <w:rsid w:val="00FC38B4"/>
    <w:rsid w:val="00FC39C1"/>
    <w:rsid w:val="00FC3D99"/>
    <w:rsid w:val="00FC41DF"/>
    <w:rsid w:val="00FC428F"/>
    <w:rsid w:val="00FC44DF"/>
    <w:rsid w:val="00FC491A"/>
    <w:rsid w:val="00FC4C54"/>
    <w:rsid w:val="00FC4D29"/>
    <w:rsid w:val="00FC5426"/>
    <w:rsid w:val="00FC5A40"/>
    <w:rsid w:val="00FC7961"/>
    <w:rsid w:val="00FC7C23"/>
    <w:rsid w:val="00FD10EB"/>
    <w:rsid w:val="00FD157F"/>
    <w:rsid w:val="00FD2B8A"/>
    <w:rsid w:val="00FD2D5E"/>
    <w:rsid w:val="00FD2DCB"/>
    <w:rsid w:val="00FD3FE8"/>
    <w:rsid w:val="00FD42F7"/>
    <w:rsid w:val="00FD43C3"/>
    <w:rsid w:val="00FD4603"/>
    <w:rsid w:val="00FD5080"/>
    <w:rsid w:val="00FD53A6"/>
    <w:rsid w:val="00FD5A46"/>
    <w:rsid w:val="00FD5C0A"/>
    <w:rsid w:val="00FD5D24"/>
    <w:rsid w:val="00FD6339"/>
    <w:rsid w:val="00FD6425"/>
    <w:rsid w:val="00FD6EF1"/>
    <w:rsid w:val="00FD6EF8"/>
    <w:rsid w:val="00FD747F"/>
    <w:rsid w:val="00FE17C6"/>
    <w:rsid w:val="00FE27EF"/>
    <w:rsid w:val="00FE2BB9"/>
    <w:rsid w:val="00FE2CE8"/>
    <w:rsid w:val="00FE30F1"/>
    <w:rsid w:val="00FE33C6"/>
    <w:rsid w:val="00FE4B69"/>
    <w:rsid w:val="00FE4D18"/>
    <w:rsid w:val="00FE4E45"/>
    <w:rsid w:val="00FE5D34"/>
    <w:rsid w:val="00FE611F"/>
    <w:rsid w:val="00FE6AB4"/>
    <w:rsid w:val="00FE708A"/>
    <w:rsid w:val="00FE709A"/>
    <w:rsid w:val="00FE7390"/>
    <w:rsid w:val="00FF08ED"/>
    <w:rsid w:val="00FF1232"/>
    <w:rsid w:val="00FF1517"/>
    <w:rsid w:val="00FF1AA1"/>
    <w:rsid w:val="00FF1F85"/>
    <w:rsid w:val="00FF213D"/>
    <w:rsid w:val="00FF2F6A"/>
    <w:rsid w:val="00FF38FE"/>
    <w:rsid w:val="00FF4E85"/>
    <w:rsid w:val="00FF6123"/>
    <w:rsid w:val="00FF640E"/>
    <w:rsid w:val="00FF6E4F"/>
    <w:rsid w:val="00FF6FDE"/>
    <w:rsid w:val="09B64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240AB48"/>
  <w15:docId w15:val="{F89BA9C8-2CF8-4D80-BF4D-7A7AF8AC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lsdException w:name="annotation text" w:semiHidden="1"/>
    <w:lsdException w:name="header" w:qFormat="1"/>
    <w:lsdException w:name="footer" w:uiPriority="99"/>
    <w:lsdException w:name="index heading" w:semiHidden="1"/>
    <w:lsdException w:name="caption" w:qFormat="1"/>
    <w:lsdException w:name="table of figures" w:semiHidden="1"/>
    <w:lsdException w:name="footnote reference" w:semiHidden="1" w:unhideWhenUsed="1"/>
    <w:lsdException w:name="annotation reference" w:semiHidden="1"/>
    <w:lsdException w:name="line number" w:semiHidden="1" w:unhideWhenUsed="1"/>
    <w:lsdException w:name="page number" w:qFormat="1"/>
    <w:lsdException w:name="endnote reference" w:semiHidden="1" w:unhideWhenUsed="1"/>
    <w:lsdException w:name="endnote text" w:semiHidden="1"/>
    <w:lsdException w:name="table of authorities" w:semiHidden="1"/>
    <w:lsdException w:name="macro" w:semiHidden="1"/>
    <w:lsdException w:name="toa heading" w:semiHidden="1"/>
    <w:lsdException w:name="List 4"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3" w:qFormat="1"/>
    <w:lsdException w:name="Hyperlink" w:uiPriority="99"/>
    <w:lsdException w:name="FollowedHyperlink" w:semiHidden="1" w:unhideWhenUsed="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7">
    <w:name w:val="Normal"/>
    <w:qFormat/>
    <w:pPr>
      <w:widowControl w:val="0"/>
      <w:adjustRightInd w:val="0"/>
      <w:spacing w:before="100" w:line="360" w:lineRule="auto"/>
      <w:textAlignment w:val="baseline"/>
    </w:pPr>
    <w:rPr>
      <w:rFonts w:ascii="Arial" w:hAnsi="Arial"/>
      <w:sz w:val="21"/>
    </w:rPr>
  </w:style>
  <w:style w:type="paragraph" w:styleId="1">
    <w:name w:val="heading 1"/>
    <w:basedOn w:val="a7"/>
    <w:next w:val="a7"/>
    <w:link w:val="10"/>
    <w:qFormat/>
    <w:pPr>
      <w:keepNext/>
      <w:keepLines/>
      <w:numPr>
        <w:numId w:val="1"/>
      </w:numPr>
      <w:snapToGrid w:val="0"/>
      <w:spacing w:before="0"/>
      <w:jc w:val="center"/>
      <w:textAlignment w:val="auto"/>
      <w:outlineLvl w:val="0"/>
    </w:pPr>
    <w:rPr>
      <w:rFonts w:eastAsia="黑体"/>
      <w:sz w:val="30"/>
      <w:szCs w:val="28"/>
    </w:rPr>
  </w:style>
  <w:style w:type="paragraph" w:styleId="20">
    <w:name w:val="heading 2"/>
    <w:basedOn w:val="a7"/>
    <w:next w:val="a7"/>
    <w:link w:val="22"/>
    <w:qFormat/>
    <w:pPr>
      <w:keepNext/>
      <w:keepLines/>
      <w:numPr>
        <w:ilvl w:val="1"/>
        <w:numId w:val="1"/>
      </w:numPr>
      <w:tabs>
        <w:tab w:val="left" w:pos="4157"/>
      </w:tabs>
      <w:adjustRightInd/>
      <w:spacing w:before="0" w:afterLines="50"/>
      <w:textAlignment w:val="auto"/>
      <w:outlineLvl w:val="1"/>
    </w:pPr>
    <w:rPr>
      <w:rFonts w:eastAsia="黑体"/>
      <w:kern w:val="2"/>
      <w:sz w:val="30"/>
      <w:szCs w:val="24"/>
    </w:rPr>
  </w:style>
  <w:style w:type="paragraph" w:styleId="3">
    <w:name w:val="heading 3"/>
    <w:basedOn w:val="a7"/>
    <w:next w:val="a7"/>
    <w:link w:val="31"/>
    <w:qFormat/>
    <w:pPr>
      <w:keepNext/>
      <w:keepLines/>
      <w:numPr>
        <w:ilvl w:val="2"/>
        <w:numId w:val="1"/>
      </w:numPr>
      <w:adjustRightInd/>
      <w:spacing w:before="0" w:afterLines="50"/>
      <w:textAlignment w:val="auto"/>
      <w:outlineLvl w:val="2"/>
    </w:pPr>
    <w:rPr>
      <w:b/>
      <w:kern w:val="2"/>
      <w:sz w:val="28"/>
    </w:rPr>
  </w:style>
  <w:style w:type="paragraph" w:styleId="4">
    <w:name w:val="heading 4"/>
    <w:basedOn w:val="a7"/>
    <w:next w:val="a7"/>
    <w:link w:val="40"/>
    <w:qFormat/>
    <w:pPr>
      <w:keepNext/>
      <w:keepLines/>
      <w:numPr>
        <w:ilvl w:val="3"/>
        <w:numId w:val="1"/>
      </w:numPr>
      <w:adjustRightInd/>
      <w:spacing w:before="120" w:line="300" w:lineRule="auto"/>
      <w:textAlignment w:val="auto"/>
      <w:outlineLvl w:val="3"/>
    </w:pPr>
    <w:rPr>
      <w:b/>
      <w:kern w:val="2"/>
      <w:sz w:val="24"/>
    </w:rPr>
  </w:style>
  <w:style w:type="paragraph" w:styleId="50">
    <w:name w:val="heading 5"/>
    <w:basedOn w:val="a7"/>
    <w:next w:val="a7"/>
    <w:qFormat/>
    <w:pPr>
      <w:keepNext/>
      <w:keepLines/>
      <w:numPr>
        <w:ilvl w:val="4"/>
        <w:numId w:val="1"/>
      </w:numPr>
      <w:adjustRightInd/>
      <w:spacing w:before="120" w:line="300" w:lineRule="auto"/>
      <w:textAlignment w:val="auto"/>
      <w:outlineLvl w:val="4"/>
    </w:pPr>
    <w:rPr>
      <w:bCs/>
      <w:kern w:val="2"/>
      <w:sz w:val="24"/>
    </w:rPr>
  </w:style>
  <w:style w:type="paragraph" w:styleId="6">
    <w:name w:val="heading 6"/>
    <w:basedOn w:val="a7"/>
    <w:next w:val="a7"/>
    <w:qFormat/>
    <w:pPr>
      <w:keepNext/>
      <w:keepLines/>
      <w:numPr>
        <w:ilvl w:val="5"/>
        <w:numId w:val="1"/>
      </w:numPr>
      <w:adjustRightInd/>
      <w:spacing w:before="120" w:after="120" w:line="240" w:lineRule="auto"/>
      <w:textAlignment w:val="auto"/>
      <w:outlineLvl w:val="5"/>
    </w:pPr>
    <w:rPr>
      <w:bCs/>
      <w:kern w:val="2"/>
    </w:rPr>
  </w:style>
  <w:style w:type="paragraph" w:styleId="7">
    <w:name w:val="heading 7"/>
    <w:basedOn w:val="a7"/>
    <w:next w:val="a7"/>
    <w:qFormat/>
    <w:pPr>
      <w:keepNext/>
      <w:keepLines/>
      <w:numPr>
        <w:ilvl w:val="6"/>
        <w:numId w:val="1"/>
      </w:numPr>
      <w:tabs>
        <w:tab w:val="left" w:pos="2520"/>
      </w:tabs>
      <w:spacing w:before="120" w:line="319" w:lineRule="auto"/>
      <w:outlineLvl w:val="6"/>
    </w:pPr>
    <w:rPr>
      <w:bCs/>
    </w:rPr>
  </w:style>
  <w:style w:type="paragraph" w:styleId="8">
    <w:name w:val="heading 8"/>
    <w:basedOn w:val="a7"/>
    <w:next w:val="a7"/>
    <w:qFormat/>
    <w:pPr>
      <w:keepNext/>
      <w:keepLines/>
      <w:numPr>
        <w:ilvl w:val="7"/>
        <w:numId w:val="1"/>
      </w:numPr>
      <w:spacing w:before="120" w:line="300" w:lineRule="auto"/>
      <w:outlineLvl w:val="7"/>
    </w:pPr>
  </w:style>
  <w:style w:type="paragraph" w:styleId="9">
    <w:name w:val="heading 9"/>
    <w:basedOn w:val="a7"/>
    <w:next w:val="a7"/>
    <w:qFormat/>
    <w:pPr>
      <w:numPr>
        <w:ilvl w:val="8"/>
        <w:numId w:val="1"/>
      </w:numPr>
      <w:tabs>
        <w:tab w:val="left" w:pos="3240"/>
      </w:tabs>
      <w:outlineLvl w:val="8"/>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32">
    <w:name w:val="List 3"/>
    <w:basedOn w:val="23"/>
    <w:pPr>
      <w:tabs>
        <w:tab w:val="left" w:pos="1274"/>
      </w:tabs>
      <w:ind w:leftChars="400" w:left="1260" w:hangingChars="200" w:hanging="200"/>
    </w:pPr>
  </w:style>
  <w:style w:type="paragraph" w:styleId="23">
    <w:name w:val="List 2"/>
    <w:basedOn w:val="12"/>
    <w:pPr>
      <w:tabs>
        <w:tab w:val="left" w:pos="900"/>
      </w:tabs>
      <w:ind w:left="900"/>
    </w:pPr>
  </w:style>
  <w:style w:type="paragraph" w:customStyle="1" w:styleId="12">
    <w:name w:val="列表 1"/>
    <w:basedOn w:val="a7"/>
    <w:qFormat/>
    <w:pPr>
      <w:tabs>
        <w:tab w:val="left" w:pos="420"/>
      </w:tabs>
      <w:spacing w:before="60" w:after="60" w:line="300" w:lineRule="auto"/>
      <w:ind w:left="420" w:hanging="420"/>
    </w:pPr>
  </w:style>
  <w:style w:type="paragraph" w:styleId="ab">
    <w:name w:val="annotation subject"/>
    <w:basedOn w:val="ac"/>
    <w:next w:val="ac"/>
    <w:semiHidden/>
    <w:rPr>
      <w:b/>
      <w:bCs/>
    </w:rPr>
  </w:style>
  <w:style w:type="paragraph" w:styleId="ac">
    <w:name w:val="annotation text"/>
    <w:basedOn w:val="a7"/>
    <w:semiHidden/>
    <w:pPr>
      <w:widowControl/>
      <w:adjustRightInd/>
      <w:spacing w:before="240" w:after="120" w:line="288" w:lineRule="auto"/>
      <w:ind w:firstLine="454"/>
      <w:textAlignment w:val="auto"/>
    </w:pPr>
    <w:rPr>
      <w:rFonts w:ascii="Times New Roman" w:hAnsi="Times New Roman"/>
      <w:szCs w:val="24"/>
    </w:rPr>
  </w:style>
  <w:style w:type="paragraph" w:styleId="TOC7">
    <w:name w:val="toc 7"/>
    <w:basedOn w:val="a7"/>
    <w:next w:val="a7"/>
    <w:uiPriority w:val="39"/>
    <w:pPr>
      <w:adjustRightInd/>
      <w:spacing w:before="0" w:line="240" w:lineRule="auto"/>
      <w:ind w:leftChars="1200" w:left="2520"/>
      <w:jc w:val="both"/>
      <w:textAlignment w:val="auto"/>
    </w:pPr>
    <w:rPr>
      <w:rFonts w:ascii="Times New Roman" w:hAnsi="Times New Roman"/>
      <w:kern w:val="2"/>
      <w:szCs w:val="24"/>
    </w:rPr>
  </w:style>
  <w:style w:type="paragraph" w:styleId="ad">
    <w:name w:val="Body Text First Indent"/>
    <w:basedOn w:val="ae"/>
    <w:pPr>
      <w:adjustRightInd w:val="0"/>
      <w:spacing w:before="100" w:after="120" w:line="360" w:lineRule="auto"/>
      <w:ind w:firstLineChars="100" w:firstLine="420"/>
      <w:jc w:val="left"/>
      <w:textAlignment w:val="baseline"/>
    </w:pPr>
    <w:rPr>
      <w:rFonts w:ascii="Arial" w:hAnsi="Arial"/>
      <w:kern w:val="0"/>
      <w:sz w:val="21"/>
      <w:szCs w:val="20"/>
    </w:rPr>
  </w:style>
  <w:style w:type="paragraph" w:styleId="ae">
    <w:name w:val="Body Text"/>
    <w:basedOn w:val="a7"/>
    <w:qFormat/>
    <w:pPr>
      <w:adjustRightInd/>
      <w:spacing w:before="0" w:line="240" w:lineRule="auto"/>
      <w:jc w:val="both"/>
      <w:textAlignment w:val="auto"/>
    </w:pPr>
    <w:rPr>
      <w:rFonts w:ascii="Arial Black" w:hAnsi="Arial Black"/>
      <w:kern w:val="2"/>
      <w:sz w:val="18"/>
      <w:szCs w:val="24"/>
    </w:rPr>
  </w:style>
  <w:style w:type="paragraph" w:styleId="24">
    <w:name w:val="List Number 2"/>
    <w:basedOn w:val="a7"/>
    <w:pPr>
      <w:tabs>
        <w:tab w:val="left" w:pos="840"/>
      </w:tabs>
      <w:ind w:left="840" w:hanging="360"/>
    </w:pPr>
  </w:style>
  <w:style w:type="paragraph" w:styleId="af">
    <w:name w:val="table of authorities"/>
    <w:basedOn w:val="a7"/>
    <w:next w:val="a7"/>
    <w:semiHidden/>
    <w:pPr>
      <w:widowControl/>
      <w:adjustRightInd/>
      <w:spacing w:before="240" w:after="120" w:line="288" w:lineRule="auto"/>
      <w:ind w:leftChars="200" w:left="420"/>
      <w:textAlignment w:val="auto"/>
    </w:pPr>
    <w:rPr>
      <w:rFonts w:ascii="Times New Roman" w:hAnsi="Times New Roman"/>
      <w:szCs w:val="24"/>
    </w:rPr>
  </w:style>
  <w:style w:type="paragraph" w:styleId="af0">
    <w:name w:val="macro"/>
    <w:semiHidden/>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240" w:after="120"/>
      <w:ind w:firstLine="454"/>
    </w:pPr>
    <w:rPr>
      <w:rFonts w:ascii="Courier New" w:hAnsi="Courier New" w:cs="Courier New"/>
      <w:sz w:val="24"/>
      <w:szCs w:val="24"/>
    </w:rPr>
  </w:style>
  <w:style w:type="paragraph" w:styleId="af1">
    <w:name w:val="Note Heading"/>
    <w:basedOn w:val="a7"/>
    <w:next w:val="a7"/>
    <w:pPr>
      <w:widowControl/>
      <w:adjustRightInd/>
      <w:spacing w:before="240" w:after="120" w:line="288" w:lineRule="auto"/>
      <w:ind w:firstLine="454"/>
      <w:jc w:val="center"/>
      <w:textAlignment w:val="auto"/>
    </w:pPr>
    <w:rPr>
      <w:rFonts w:ascii="Times New Roman" w:hAnsi="Times New Roman"/>
      <w:szCs w:val="24"/>
    </w:rPr>
  </w:style>
  <w:style w:type="paragraph" w:styleId="41">
    <w:name w:val="List Bullet 4"/>
    <w:basedOn w:val="a7"/>
    <w:pPr>
      <w:widowControl/>
      <w:tabs>
        <w:tab w:val="left" w:pos="1620"/>
        <w:tab w:val="left" w:pos="4157"/>
      </w:tabs>
      <w:adjustRightInd/>
      <w:spacing w:before="0" w:line="240" w:lineRule="auto"/>
      <w:ind w:left="1620" w:hanging="567"/>
      <w:textAlignment w:val="auto"/>
    </w:pPr>
    <w:rPr>
      <w:rFonts w:ascii="Times New Roman" w:hAnsi="Times New Roman"/>
      <w:sz w:val="20"/>
    </w:rPr>
  </w:style>
  <w:style w:type="paragraph" w:styleId="80">
    <w:name w:val="index 8"/>
    <w:basedOn w:val="a7"/>
    <w:next w:val="a7"/>
    <w:semiHidden/>
    <w:pPr>
      <w:widowControl/>
      <w:adjustRightInd/>
      <w:spacing w:before="240" w:after="120" w:line="288" w:lineRule="auto"/>
      <w:ind w:leftChars="1400" w:left="1400"/>
      <w:textAlignment w:val="auto"/>
    </w:pPr>
    <w:rPr>
      <w:rFonts w:ascii="Times New Roman" w:hAnsi="Times New Roman"/>
      <w:szCs w:val="24"/>
    </w:rPr>
  </w:style>
  <w:style w:type="paragraph" w:styleId="af2">
    <w:name w:val="E-mail Signature"/>
    <w:basedOn w:val="a7"/>
    <w:pPr>
      <w:widowControl/>
      <w:adjustRightInd/>
      <w:spacing w:before="240" w:after="120" w:line="288" w:lineRule="auto"/>
      <w:ind w:firstLine="454"/>
      <w:textAlignment w:val="auto"/>
    </w:pPr>
    <w:rPr>
      <w:rFonts w:ascii="Times New Roman" w:hAnsi="Times New Roman"/>
      <w:szCs w:val="24"/>
    </w:rPr>
  </w:style>
  <w:style w:type="paragraph" w:styleId="af3">
    <w:name w:val="List Number"/>
    <w:basedOn w:val="a7"/>
    <w:pPr>
      <w:tabs>
        <w:tab w:val="left" w:pos="360"/>
      </w:tabs>
      <w:ind w:left="360" w:hangingChars="200" w:hanging="360"/>
    </w:pPr>
    <w:rPr>
      <w:szCs w:val="18"/>
    </w:rPr>
  </w:style>
  <w:style w:type="paragraph" w:styleId="af4">
    <w:name w:val="Normal Indent"/>
    <w:basedOn w:val="a7"/>
    <w:link w:val="af5"/>
    <w:pPr>
      <w:adjustRightInd/>
      <w:spacing w:before="60" w:after="60" w:line="240" w:lineRule="auto"/>
      <w:ind w:firstLine="420"/>
      <w:jc w:val="both"/>
      <w:textAlignment w:val="auto"/>
    </w:pPr>
    <w:rPr>
      <w:rFonts w:ascii="Times New Roman" w:hAnsi="Times New Roman"/>
      <w:kern w:val="2"/>
    </w:rPr>
  </w:style>
  <w:style w:type="paragraph" w:styleId="af6">
    <w:name w:val="caption"/>
    <w:basedOn w:val="a7"/>
    <w:next w:val="a7"/>
    <w:qFormat/>
    <w:pPr>
      <w:adjustRightInd/>
      <w:spacing w:before="152" w:after="160" w:line="240" w:lineRule="auto"/>
      <w:jc w:val="both"/>
      <w:textAlignment w:val="auto"/>
    </w:pPr>
    <w:rPr>
      <w:rFonts w:eastAsia="黑体" w:cs="Arial"/>
      <w:kern w:val="2"/>
      <w:sz w:val="20"/>
    </w:rPr>
  </w:style>
  <w:style w:type="paragraph" w:styleId="51">
    <w:name w:val="index 5"/>
    <w:basedOn w:val="a7"/>
    <w:next w:val="a7"/>
    <w:semiHidden/>
    <w:pPr>
      <w:widowControl/>
      <w:adjustRightInd/>
      <w:spacing w:before="240" w:after="120" w:line="288" w:lineRule="auto"/>
      <w:ind w:leftChars="800" w:left="800"/>
      <w:textAlignment w:val="auto"/>
    </w:pPr>
    <w:rPr>
      <w:rFonts w:ascii="Times New Roman" w:hAnsi="Times New Roman"/>
      <w:szCs w:val="24"/>
    </w:rPr>
  </w:style>
  <w:style w:type="paragraph" w:styleId="af7">
    <w:name w:val="List Bullet"/>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styleId="af8">
    <w:name w:val="envelope address"/>
    <w:basedOn w:val="a7"/>
    <w:pPr>
      <w:framePr w:w="7920" w:h="1980" w:hRule="exact" w:hSpace="180" w:wrap="around" w:hAnchor="page" w:xAlign="center" w:yAlign="bottom"/>
      <w:widowControl/>
      <w:adjustRightInd/>
      <w:snapToGrid w:val="0"/>
      <w:spacing w:before="240" w:after="120" w:line="288" w:lineRule="auto"/>
      <w:ind w:leftChars="1400" w:left="100" w:firstLine="454"/>
      <w:textAlignment w:val="auto"/>
    </w:pPr>
    <w:rPr>
      <w:rFonts w:cs="Arial"/>
      <w:sz w:val="24"/>
      <w:szCs w:val="24"/>
    </w:rPr>
  </w:style>
  <w:style w:type="paragraph" w:styleId="af9">
    <w:name w:val="Document Map"/>
    <w:basedOn w:val="a7"/>
    <w:link w:val="afa"/>
    <w:semiHidden/>
    <w:pPr>
      <w:shd w:val="clear" w:color="auto" w:fill="000080"/>
    </w:pPr>
  </w:style>
  <w:style w:type="paragraph" w:styleId="afb">
    <w:name w:val="toa heading"/>
    <w:basedOn w:val="a7"/>
    <w:next w:val="a7"/>
    <w:semiHidden/>
    <w:pPr>
      <w:widowControl/>
      <w:adjustRightInd/>
      <w:spacing w:before="240" w:after="120" w:line="288" w:lineRule="auto"/>
      <w:textAlignment w:val="auto"/>
    </w:pPr>
    <w:rPr>
      <w:rFonts w:cs="Arial"/>
      <w:b/>
      <w:bCs/>
      <w:sz w:val="24"/>
      <w:szCs w:val="24"/>
    </w:rPr>
  </w:style>
  <w:style w:type="paragraph" w:styleId="61">
    <w:name w:val="index 6"/>
    <w:basedOn w:val="a7"/>
    <w:next w:val="a7"/>
    <w:semiHidden/>
    <w:pPr>
      <w:widowControl/>
      <w:adjustRightInd/>
      <w:spacing w:before="240" w:after="120" w:line="288" w:lineRule="auto"/>
      <w:ind w:leftChars="1000" w:left="1000"/>
      <w:textAlignment w:val="auto"/>
    </w:pPr>
    <w:rPr>
      <w:rFonts w:ascii="Times New Roman" w:hAnsi="Times New Roman"/>
      <w:szCs w:val="24"/>
    </w:rPr>
  </w:style>
  <w:style w:type="paragraph" w:styleId="afc">
    <w:name w:val="Salutation"/>
    <w:basedOn w:val="a7"/>
    <w:next w:val="a7"/>
    <w:pPr>
      <w:widowControl/>
      <w:adjustRightInd/>
      <w:spacing w:before="240" w:after="120" w:line="288" w:lineRule="auto"/>
      <w:ind w:firstLine="454"/>
      <w:textAlignment w:val="auto"/>
    </w:pPr>
    <w:rPr>
      <w:rFonts w:ascii="Times New Roman" w:hAnsi="Times New Roman"/>
      <w:szCs w:val="24"/>
    </w:rPr>
  </w:style>
  <w:style w:type="paragraph" w:styleId="33">
    <w:name w:val="Body Text 3"/>
    <w:basedOn w:val="a7"/>
    <w:qFormat/>
    <w:pPr>
      <w:jc w:val="center"/>
    </w:pPr>
    <w:rPr>
      <w:rFonts w:eastAsia="黑体"/>
      <w:sz w:val="24"/>
    </w:rPr>
  </w:style>
  <w:style w:type="paragraph" w:styleId="afd">
    <w:name w:val="Closing"/>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34">
    <w:name w:val="List Bullet 3"/>
    <w:basedOn w:val="a7"/>
    <w:pPr>
      <w:widowControl/>
      <w:tabs>
        <w:tab w:val="left" w:pos="1200"/>
        <w:tab w:val="left" w:pos="1440"/>
        <w:tab w:val="left" w:pos="4157"/>
      </w:tabs>
      <w:adjustRightInd/>
      <w:spacing w:before="0" w:line="240" w:lineRule="auto"/>
      <w:ind w:left="1200" w:hanging="567"/>
      <w:textAlignment w:val="auto"/>
    </w:pPr>
    <w:rPr>
      <w:rFonts w:ascii="Times New Roman" w:hAnsi="Times New Roman"/>
      <w:sz w:val="20"/>
    </w:rPr>
  </w:style>
  <w:style w:type="paragraph" w:styleId="afe">
    <w:name w:val="Body Text Indent"/>
    <w:basedOn w:val="a7"/>
    <w:qFormat/>
    <w:pPr>
      <w:spacing w:after="120"/>
      <w:ind w:leftChars="200" w:left="420"/>
    </w:pPr>
  </w:style>
  <w:style w:type="paragraph" w:styleId="35">
    <w:name w:val="List Number 3"/>
    <w:basedOn w:val="a7"/>
    <w:pPr>
      <w:tabs>
        <w:tab w:val="left" w:pos="1304"/>
      </w:tabs>
      <w:ind w:left="1304" w:hanging="464"/>
    </w:pPr>
  </w:style>
  <w:style w:type="paragraph" w:styleId="aff">
    <w:name w:val="List Continue"/>
    <w:basedOn w:val="a7"/>
    <w:pPr>
      <w:widowControl/>
      <w:adjustRightInd/>
      <w:spacing w:before="240" w:after="120" w:line="288" w:lineRule="auto"/>
      <w:ind w:leftChars="200" w:left="420" w:firstLine="454"/>
      <w:textAlignment w:val="auto"/>
    </w:pPr>
    <w:rPr>
      <w:rFonts w:ascii="Times New Roman" w:hAnsi="Times New Roman"/>
      <w:szCs w:val="24"/>
    </w:rPr>
  </w:style>
  <w:style w:type="paragraph" w:styleId="aff0">
    <w:name w:val="Block Text"/>
    <w:basedOn w:val="a7"/>
    <w:pPr>
      <w:widowControl/>
      <w:adjustRightInd/>
      <w:spacing w:before="0" w:line="240" w:lineRule="auto"/>
      <w:ind w:left="360" w:right="-90"/>
      <w:textAlignment w:val="auto"/>
    </w:pPr>
    <w:rPr>
      <w:rFonts w:ascii="楷体" w:eastAsia="楷体" w:hAnsi="Times New Roman"/>
      <w:sz w:val="24"/>
    </w:rPr>
  </w:style>
  <w:style w:type="paragraph" w:styleId="25">
    <w:name w:val="List Bullet 2"/>
    <w:basedOn w:val="a7"/>
    <w:pPr>
      <w:spacing w:before="0" w:after="120" w:line="312" w:lineRule="atLeast"/>
      <w:ind w:left="845" w:hanging="425"/>
      <w:jc w:val="both"/>
    </w:pPr>
    <w:rPr>
      <w:rFonts w:ascii="Times New Roman" w:hAnsi="Times New Roman"/>
    </w:rPr>
  </w:style>
  <w:style w:type="paragraph" w:styleId="HTML">
    <w:name w:val="HTML Address"/>
    <w:basedOn w:val="a7"/>
    <w:pPr>
      <w:widowControl/>
      <w:adjustRightInd/>
      <w:spacing w:before="240" w:after="120" w:line="288" w:lineRule="auto"/>
      <w:ind w:firstLine="454"/>
      <w:textAlignment w:val="auto"/>
    </w:pPr>
    <w:rPr>
      <w:rFonts w:ascii="Times New Roman" w:hAnsi="Times New Roman"/>
      <w:i/>
      <w:iCs/>
      <w:szCs w:val="24"/>
    </w:rPr>
  </w:style>
  <w:style w:type="paragraph" w:styleId="42">
    <w:name w:val="index 4"/>
    <w:basedOn w:val="a7"/>
    <w:next w:val="a7"/>
    <w:semiHidden/>
    <w:pPr>
      <w:widowControl/>
      <w:adjustRightInd/>
      <w:spacing w:before="240" w:after="120" w:line="288" w:lineRule="auto"/>
      <w:ind w:leftChars="600" w:left="600"/>
      <w:textAlignment w:val="auto"/>
    </w:pPr>
    <w:rPr>
      <w:rFonts w:ascii="Times New Roman" w:hAnsi="Times New Roman"/>
      <w:szCs w:val="24"/>
    </w:rPr>
  </w:style>
  <w:style w:type="paragraph" w:styleId="TOC5">
    <w:name w:val="toc 5"/>
    <w:basedOn w:val="a7"/>
    <w:next w:val="a7"/>
    <w:uiPriority w:val="39"/>
    <w:pPr>
      <w:adjustRightInd/>
      <w:spacing w:before="0" w:line="240" w:lineRule="auto"/>
      <w:ind w:leftChars="800" w:left="1680"/>
      <w:jc w:val="both"/>
      <w:textAlignment w:val="auto"/>
    </w:pPr>
    <w:rPr>
      <w:rFonts w:ascii="Times New Roman" w:hAnsi="Times New Roman"/>
      <w:kern w:val="2"/>
      <w:szCs w:val="24"/>
    </w:rPr>
  </w:style>
  <w:style w:type="paragraph" w:styleId="TOC3">
    <w:name w:val="toc 3"/>
    <w:basedOn w:val="a7"/>
    <w:next w:val="a7"/>
    <w:uiPriority w:val="39"/>
    <w:pPr>
      <w:tabs>
        <w:tab w:val="left" w:pos="1680"/>
        <w:tab w:val="right" w:leader="dot" w:pos="8302"/>
      </w:tabs>
      <w:spacing w:before="0" w:line="240" w:lineRule="auto"/>
      <w:ind w:leftChars="400" w:left="840"/>
    </w:pPr>
  </w:style>
  <w:style w:type="paragraph" w:styleId="aff1">
    <w:name w:val="Plain Text"/>
    <w:basedOn w:val="a7"/>
    <w:pPr>
      <w:adjustRightInd/>
      <w:spacing w:before="0" w:line="240" w:lineRule="auto"/>
      <w:jc w:val="both"/>
      <w:textAlignment w:val="auto"/>
    </w:pPr>
    <w:rPr>
      <w:rFonts w:ascii="宋体" w:hAnsi="Courier New" w:cs="Courier New"/>
      <w:kern w:val="2"/>
      <w:szCs w:val="21"/>
    </w:rPr>
  </w:style>
  <w:style w:type="paragraph" w:styleId="52">
    <w:name w:val="List Bullet 5"/>
    <w:basedOn w:val="a7"/>
    <w:pPr>
      <w:widowControl/>
      <w:tabs>
        <w:tab w:val="left" w:pos="360"/>
        <w:tab w:val="left" w:pos="2040"/>
      </w:tabs>
      <w:adjustRightInd/>
      <w:spacing w:before="0" w:line="240" w:lineRule="auto"/>
      <w:ind w:left="2040" w:hanging="360"/>
      <w:textAlignment w:val="auto"/>
    </w:pPr>
    <w:rPr>
      <w:rFonts w:ascii="Times New Roman" w:hAnsi="Times New Roman"/>
      <w:sz w:val="20"/>
    </w:rPr>
  </w:style>
  <w:style w:type="paragraph" w:styleId="43">
    <w:name w:val="List Number 4"/>
    <w:basedOn w:val="a7"/>
    <w:pPr>
      <w:tabs>
        <w:tab w:val="left" w:pos="1758"/>
      </w:tabs>
      <w:ind w:left="1758" w:hanging="498"/>
    </w:pPr>
  </w:style>
  <w:style w:type="paragraph" w:styleId="TOC8">
    <w:name w:val="toc 8"/>
    <w:basedOn w:val="a7"/>
    <w:next w:val="a7"/>
    <w:uiPriority w:val="39"/>
    <w:pPr>
      <w:adjustRightInd/>
      <w:spacing w:before="0" w:line="240" w:lineRule="auto"/>
      <w:ind w:leftChars="1400" w:left="2940"/>
      <w:jc w:val="both"/>
      <w:textAlignment w:val="auto"/>
    </w:pPr>
    <w:rPr>
      <w:rFonts w:ascii="Times New Roman" w:hAnsi="Times New Roman"/>
      <w:kern w:val="2"/>
      <w:szCs w:val="24"/>
    </w:rPr>
  </w:style>
  <w:style w:type="paragraph" w:styleId="36">
    <w:name w:val="index 3"/>
    <w:basedOn w:val="a7"/>
    <w:next w:val="a7"/>
    <w:semiHidden/>
    <w:pPr>
      <w:widowControl/>
      <w:adjustRightInd/>
      <w:spacing w:before="240" w:after="120" w:line="288" w:lineRule="auto"/>
      <w:ind w:leftChars="400" w:left="400"/>
      <w:textAlignment w:val="auto"/>
    </w:pPr>
    <w:rPr>
      <w:rFonts w:ascii="Times New Roman" w:hAnsi="Times New Roman"/>
      <w:szCs w:val="24"/>
    </w:rPr>
  </w:style>
  <w:style w:type="paragraph" w:styleId="aff2">
    <w:name w:val="Date"/>
    <w:basedOn w:val="a7"/>
    <w:next w:val="a7"/>
    <w:pPr>
      <w:ind w:leftChars="2500" w:left="100"/>
    </w:pPr>
  </w:style>
  <w:style w:type="paragraph" w:styleId="26">
    <w:name w:val="Body Text Indent 2"/>
    <w:basedOn w:val="a7"/>
    <w:pPr>
      <w:adjustRightInd/>
      <w:spacing w:before="0" w:after="120" w:line="480" w:lineRule="auto"/>
      <w:ind w:leftChars="200" w:left="420"/>
      <w:jc w:val="both"/>
      <w:textAlignment w:val="auto"/>
    </w:pPr>
    <w:rPr>
      <w:rFonts w:ascii="Times New Roman" w:hAnsi="Times New Roman"/>
      <w:kern w:val="2"/>
      <w:szCs w:val="24"/>
    </w:rPr>
  </w:style>
  <w:style w:type="paragraph" w:styleId="aff3">
    <w:name w:val="endnote text"/>
    <w:basedOn w:val="a7"/>
    <w:semiHidden/>
    <w:pPr>
      <w:widowControl/>
      <w:adjustRightInd/>
      <w:snapToGrid w:val="0"/>
      <w:spacing w:before="240" w:after="120" w:line="288" w:lineRule="auto"/>
      <w:ind w:firstLine="454"/>
      <w:textAlignment w:val="auto"/>
    </w:pPr>
    <w:rPr>
      <w:rFonts w:ascii="Times New Roman" w:hAnsi="Times New Roman"/>
      <w:szCs w:val="24"/>
    </w:rPr>
  </w:style>
  <w:style w:type="paragraph" w:styleId="53">
    <w:name w:val="List Continue 5"/>
    <w:basedOn w:val="a7"/>
    <w:pPr>
      <w:widowControl/>
      <w:adjustRightInd/>
      <w:spacing w:before="240" w:after="120" w:line="288" w:lineRule="auto"/>
      <w:ind w:leftChars="1000" w:left="2100" w:firstLine="454"/>
      <w:textAlignment w:val="auto"/>
    </w:pPr>
    <w:rPr>
      <w:rFonts w:ascii="Times New Roman" w:hAnsi="Times New Roman"/>
      <w:szCs w:val="24"/>
    </w:rPr>
  </w:style>
  <w:style w:type="paragraph" w:styleId="aff4">
    <w:name w:val="Balloon Text"/>
    <w:basedOn w:val="a7"/>
    <w:semiHidden/>
    <w:rPr>
      <w:sz w:val="18"/>
      <w:szCs w:val="18"/>
    </w:rPr>
  </w:style>
  <w:style w:type="paragraph" w:styleId="aff5">
    <w:name w:val="footer"/>
    <w:basedOn w:val="a7"/>
    <w:link w:val="aff6"/>
    <w:uiPriority w:val="99"/>
    <w:pPr>
      <w:tabs>
        <w:tab w:val="center" w:pos="4153"/>
        <w:tab w:val="right" w:pos="8306"/>
      </w:tabs>
      <w:snapToGrid w:val="0"/>
    </w:pPr>
    <w:rPr>
      <w:sz w:val="18"/>
      <w:szCs w:val="18"/>
    </w:rPr>
  </w:style>
  <w:style w:type="paragraph" w:styleId="aff7">
    <w:name w:val="envelope return"/>
    <w:basedOn w:val="a7"/>
    <w:pPr>
      <w:widowControl/>
      <w:adjustRightInd/>
      <w:snapToGrid w:val="0"/>
      <w:spacing w:before="240" w:after="120" w:line="288" w:lineRule="auto"/>
      <w:ind w:firstLine="454"/>
      <w:textAlignment w:val="auto"/>
    </w:pPr>
    <w:rPr>
      <w:rFonts w:cs="Arial"/>
      <w:szCs w:val="24"/>
    </w:rPr>
  </w:style>
  <w:style w:type="paragraph" w:styleId="27">
    <w:name w:val="Body Text First Indent 2"/>
    <w:basedOn w:val="afe"/>
    <w:pPr>
      <w:adjustRightInd/>
      <w:spacing w:before="0" w:line="240" w:lineRule="auto"/>
      <w:ind w:leftChars="0" w:left="0" w:firstLine="567"/>
      <w:jc w:val="both"/>
      <w:textAlignment w:val="auto"/>
    </w:pPr>
    <w:rPr>
      <w:rFonts w:ascii="Times New Roman" w:eastAsia="仿宋_GB2312" w:hAnsi="Times New Roman"/>
      <w:kern w:val="2"/>
      <w:sz w:val="24"/>
      <w:szCs w:val="24"/>
    </w:rPr>
  </w:style>
  <w:style w:type="paragraph" w:styleId="aff8">
    <w:name w:val="header"/>
    <w:basedOn w:val="a7"/>
    <w:link w:val="aff9"/>
    <w:qFormat/>
    <w:pPr>
      <w:pBdr>
        <w:bottom w:val="thickThinSmallGap" w:sz="12" w:space="1" w:color="auto"/>
      </w:pBdr>
      <w:tabs>
        <w:tab w:val="center" w:pos="4153"/>
        <w:tab w:val="right" w:pos="8306"/>
      </w:tabs>
      <w:snapToGrid w:val="0"/>
      <w:jc w:val="right"/>
    </w:pPr>
    <w:rPr>
      <w:sz w:val="18"/>
      <w:szCs w:val="18"/>
    </w:rPr>
  </w:style>
  <w:style w:type="paragraph" w:styleId="affa">
    <w:name w:val="Signature"/>
    <w:basedOn w:val="a7"/>
    <w:pPr>
      <w:widowControl/>
      <w:adjustRightInd/>
      <w:spacing w:before="240" w:after="120" w:line="288" w:lineRule="auto"/>
      <w:ind w:leftChars="2100" w:left="100" w:firstLine="454"/>
      <w:textAlignment w:val="auto"/>
    </w:pPr>
    <w:rPr>
      <w:rFonts w:ascii="Times New Roman" w:hAnsi="Times New Roman"/>
      <w:szCs w:val="24"/>
    </w:rPr>
  </w:style>
  <w:style w:type="paragraph" w:styleId="TOC1">
    <w:name w:val="toc 1"/>
    <w:basedOn w:val="a7"/>
    <w:next w:val="a7"/>
    <w:uiPriority w:val="39"/>
    <w:pPr>
      <w:spacing w:line="240" w:lineRule="auto"/>
    </w:pPr>
  </w:style>
  <w:style w:type="paragraph" w:styleId="44">
    <w:name w:val="List Continue 4"/>
    <w:basedOn w:val="a7"/>
    <w:pPr>
      <w:widowControl/>
      <w:adjustRightInd/>
      <w:spacing w:before="240" w:after="120" w:line="288" w:lineRule="auto"/>
      <w:ind w:leftChars="800" w:left="1680" w:firstLine="454"/>
      <w:textAlignment w:val="auto"/>
    </w:pPr>
    <w:rPr>
      <w:rFonts w:ascii="Times New Roman" w:hAnsi="Times New Roman"/>
      <w:szCs w:val="24"/>
    </w:rPr>
  </w:style>
  <w:style w:type="paragraph" w:styleId="TOC4">
    <w:name w:val="toc 4"/>
    <w:basedOn w:val="a7"/>
    <w:next w:val="a7"/>
    <w:uiPriority w:val="39"/>
    <w:pPr>
      <w:adjustRightInd/>
      <w:spacing w:before="0" w:line="240" w:lineRule="auto"/>
      <w:ind w:leftChars="600" w:left="1260"/>
      <w:jc w:val="both"/>
      <w:textAlignment w:val="auto"/>
    </w:pPr>
    <w:rPr>
      <w:rFonts w:ascii="Times New Roman" w:hAnsi="Times New Roman"/>
      <w:kern w:val="2"/>
      <w:szCs w:val="24"/>
    </w:rPr>
  </w:style>
  <w:style w:type="paragraph" w:styleId="affb">
    <w:name w:val="index heading"/>
    <w:basedOn w:val="a7"/>
    <w:next w:val="13"/>
    <w:semiHidden/>
    <w:pPr>
      <w:widowControl/>
      <w:adjustRightInd/>
      <w:spacing w:before="240" w:after="120" w:line="288" w:lineRule="auto"/>
      <w:ind w:firstLine="454"/>
      <w:textAlignment w:val="auto"/>
    </w:pPr>
    <w:rPr>
      <w:rFonts w:cs="Arial"/>
      <w:b/>
      <w:bCs/>
      <w:szCs w:val="24"/>
    </w:rPr>
  </w:style>
  <w:style w:type="paragraph" w:styleId="13">
    <w:name w:val="index 1"/>
    <w:basedOn w:val="a7"/>
    <w:next w:val="a7"/>
    <w:pPr>
      <w:adjustRightInd/>
      <w:spacing w:before="0"/>
      <w:jc w:val="center"/>
      <w:textAlignment w:val="auto"/>
    </w:pPr>
    <w:rPr>
      <w:rFonts w:ascii="仿宋_GB2312" w:eastAsia="仿宋_GB2312" w:hAnsi="Times New Roman"/>
      <w:kern w:val="2"/>
      <w:sz w:val="24"/>
      <w:szCs w:val="24"/>
    </w:rPr>
  </w:style>
  <w:style w:type="paragraph" w:styleId="affc">
    <w:name w:val="Subtitle"/>
    <w:basedOn w:val="a7"/>
    <w:qFormat/>
    <w:pPr>
      <w:widowControl/>
      <w:adjustRightInd/>
      <w:spacing w:before="240" w:after="60" w:line="312" w:lineRule="auto"/>
      <w:ind w:firstLine="454"/>
      <w:jc w:val="center"/>
      <w:textAlignment w:val="auto"/>
      <w:outlineLvl w:val="1"/>
    </w:pPr>
    <w:rPr>
      <w:rFonts w:cs="Arial"/>
      <w:b/>
      <w:bCs/>
      <w:kern w:val="28"/>
      <w:sz w:val="32"/>
      <w:szCs w:val="32"/>
    </w:rPr>
  </w:style>
  <w:style w:type="paragraph" w:styleId="54">
    <w:name w:val="List Number 5"/>
    <w:basedOn w:val="a7"/>
    <w:pPr>
      <w:tabs>
        <w:tab w:val="left" w:pos="2211"/>
      </w:tabs>
      <w:ind w:left="2211" w:hanging="531"/>
    </w:pPr>
  </w:style>
  <w:style w:type="paragraph" w:styleId="affd">
    <w:name w:val="List"/>
    <w:basedOn w:val="a7"/>
    <w:pPr>
      <w:adjustRightInd/>
      <w:spacing w:before="120" w:after="120" w:line="288" w:lineRule="auto"/>
      <w:jc w:val="both"/>
      <w:textAlignment w:val="auto"/>
    </w:pPr>
    <w:rPr>
      <w:rFonts w:ascii="Times New Roman" w:hAnsi="Times New Roman"/>
      <w:kern w:val="2"/>
      <w:szCs w:val="24"/>
    </w:rPr>
  </w:style>
  <w:style w:type="paragraph" w:styleId="affe">
    <w:name w:val="footnote text"/>
    <w:basedOn w:val="a7"/>
    <w:semiHidden/>
    <w:pPr>
      <w:widowControl/>
      <w:adjustRightInd/>
      <w:snapToGrid w:val="0"/>
      <w:spacing w:before="240" w:after="120" w:line="288" w:lineRule="auto"/>
      <w:ind w:firstLine="454"/>
      <w:textAlignment w:val="auto"/>
    </w:pPr>
    <w:rPr>
      <w:rFonts w:ascii="Times New Roman" w:hAnsi="Times New Roman"/>
      <w:sz w:val="18"/>
      <w:szCs w:val="18"/>
    </w:rPr>
  </w:style>
  <w:style w:type="paragraph" w:styleId="TOC6">
    <w:name w:val="toc 6"/>
    <w:basedOn w:val="a7"/>
    <w:next w:val="a7"/>
    <w:uiPriority w:val="39"/>
    <w:pPr>
      <w:adjustRightInd/>
      <w:spacing w:before="0" w:line="240" w:lineRule="auto"/>
      <w:ind w:leftChars="1000" w:left="2100"/>
      <w:jc w:val="both"/>
      <w:textAlignment w:val="auto"/>
    </w:pPr>
    <w:rPr>
      <w:rFonts w:ascii="Times New Roman" w:hAnsi="Times New Roman"/>
      <w:kern w:val="2"/>
      <w:szCs w:val="24"/>
    </w:rPr>
  </w:style>
  <w:style w:type="paragraph" w:styleId="55">
    <w:name w:val="List 5"/>
    <w:basedOn w:val="45"/>
    <w:pPr>
      <w:tabs>
        <w:tab w:val="left" w:pos="2100"/>
      </w:tabs>
      <w:ind w:leftChars="800" w:left="2100"/>
    </w:pPr>
  </w:style>
  <w:style w:type="paragraph" w:styleId="45">
    <w:name w:val="List 4"/>
    <w:basedOn w:val="32"/>
    <w:qFormat/>
    <w:pPr>
      <w:tabs>
        <w:tab w:val="clear" w:pos="1274"/>
        <w:tab w:val="left" w:pos="1694"/>
      </w:tabs>
      <w:ind w:leftChars="600" w:left="1680"/>
    </w:pPr>
  </w:style>
  <w:style w:type="paragraph" w:styleId="37">
    <w:name w:val="Body Text Indent 3"/>
    <w:basedOn w:val="a7"/>
    <w:pPr>
      <w:adjustRightInd/>
      <w:spacing w:before="0" w:after="120" w:line="240" w:lineRule="auto"/>
      <w:ind w:leftChars="200" w:left="420"/>
      <w:jc w:val="both"/>
      <w:textAlignment w:val="auto"/>
    </w:pPr>
    <w:rPr>
      <w:rFonts w:ascii="Times New Roman" w:hAnsi="Times New Roman"/>
      <w:kern w:val="2"/>
      <w:sz w:val="16"/>
      <w:szCs w:val="16"/>
    </w:rPr>
  </w:style>
  <w:style w:type="paragraph" w:styleId="71">
    <w:name w:val="index 7"/>
    <w:basedOn w:val="a7"/>
    <w:next w:val="a7"/>
    <w:semiHidden/>
    <w:pPr>
      <w:widowControl/>
      <w:adjustRightInd/>
      <w:spacing w:before="240" w:after="120" w:line="288" w:lineRule="auto"/>
      <w:ind w:leftChars="1200" w:left="1200"/>
      <w:textAlignment w:val="auto"/>
    </w:pPr>
    <w:rPr>
      <w:rFonts w:ascii="Times New Roman" w:hAnsi="Times New Roman"/>
      <w:szCs w:val="24"/>
    </w:rPr>
  </w:style>
  <w:style w:type="paragraph" w:styleId="90">
    <w:name w:val="index 9"/>
    <w:basedOn w:val="a7"/>
    <w:next w:val="a7"/>
    <w:semiHidden/>
    <w:pPr>
      <w:widowControl/>
      <w:adjustRightInd/>
      <w:spacing w:before="240" w:after="120" w:line="288" w:lineRule="auto"/>
      <w:ind w:leftChars="1600" w:left="1600"/>
      <w:textAlignment w:val="auto"/>
    </w:pPr>
    <w:rPr>
      <w:rFonts w:ascii="Times New Roman" w:hAnsi="Times New Roman"/>
      <w:szCs w:val="24"/>
    </w:rPr>
  </w:style>
  <w:style w:type="paragraph" w:styleId="afff">
    <w:name w:val="table of figures"/>
    <w:basedOn w:val="a7"/>
    <w:next w:val="a7"/>
    <w:semiHidden/>
    <w:pPr>
      <w:widowControl/>
      <w:adjustRightInd/>
      <w:spacing w:before="240" w:after="120" w:line="288" w:lineRule="auto"/>
      <w:ind w:leftChars="200" w:left="200" w:hangingChars="200" w:hanging="200"/>
      <w:textAlignment w:val="auto"/>
    </w:pPr>
    <w:rPr>
      <w:rFonts w:ascii="Times New Roman" w:hAnsi="Times New Roman"/>
      <w:szCs w:val="24"/>
    </w:rPr>
  </w:style>
  <w:style w:type="paragraph" w:styleId="TOC2">
    <w:name w:val="toc 2"/>
    <w:basedOn w:val="a7"/>
    <w:next w:val="a7"/>
    <w:uiPriority w:val="39"/>
    <w:qFormat/>
    <w:pPr>
      <w:tabs>
        <w:tab w:val="left" w:pos="1050"/>
        <w:tab w:val="right" w:leader="dot" w:pos="8302"/>
      </w:tabs>
      <w:spacing w:before="0" w:line="240" w:lineRule="auto"/>
      <w:ind w:leftChars="200" w:left="420"/>
    </w:pPr>
  </w:style>
  <w:style w:type="paragraph" w:styleId="TOC9">
    <w:name w:val="toc 9"/>
    <w:basedOn w:val="a7"/>
    <w:next w:val="a7"/>
    <w:uiPriority w:val="39"/>
    <w:pPr>
      <w:adjustRightInd/>
      <w:spacing w:before="0" w:line="240" w:lineRule="auto"/>
      <w:ind w:leftChars="1600" w:left="3360"/>
      <w:jc w:val="both"/>
      <w:textAlignment w:val="auto"/>
    </w:pPr>
    <w:rPr>
      <w:rFonts w:ascii="Times New Roman" w:hAnsi="Times New Roman"/>
      <w:kern w:val="2"/>
      <w:szCs w:val="24"/>
    </w:rPr>
  </w:style>
  <w:style w:type="paragraph" w:styleId="28">
    <w:name w:val="Body Text 2"/>
    <w:basedOn w:val="a7"/>
    <w:pPr>
      <w:adjustRightInd/>
      <w:spacing w:before="0" w:after="120" w:line="480" w:lineRule="auto"/>
      <w:jc w:val="both"/>
      <w:textAlignment w:val="auto"/>
    </w:pPr>
    <w:rPr>
      <w:rFonts w:ascii="Times New Roman" w:hAnsi="Times New Roman"/>
      <w:kern w:val="2"/>
      <w:szCs w:val="24"/>
    </w:rPr>
  </w:style>
  <w:style w:type="paragraph" w:styleId="29">
    <w:name w:val="List Continue 2"/>
    <w:basedOn w:val="a7"/>
    <w:pPr>
      <w:widowControl/>
      <w:adjustRightInd/>
      <w:spacing w:before="0" w:after="120" w:line="240" w:lineRule="auto"/>
      <w:ind w:left="840"/>
      <w:textAlignment w:val="auto"/>
    </w:pPr>
    <w:rPr>
      <w:rFonts w:ascii="Times New Roman" w:hAnsi="Times New Roman"/>
      <w:sz w:val="20"/>
    </w:rPr>
  </w:style>
  <w:style w:type="paragraph" w:styleId="afff0">
    <w:name w:val="Message Header"/>
    <w:basedOn w:val="a7"/>
    <w:pPr>
      <w:widowControl/>
      <w:pBdr>
        <w:top w:val="single" w:sz="6" w:space="1" w:color="auto"/>
        <w:left w:val="single" w:sz="6" w:space="1" w:color="auto"/>
        <w:bottom w:val="single" w:sz="6" w:space="1" w:color="auto"/>
        <w:right w:val="single" w:sz="6" w:space="1" w:color="auto"/>
      </w:pBdr>
      <w:shd w:val="pct20" w:color="auto" w:fill="auto"/>
      <w:adjustRightInd/>
      <w:spacing w:before="240" w:after="120" w:line="288" w:lineRule="auto"/>
      <w:ind w:leftChars="500" w:left="1080" w:hangingChars="500" w:hanging="1080"/>
      <w:textAlignment w:val="auto"/>
    </w:pPr>
    <w:rPr>
      <w:rFonts w:cs="Arial"/>
      <w:sz w:val="24"/>
      <w:szCs w:val="24"/>
    </w:rPr>
  </w:style>
  <w:style w:type="paragraph" w:styleId="HTML0">
    <w:name w:val="HTML Preformatted"/>
    <w:basedOn w:val="a7"/>
    <w:pPr>
      <w:widowControl/>
      <w:adjustRightInd/>
      <w:spacing w:before="240" w:after="120" w:line="288" w:lineRule="auto"/>
      <w:ind w:firstLine="454"/>
      <w:textAlignment w:val="auto"/>
    </w:pPr>
    <w:rPr>
      <w:rFonts w:ascii="Courier New" w:hAnsi="Courier New" w:cs="Courier New"/>
      <w:sz w:val="20"/>
    </w:rPr>
  </w:style>
  <w:style w:type="paragraph" w:styleId="afff1">
    <w:name w:val="Normal (Web)"/>
    <w:basedOn w:val="a7"/>
    <w:uiPriority w:val="99"/>
    <w:pPr>
      <w:widowControl/>
      <w:adjustRightInd/>
      <w:spacing w:beforeAutospacing="1" w:after="100" w:afterAutospacing="1" w:line="240" w:lineRule="auto"/>
      <w:textAlignment w:val="auto"/>
    </w:pPr>
    <w:rPr>
      <w:rFonts w:ascii="宋体" w:hAnsi="宋体"/>
      <w:color w:val="000000"/>
      <w:sz w:val="24"/>
      <w:szCs w:val="24"/>
    </w:rPr>
  </w:style>
  <w:style w:type="paragraph" w:styleId="38">
    <w:name w:val="List Continue 3"/>
    <w:basedOn w:val="a7"/>
    <w:pPr>
      <w:widowControl/>
      <w:adjustRightInd/>
      <w:spacing w:before="240" w:after="120" w:line="288" w:lineRule="auto"/>
      <w:ind w:leftChars="600" w:left="1260" w:firstLine="454"/>
      <w:textAlignment w:val="auto"/>
    </w:pPr>
    <w:rPr>
      <w:rFonts w:ascii="Times New Roman" w:hAnsi="Times New Roman"/>
      <w:szCs w:val="24"/>
    </w:rPr>
  </w:style>
  <w:style w:type="paragraph" w:styleId="2a">
    <w:name w:val="index 2"/>
    <w:basedOn w:val="a7"/>
    <w:next w:val="a7"/>
    <w:semiHidden/>
    <w:pPr>
      <w:widowControl/>
      <w:adjustRightInd/>
      <w:spacing w:before="240" w:after="120" w:line="288" w:lineRule="auto"/>
      <w:ind w:leftChars="200" w:left="200"/>
      <w:textAlignment w:val="auto"/>
    </w:pPr>
    <w:rPr>
      <w:rFonts w:ascii="Times New Roman" w:hAnsi="Times New Roman"/>
      <w:szCs w:val="24"/>
    </w:rPr>
  </w:style>
  <w:style w:type="paragraph" w:styleId="afff2">
    <w:name w:val="Title"/>
    <w:basedOn w:val="a7"/>
    <w:qFormat/>
    <w:pPr>
      <w:adjustRightInd/>
      <w:spacing w:before="200" w:after="200"/>
      <w:jc w:val="center"/>
      <w:textAlignment w:val="auto"/>
      <w:outlineLvl w:val="0"/>
    </w:pPr>
    <w:rPr>
      <w:b/>
      <w:kern w:val="2"/>
      <w:sz w:val="36"/>
    </w:rPr>
  </w:style>
  <w:style w:type="character" w:styleId="afff3">
    <w:name w:val="Strong"/>
    <w:qFormat/>
    <w:rPr>
      <w:b/>
      <w:bCs/>
    </w:rPr>
  </w:style>
  <w:style w:type="character" w:styleId="afff4">
    <w:name w:val="page number"/>
    <w:basedOn w:val="a8"/>
    <w:qFormat/>
  </w:style>
  <w:style w:type="character" w:styleId="HTML1">
    <w:name w:val="HTML Typewriter"/>
    <w:rPr>
      <w:rFonts w:ascii="宋体" w:eastAsia="宋体" w:hAnsi="宋体" w:cs="宋体"/>
      <w:sz w:val="24"/>
      <w:szCs w:val="24"/>
    </w:rPr>
  </w:style>
  <w:style w:type="character" w:styleId="afff5">
    <w:name w:val="Hyperlink"/>
    <w:uiPriority w:val="99"/>
    <w:rPr>
      <w:color w:val="0000FF"/>
      <w:u w:val="single"/>
    </w:rPr>
  </w:style>
  <w:style w:type="character" w:styleId="afff6">
    <w:name w:val="annotation reference"/>
    <w:semiHidden/>
    <w:rPr>
      <w:sz w:val="21"/>
      <w:szCs w:val="21"/>
    </w:rPr>
  </w:style>
  <w:style w:type="table" w:styleId="afff7">
    <w:name w:val="Table Grid"/>
    <w:basedOn w:val="a9"/>
    <w:pPr>
      <w:widowControl w:val="0"/>
      <w:adjustRightInd w:val="0"/>
      <w:spacing w:before="100"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8">
    <w:name w:val="Table Theme"/>
    <w:basedOn w:val="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9">
    <w:name w:val="Table Professional"/>
    <w:basedOn w:val="a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paragraph" w:customStyle="1" w:styleId="CharCharCharCharCharChar1CharCharCharCharCharCharCharCharCharCharCharCharChar">
    <w:name w:val="Char Char Char Char Char Char1 Char Char Char Char Char Char Char Char Char Char Char Char Char"/>
    <w:basedOn w:val="a7"/>
    <w:pPr>
      <w:widowControl/>
      <w:adjustRightInd/>
      <w:spacing w:before="0" w:after="160" w:line="240" w:lineRule="exact"/>
      <w:textAlignment w:val="auto"/>
    </w:pPr>
    <w:rPr>
      <w:rFonts w:eastAsia="Times New Roman" w:cs="Verdana"/>
      <w:b/>
      <w:sz w:val="24"/>
      <w:szCs w:val="24"/>
      <w:lang w:eastAsia="en-US"/>
    </w:rPr>
  </w:style>
  <w:style w:type="paragraph" w:customStyle="1" w:styleId="Char">
    <w:name w:val="Char"/>
    <w:basedOn w:val="a7"/>
    <w:semiHidden/>
    <w:pPr>
      <w:widowControl/>
      <w:adjustRightInd/>
      <w:spacing w:before="0" w:after="160" w:line="240" w:lineRule="exact"/>
      <w:ind w:firstLineChars="200" w:firstLine="560"/>
      <w:textAlignment w:val="auto"/>
    </w:pPr>
    <w:rPr>
      <w:rFonts w:ascii="Verdana" w:eastAsia="仿宋_GB2312" w:hAnsi="Verdana"/>
      <w:kern w:val="2"/>
      <w:lang w:eastAsia="en-US"/>
    </w:rPr>
  </w:style>
  <w:style w:type="paragraph" w:customStyle="1" w:styleId="afffa">
    <w:name w:val="文档编号"/>
    <w:basedOn w:val="a7"/>
    <w:next w:val="a7"/>
    <w:pPr>
      <w:jc w:val="center"/>
    </w:pPr>
    <w:rPr>
      <w:rFonts w:ascii="宋体"/>
    </w:rPr>
  </w:style>
  <w:style w:type="paragraph" w:customStyle="1" w:styleId="14">
    <w:name w:val="表格内文 1"/>
    <w:basedOn w:val="a7"/>
    <w:pPr>
      <w:spacing w:beforeAutospacing="1"/>
      <w:jc w:val="center"/>
    </w:pPr>
    <w:rPr>
      <w:b/>
    </w:rPr>
  </w:style>
  <w:style w:type="paragraph" w:customStyle="1" w:styleId="Tabletext">
    <w:name w:val="Tabletext"/>
    <w:basedOn w:val="a7"/>
    <w:qFormat/>
    <w:pPr>
      <w:keepLines/>
      <w:adjustRightInd/>
      <w:spacing w:before="0" w:after="120" w:line="240" w:lineRule="atLeast"/>
      <w:textAlignment w:val="auto"/>
    </w:pPr>
    <w:rPr>
      <w:rFonts w:ascii="宋体" w:hAnsi="Times New Roman"/>
      <w:snapToGrid w:val="0"/>
      <w:sz w:val="20"/>
    </w:rPr>
  </w:style>
  <w:style w:type="paragraph" w:customStyle="1" w:styleId="afffb">
    <w:name w:val="图正文"/>
    <w:basedOn w:val="a7"/>
    <w:qFormat/>
    <w:pPr>
      <w:spacing w:beforeLines="50" w:afterLines="50"/>
      <w:jc w:val="center"/>
    </w:pPr>
    <w:rPr>
      <w:rFonts w:ascii="黑体" w:eastAsia="黑体"/>
    </w:rPr>
  </w:style>
  <w:style w:type="paragraph" w:customStyle="1" w:styleId="2b">
    <w:name w:val="表格内文 2"/>
    <w:basedOn w:val="a7"/>
    <w:qFormat/>
    <w:pPr>
      <w:spacing w:before="0" w:line="240" w:lineRule="auto"/>
    </w:pPr>
  </w:style>
  <w:style w:type="paragraph" w:customStyle="1" w:styleId="afffc">
    <w:name w:val="标准正文"/>
    <w:basedOn w:val="ad"/>
    <w:link w:val="Char0"/>
    <w:qFormat/>
    <w:pPr>
      <w:spacing w:after="100"/>
      <w:ind w:firstLineChars="200" w:firstLine="200"/>
    </w:pPr>
    <w:rPr>
      <w:sz w:val="24"/>
    </w:rPr>
  </w:style>
  <w:style w:type="paragraph" w:customStyle="1" w:styleId="cont">
    <w:name w:val="cont"/>
    <w:basedOn w:val="afffc"/>
    <w:qFormat/>
  </w:style>
  <w:style w:type="paragraph" w:customStyle="1" w:styleId="08530Char2">
    <w:name w:val="样式 样式 样式 首行缩进:  0.85 厘米 行距: 固定值 30 磅 Char + 首行缩进:  2 字符 + 首行缩进: ..."/>
    <w:basedOn w:val="a7"/>
    <w:link w:val="08530Char2Char"/>
    <w:pPr>
      <w:ind w:firstLineChars="200" w:firstLine="200"/>
    </w:pPr>
    <w:rPr>
      <w:rFonts w:cs="宋体"/>
      <w:sz w:val="24"/>
    </w:rPr>
  </w:style>
  <w:style w:type="character" w:customStyle="1" w:styleId="08530Char2Char">
    <w:name w:val="样式 样式 样式 首行缩进:  0.85 厘米 行距: 固定值 30 磅 Char + 首行缩进:  2 字符 + 首行缩进: ... Char"/>
    <w:link w:val="08530Char2"/>
    <w:rPr>
      <w:rFonts w:ascii="Arial" w:eastAsia="宋体" w:hAnsi="Arial" w:cs="宋体"/>
      <w:sz w:val="24"/>
      <w:lang w:val="en-US" w:eastAsia="zh-CN" w:bidi="ar-SA"/>
    </w:rPr>
  </w:style>
  <w:style w:type="paragraph" w:customStyle="1" w:styleId="08530Char20">
    <w:name w:val="样式 样式 首行缩进:  0.85 厘米 行距: 固定值 30 磅 Char + 首行缩进:  2 字符"/>
    <w:basedOn w:val="a7"/>
    <w:link w:val="08530Char2Char1"/>
    <w:pPr>
      <w:spacing w:line="240" w:lineRule="auto"/>
      <w:ind w:firstLineChars="200" w:firstLine="200"/>
    </w:pPr>
    <w:rPr>
      <w:rFonts w:cs="宋体"/>
      <w:sz w:val="24"/>
    </w:rPr>
  </w:style>
  <w:style w:type="character" w:customStyle="1" w:styleId="08530Char2Char1">
    <w:name w:val="样式 样式 首行缩进:  0.85 厘米 行距: 固定值 30 磅 Char + 首行缩进:  2 字符 Char1"/>
    <w:link w:val="08530Char20"/>
    <w:rPr>
      <w:rFonts w:ascii="Arial" w:eastAsia="宋体" w:hAnsi="Arial" w:cs="宋体"/>
      <w:sz w:val="24"/>
      <w:lang w:val="en-US" w:eastAsia="zh-CN" w:bidi="ar-SA"/>
    </w:rPr>
  </w:style>
  <w:style w:type="paragraph" w:customStyle="1" w:styleId="Cont0">
    <w:name w:val="Cont"/>
    <w:basedOn w:val="a7"/>
    <w:link w:val="ContChar"/>
    <w:pPr>
      <w:ind w:firstLineChars="200" w:firstLine="200"/>
    </w:pPr>
    <w:rPr>
      <w:szCs w:val="21"/>
    </w:rPr>
  </w:style>
  <w:style w:type="character" w:customStyle="1" w:styleId="ContChar">
    <w:name w:val="Cont Char"/>
    <w:link w:val="Cont0"/>
    <w:qFormat/>
    <w:rPr>
      <w:rFonts w:ascii="Arial" w:eastAsia="宋体" w:hAnsi="Arial"/>
      <w:sz w:val="21"/>
      <w:szCs w:val="21"/>
      <w:lang w:val="en-US" w:eastAsia="zh-CN" w:bidi="ar-SA"/>
    </w:rPr>
  </w:style>
  <w:style w:type="character" w:customStyle="1" w:styleId="small">
    <w:name w:val="small"/>
    <w:basedOn w:val="a8"/>
  </w:style>
  <w:style w:type="paragraph" w:customStyle="1" w:styleId="15">
    <w:name w:val="正文缩进1"/>
    <w:basedOn w:val="a7"/>
    <w:pPr>
      <w:adjustRightInd/>
      <w:spacing w:before="0"/>
      <w:ind w:firstLineChars="200" w:firstLine="200"/>
      <w:jc w:val="both"/>
      <w:textAlignment w:val="auto"/>
    </w:pPr>
    <w:rPr>
      <w:rFonts w:ascii="Times New Roman" w:hAnsi="Times New Roman"/>
      <w:spacing w:val="20"/>
      <w:kern w:val="2"/>
      <w:sz w:val="24"/>
      <w:szCs w:val="24"/>
    </w:rPr>
  </w:style>
  <w:style w:type="paragraph" w:customStyle="1" w:styleId="afffd">
    <w:name w:val="哈哈正文"/>
    <w:basedOn w:val="a7"/>
    <w:link w:val="Char1"/>
    <w:pPr>
      <w:adjustRightInd/>
      <w:spacing w:before="0"/>
      <w:ind w:firstLineChars="200" w:firstLine="200"/>
      <w:jc w:val="both"/>
      <w:textAlignment w:val="auto"/>
    </w:pPr>
    <w:rPr>
      <w:rFonts w:ascii="宋体" w:hAnsi="宋体" w:cs="宋体"/>
      <w:kern w:val="2"/>
      <w:sz w:val="24"/>
    </w:rPr>
  </w:style>
  <w:style w:type="character" w:customStyle="1" w:styleId="Char1">
    <w:name w:val="哈哈正文 Char"/>
    <w:link w:val="afffd"/>
    <w:rPr>
      <w:rFonts w:ascii="宋体" w:eastAsia="宋体" w:hAnsi="宋体" w:cs="宋体"/>
      <w:kern w:val="2"/>
      <w:sz w:val="24"/>
      <w:lang w:val="en-US" w:eastAsia="zh-CN" w:bidi="ar-SA"/>
    </w:rPr>
  </w:style>
  <w:style w:type="paragraph" w:customStyle="1" w:styleId="08530Char">
    <w:name w:val="样式 首行缩进:  0.85 厘米 行距: 固定值 30 磅 Char"/>
    <w:basedOn w:val="a7"/>
    <w:link w:val="08530CharChar1"/>
    <w:pPr>
      <w:ind w:firstLineChars="200" w:firstLine="200"/>
    </w:pPr>
    <w:rPr>
      <w:rFonts w:cs="宋体"/>
      <w:sz w:val="24"/>
      <w:szCs w:val="24"/>
    </w:rPr>
  </w:style>
  <w:style w:type="character" w:customStyle="1" w:styleId="08530CharChar1">
    <w:name w:val="样式 首行缩进:  0.85 厘米 行距: 固定值 30 磅 Char Char1"/>
    <w:link w:val="08530Char"/>
    <w:rPr>
      <w:rFonts w:ascii="Arial" w:eastAsia="宋体" w:hAnsi="Arial" w:cs="宋体"/>
      <w:sz w:val="24"/>
      <w:szCs w:val="24"/>
      <w:lang w:val="en-US" w:eastAsia="zh-CN" w:bidi="ar-SA"/>
    </w:rPr>
  </w:style>
  <w:style w:type="paragraph" w:customStyle="1" w:styleId="Char2">
    <w:name w:val="Char2"/>
    <w:basedOn w:val="a7"/>
    <w:semiHidden/>
    <w:pPr>
      <w:widowControl/>
      <w:adjustRightInd/>
      <w:spacing w:before="0" w:after="160" w:line="240" w:lineRule="exact"/>
      <w:textAlignment w:val="auto"/>
    </w:pPr>
    <w:rPr>
      <w:rFonts w:ascii="Verdana" w:eastAsia="仿宋_GB2312" w:hAnsi="Verdana"/>
      <w:sz w:val="24"/>
      <w:lang w:eastAsia="en-US"/>
    </w:rPr>
  </w:style>
  <w:style w:type="paragraph" w:customStyle="1" w:styleId="wjh">
    <w:name w:val="wjh图题注"/>
    <w:basedOn w:val="a7"/>
    <w:pPr>
      <w:snapToGrid w:val="0"/>
      <w:spacing w:before="60" w:after="120" w:line="240" w:lineRule="auto"/>
      <w:jc w:val="center"/>
      <w:textAlignment w:val="auto"/>
    </w:pPr>
    <w:rPr>
      <w:rFonts w:ascii="Times New Roman" w:hAnsi="Times New Roman"/>
      <w:kern w:val="2"/>
    </w:rPr>
  </w:style>
  <w:style w:type="character" w:customStyle="1" w:styleId="08530CharChar">
    <w:name w:val="样式 首行缩进:  0.85 厘米 行距: 固定值 30 磅 Char Char"/>
    <w:rPr>
      <w:rFonts w:ascii="Arial" w:eastAsia="宋体" w:hAnsi="Arial" w:cs="宋体"/>
      <w:sz w:val="24"/>
      <w:szCs w:val="24"/>
      <w:lang w:val="en-US" w:eastAsia="zh-CN" w:bidi="ar-SA"/>
    </w:rPr>
  </w:style>
  <w:style w:type="paragraph" w:customStyle="1" w:styleId="46">
    <w:name w:val="目录4"/>
    <w:basedOn w:val="3"/>
    <w:pPr>
      <w:numPr>
        <w:ilvl w:val="0"/>
        <w:numId w:val="0"/>
      </w:numPr>
      <w:tabs>
        <w:tab w:val="left" w:pos="1134"/>
      </w:tabs>
      <w:spacing w:before="120" w:afterLines="0"/>
      <w:ind w:left="1134" w:hanging="794"/>
    </w:pPr>
    <w:rPr>
      <w:sz w:val="24"/>
      <w:szCs w:val="24"/>
    </w:rPr>
  </w:style>
  <w:style w:type="character" w:customStyle="1" w:styleId="t3">
    <w:name w:val="t3"/>
    <w:basedOn w:val="a8"/>
  </w:style>
  <w:style w:type="paragraph" w:customStyle="1" w:styleId="Char1CharCharCharCharCharCharChar">
    <w:name w:val="Char1 Char Char Char Char Char Char Char"/>
    <w:basedOn w:val="a7"/>
    <w:pPr>
      <w:adjustRightInd/>
      <w:spacing w:before="0" w:line="240" w:lineRule="auto"/>
      <w:jc w:val="both"/>
      <w:textAlignment w:val="auto"/>
    </w:pPr>
    <w:rPr>
      <w:rFonts w:ascii="Tahoma" w:hAnsi="Tahoma"/>
      <w:kern w:val="2"/>
      <w:sz w:val="24"/>
    </w:rPr>
  </w:style>
  <w:style w:type="paragraph" w:customStyle="1" w:styleId="afffe">
    <w:name w:val="封面落款"/>
    <w:basedOn w:val="a7"/>
    <w:pPr>
      <w:adjustRightInd/>
      <w:spacing w:before="0"/>
      <w:jc w:val="center"/>
      <w:textAlignment w:val="auto"/>
    </w:pPr>
    <w:rPr>
      <w:rFonts w:ascii="Times New Roman" w:eastAsia="隶书" w:hAnsi="Times New Roman"/>
      <w:kern w:val="2"/>
      <w:sz w:val="72"/>
    </w:rPr>
  </w:style>
  <w:style w:type="paragraph" w:customStyle="1" w:styleId="affff">
    <w:name w:val="封面"/>
    <w:basedOn w:val="a7"/>
    <w:pPr>
      <w:adjustRightInd/>
      <w:spacing w:before="0"/>
      <w:jc w:val="center"/>
      <w:textAlignment w:val="auto"/>
    </w:pPr>
    <w:rPr>
      <w:rFonts w:ascii="宋体" w:eastAsia="隶书" w:hAnsi="宋体" w:cs="宋体"/>
      <w:b/>
      <w:bCs/>
      <w:kern w:val="2"/>
      <w:sz w:val="72"/>
      <w:bdr w:val="single" w:sz="4" w:space="0" w:color="auto"/>
      <w:shd w:val="pct10" w:color="auto" w:fill="FFFFFF"/>
      <w14:shadow w14:blurRad="50800" w14:dist="38100" w14:dir="2700000" w14:sx="100000" w14:sy="100000" w14:kx="0" w14:ky="0" w14:algn="tl">
        <w14:srgbClr w14:val="000000">
          <w14:alpha w14:val="60000"/>
        </w14:srgbClr>
      </w14:shadow>
    </w:rPr>
  </w:style>
  <w:style w:type="paragraph" w:customStyle="1" w:styleId="--">
    <w:name w:val="--规划正文"/>
    <w:basedOn w:val="a7"/>
    <w:pPr>
      <w:adjustRightInd/>
      <w:spacing w:before="0"/>
      <w:ind w:firstLineChars="200" w:firstLine="200"/>
      <w:jc w:val="both"/>
      <w:textAlignment w:val="auto"/>
    </w:pPr>
    <w:rPr>
      <w:rFonts w:ascii="Times New Roman" w:hAnsi="Times New Roman"/>
      <w:kern w:val="2"/>
    </w:rPr>
  </w:style>
  <w:style w:type="character" w:customStyle="1" w:styleId="af5">
    <w:name w:val="正文缩进 字符"/>
    <w:link w:val="af4"/>
    <w:rPr>
      <w:rFonts w:eastAsia="宋体"/>
      <w:kern w:val="2"/>
      <w:sz w:val="21"/>
      <w:lang w:val="en-US" w:eastAsia="zh-CN" w:bidi="ar-SA"/>
    </w:rPr>
  </w:style>
  <w:style w:type="paragraph" w:customStyle="1" w:styleId="16">
    <w:name w:val="编号1"/>
    <w:basedOn w:val="a7"/>
    <w:pPr>
      <w:tabs>
        <w:tab w:val="left" w:pos="620"/>
      </w:tabs>
      <w:adjustRightInd/>
      <w:spacing w:before="0"/>
      <w:ind w:left="620" w:hanging="420"/>
      <w:textAlignment w:val="auto"/>
    </w:pPr>
    <w:rPr>
      <w:rFonts w:ascii="Times New Roman" w:hAnsi="Times New Roman"/>
      <w:kern w:val="2"/>
      <w:sz w:val="24"/>
      <w:szCs w:val="24"/>
    </w:rPr>
  </w:style>
  <w:style w:type="paragraph" w:customStyle="1" w:styleId="Default">
    <w:name w:val="Default"/>
    <w:pPr>
      <w:widowControl w:val="0"/>
      <w:autoSpaceDE w:val="0"/>
      <w:autoSpaceDN w:val="0"/>
      <w:adjustRightInd w:val="0"/>
    </w:pPr>
    <w:rPr>
      <w:rFonts w:ascii="楷体_GB2312" w:eastAsia="楷体_GB2312"/>
      <w:color w:val="000000"/>
      <w:sz w:val="24"/>
      <w:szCs w:val="24"/>
    </w:rPr>
  </w:style>
  <w:style w:type="paragraph" w:customStyle="1" w:styleId="CM11">
    <w:name w:val="CM11"/>
    <w:basedOn w:val="Default"/>
    <w:next w:val="Default"/>
    <w:pPr>
      <w:spacing w:line="220" w:lineRule="atLeast"/>
    </w:pPr>
    <w:rPr>
      <w:rFonts w:ascii="Arial" w:eastAsia="宋体" w:hAnsi="Arial"/>
      <w:color w:val="auto"/>
    </w:rPr>
  </w:style>
  <w:style w:type="paragraph" w:customStyle="1" w:styleId="CharChar">
    <w:name w:val="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
    <w:name w:val="Char2 Char Char Char"/>
    <w:basedOn w:val="a7"/>
    <w:pPr>
      <w:widowControl/>
      <w:adjustRightInd/>
      <w:spacing w:before="0" w:after="160" w:line="240" w:lineRule="exact"/>
      <w:textAlignment w:val="auto"/>
    </w:pPr>
    <w:rPr>
      <w:rFonts w:ascii="Verdana" w:eastAsia="仿宋_GB2312" w:hAnsi="Verdana"/>
      <w:sz w:val="28"/>
      <w:lang w:eastAsia="en-US"/>
    </w:rPr>
  </w:style>
  <w:style w:type="character" w:customStyle="1" w:styleId="f12">
    <w:name w:val="f12"/>
    <w:basedOn w:val="a8"/>
  </w:style>
  <w:style w:type="paragraph" w:customStyle="1" w:styleId="232">
    <w:name w:val="样式 样式 左侧:  2 字符3 + 首行缩进:  2 字符"/>
    <w:basedOn w:val="a7"/>
    <w:pPr>
      <w:adjustRightInd/>
      <w:spacing w:before="0" w:line="400" w:lineRule="exact"/>
      <w:ind w:firstLineChars="200" w:firstLine="200"/>
      <w:jc w:val="both"/>
      <w:textAlignment w:val="auto"/>
    </w:pPr>
    <w:rPr>
      <w:rFonts w:ascii="Times New Roman" w:eastAsia="仿宋_GB2312" w:hAnsi="Times New Roman" w:cs="宋体"/>
      <w:kern w:val="2"/>
      <w:sz w:val="24"/>
    </w:rPr>
  </w:style>
  <w:style w:type="paragraph" w:customStyle="1" w:styleId="ymtable">
    <w:name w:val="ymtable"/>
    <w:basedOn w:val="a7"/>
    <w:pPr>
      <w:widowControl/>
      <w:adjustRightInd/>
      <w:spacing w:before="0" w:line="320" w:lineRule="atLeast"/>
      <w:jc w:val="both"/>
      <w:textAlignment w:val="auto"/>
    </w:pPr>
    <w:rPr>
      <w:rFonts w:ascii="宋体" w:hAnsi="宋体"/>
      <w:sz w:val="22"/>
    </w:rPr>
  </w:style>
  <w:style w:type="paragraph" w:customStyle="1" w:styleId="1Char">
    <w:name w:val="1 Char"/>
    <w:basedOn w:val="af9"/>
    <w:semiHidden/>
    <w:pPr>
      <w:adjustRightInd/>
      <w:spacing w:before="0" w:line="240" w:lineRule="auto"/>
      <w:jc w:val="both"/>
      <w:textAlignment w:val="auto"/>
    </w:pPr>
    <w:rPr>
      <w:rFonts w:ascii="Tahoma" w:hAnsi="Tahoma" w:cs="Tahoma"/>
      <w:sz w:val="18"/>
      <w:szCs w:val="24"/>
    </w:rPr>
  </w:style>
  <w:style w:type="paragraph" w:customStyle="1" w:styleId="17">
    <w:name w:val="正文1"/>
    <w:basedOn w:val="a7"/>
    <w:pPr>
      <w:widowControl/>
      <w:overflowPunct w:val="0"/>
      <w:autoSpaceDE w:val="0"/>
      <w:autoSpaceDN w:val="0"/>
      <w:spacing w:before="0" w:line="240" w:lineRule="auto"/>
    </w:pPr>
    <w:rPr>
      <w:rFonts w:ascii="Times New Roman" w:hAnsi="Times New Roman"/>
      <w:sz w:val="20"/>
    </w:rPr>
  </w:style>
  <w:style w:type="paragraph" w:customStyle="1" w:styleId="DefaultText">
    <w:name w:val="Default Text"/>
    <w:basedOn w:val="a7"/>
    <w:pPr>
      <w:widowControl/>
      <w:adjustRightInd/>
      <w:spacing w:before="0" w:line="240" w:lineRule="auto"/>
      <w:textAlignment w:val="auto"/>
    </w:pPr>
    <w:rPr>
      <w:rFonts w:ascii="Times New Roman" w:hAnsi="Times New Roman"/>
      <w:snapToGrid w:val="0"/>
      <w:sz w:val="24"/>
    </w:rPr>
  </w:style>
  <w:style w:type="paragraph" w:customStyle="1" w:styleId="affff0">
    <w:name w:val="缺省文本"/>
    <w:basedOn w:val="a7"/>
    <w:pPr>
      <w:autoSpaceDE w:val="0"/>
      <w:autoSpaceDN w:val="0"/>
      <w:spacing w:before="0" w:line="240" w:lineRule="auto"/>
      <w:textAlignment w:val="auto"/>
    </w:pPr>
    <w:rPr>
      <w:rFonts w:ascii="Times New Roman" w:hAnsi="Times New Roman"/>
      <w:sz w:val="24"/>
      <w:szCs w:val="24"/>
    </w:rPr>
  </w:style>
  <w:style w:type="paragraph" w:customStyle="1" w:styleId="content">
    <w:name w:val="content"/>
    <w:basedOn w:val="a7"/>
    <w:pPr>
      <w:widowControl/>
      <w:adjustRightInd/>
      <w:spacing w:beforeAutospacing="1" w:after="100" w:afterAutospacing="1" w:line="240" w:lineRule="auto"/>
      <w:textAlignment w:val="auto"/>
    </w:pPr>
    <w:rPr>
      <w:rFonts w:ascii="宋体" w:hAnsi="宋体" w:cs="宋体"/>
      <w:color w:val="000000"/>
      <w:sz w:val="24"/>
      <w:szCs w:val="24"/>
    </w:rPr>
  </w:style>
  <w:style w:type="paragraph" w:customStyle="1" w:styleId="ParaChar1Char">
    <w:name w:val="默认段落字体 Para Char1 Char"/>
    <w:basedOn w:val="a7"/>
    <w:pPr>
      <w:spacing w:before="0"/>
      <w:jc w:val="both"/>
      <w:textAlignment w:val="auto"/>
    </w:pPr>
    <w:rPr>
      <w:rFonts w:ascii="Times New Roman" w:hAnsi="Times New Roman"/>
      <w:sz w:val="24"/>
      <w:szCs w:val="24"/>
    </w:rPr>
  </w:style>
  <w:style w:type="paragraph" w:customStyle="1" w:styleId="fnt">
    <w:name w:val="f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CharCharCharCharChar">
    <w:name w:val="Char Char Char Char Char"/>
    <w:basedOn w:val="a7"/>
    <w:pPr>
      <w:spacing w:before="0"/>
      <w:jc w:val="both"/>
      <w:textAlignment w:val="auto"/>
    </w:pPr>
    <w:rPr>
      <w:rFonts w:ascii="Times New Roman" w:hAnsi="Times New Roman"/>
      <w:sz w:val="24"/>
    </w:rPr>
  </w:style>
  <w:style w:type="character" w:customStyle="1" w:styleId="31">
    <w:name w:val="标题 3 字符"/>
    <w:link w:val="3"/>
    <w:rPr>
      <w:rFonts w:ascii="Arial" w:hAnsi="Arial"/>
      <w:b/>
      <w:kern w:val="2"/>
      <w:sz w:val="28"/>
    </w:rPr>
  </w:style>
  <w:style w:type="paragraph" w:customStyle="1" w:styleId="212">
    <w:name w:val="样式 样式 题注 + 居中 首行缩进:  2 字符1 + 首行缩进:  2 字符"/>
    <w:basedOn w:val="a7"/>
    <w:pPr>
      <w:widowControl/>
      <w:adjustRightInd/>
      <w:spacing w:before="240" w:after="240"/>
      <w:jc w:val="center"/>
      <w:textAlignment w:val="auto"/>
    </w:pPr>
    <w:rPr>
      <w:rFonts w:ascii="Times New Roman" w:hAnsi="Times New Roman" w:cs="宋体"/>
      <w:color w:val="000000"/>
    </w:rPr>
  </w:style>
  <w:style w:type="paragraph" w:customStyle="1" w:styleId="CharCharCharCharChar1">
    <w:name w:val="Char Char Char Char Char1"/>
    <w:basedOn w:val="a7"/>
    <w:pPr>
      <w:spacing w:before="0"/>
      <w:jc w:val="both"/>
      <w:textAlignment w:val="auto"/>
    </w:pPr>
    <w:rPr>
      <w:rFonts w:ascii="Times New Roman" w:hAnsi="Times New Roman"/>
      <w:sz w:val="24"/>
    </w:rPr>
  </w:style>
  <w:style w:type="paragraph" w:customStyle="1" w:styleId="2c">
    <w:name w:val="正文缩进2"/>
    <w:basedOn w:val="a7"/>
    <w:pPr>
      <w:widowControl/>
      <w:adjustRightInd/>
      <w:spacing w:before="0"/>
      <w:ind w:firstLine="482"/>
      <w:textAlignment w:val="auto"/>
    </w:pPr>
    <w:rPr>
      <w:rFonts w:ascii="宋体" w:hAnsi="宋体"/>
      <w:sz w:val="24"/>
    </w:rPr>
  </w:style>
  <w:style w:type="paragraph" w:customStyle="1" w:styleId="ReplyForwardHeaders">
    <w:name w:val="Reply/Forward Headers"/>
    <w:basedOn w:val="a7"/>
    <w:pPr>
      <w:widowControl/>
      <w:adjustRightInd/>
      <w:spacing w:before="0" w:line="240" w:lineRule="auto"/>
      <w:textAlignment w:val="auto"/>
    </w:pPr>
    <w:rPr>
      <w:rFonts w:ascii="Times New Roman" w:hAnsi="Times New Roman"/>
      <w:sz w:val="20"/>
    </w:rPr>
  </w:style>
  <w:style w:type="paragraph" w:customStyle="1" w:styleId="39">
    <w:name w:val="样式3"/>
    <w:basedOn w:val="a7"/>
    <w:pPr>
      <w:widowControl/>
      <w:adjustRightInd/>
      <w:spacing w:before="0" w:line="440" w:lineRule="atLeast"/>
      <w:textAlignment w:val="auto"/>
    </w:pPr>
    <w:rPr>
      <w:rFonts w:ascii="宋体" w:hAnsi="宋体"/>
      <w:b/>
      <w:bCs/>
      <w:sz w:val="24"/>
      <w:lang w:val="fi-FI"/>
    </w:rPr>
  </w:style>
  <w:style w:type="paragraph" w:customStyle="1" w:styleId="2d">
    <w:name w:val="样式2"/>
    <w:basedOn w:val="a7"/>
    <w:pPr>
      <w:widowControl/>
      <w:adjustRightInd/>
      <w:spacing w:before="0"/>
      <w:textAlignment w:val="auto"/>
    </w:pPr>
    <w:rPr>
      <w:rFonts w:ascii="Times New Roman" w:hAnsi="Times New Roman"/>
      <w:sz w:val="24"/>
    </w:rPr>
  </w:style>
  <w:style w:type="paragraph" w:customStyle="1" w:styleId="affff1">
    <w:name w:val="普通正文"/>
    <w:basedOn w:val="a7"/>
    <w:pPr>
      <w:spacing w:before="120" w:after="120"/>
      <w:ind w:firstLine="480"/>
    </w:pPr>
    <w:rPr>
      <w:sz w:val="24"/>
      <w:szCs w:val="24"/>
    </w:rPr>
  </w:style>
  <w:style w:type="paragraph" w:customStyle="1" w:styleId="Bullet1">
    <w:name w:val="Bullet 1"/>
    <w:basedOn w:val="ae"/>
    <w:pPr>
      <w:numPr>
        <w:numId w:val="2"/>
      </w:numPr>
      <w:spacing w:beforeLines="10" w:afterLines="10" w:line="264" w:lineRule="auto"/>
    </w:pPr>
    <w:rPr>
      <w:rFonts w:ascii="Arial" w:hAnsi="Arial"/>
      <w:sz w:val="21"/>
      <w:szCs w:val="21"/>
    </w:rPr>
  </w:style>
  <w:style w:type="paragraph" w:customStyle="1" w:styleId="Bullet3">
    <w:name w:val="Bullet 3"/>
    <w:basedOn w:val="ae"/>
    <w:pPr>
      <w:numPr>
        <w:ilvl w:val="2"/>
        <w:numId w:val="3"/>
      </w:numPr>
      <w:spacing w:beforeLines="10" w:afterLines="10" w:line="264" w:lineRule="auto"/>
      <w:ind w:hanging="466"/>
    </w:pPr>
    <w:rPr>
      <w:rFonts w:ascii="Arial" w:hAnsi="Arial"/>
      <w:sz w:val="21"/>
      <w:szCs w:val="21"/>
    </w:rPr>
  </w:style>
  <w:style w:type="paragraph" w:customStyle="1" w:styleId="2H2h2l22ndlevel2Header2Titre2Heading2Hidden">
    <w:name w:val="样式 标题 2H2h2l22nd level2Header 2节Titre2Heading 2 Hidden..."/>
    <w:basedOn w:val="20"/>
    <w:semiHidden/>
    <w:pPr>
      <w:numPr>
        <w:numId w:val="4"/>
      </w:numPr>
      <w:tabs>
        <w:tab w:val="left" w:pos="1440"/>
      </w:tabs>
      <w:spacing w:before="120" w:afterLines="0"/>
      <w:jc w:val="both"/>
    </w:pPr>
    <w:rPr>
      <w:rFonts w:ascii="仿宋_GB2312" w:hAnsi="Times New Roman"/>
      <w:sz w:val="36"/>
      <w:szCs w:val="20"/>
    </w:rPr>
  </w:style>
  <w:style w:type="paragraph" w:customStyle="1" w:styleId="affff2">
    <w:name w:val="正文段落"/>
    <w:basedOn w:val="af4"/>
    <w:pPr>
      <w:widowControl/>
      <w:overflowPunct w:val="0"/>
      <w:autoSpaceDE w:val="0"/>
      <w:autoSpaceDN w:val="0"/>
      <w:adjustRightInd w:val="0"/>
      <w:spacing w:before="0" w:after="120"/>
      <w:ind w:firstLine="200"/>
      <w:textAlignment w:val="baseline"/>
    </w:pPr>
    <w:rPr>
      <w:kern w:val="0"/>
      <w:sz w:val="24"/>
      <w:szCs w:val="24"/>
    </w:rPr>
  </w:style>
  <w:style w:type="paragraph" w:customStyle="1" w:styleId="affff3">
    <w:name w:val="新华社正文"/>
    <w:basedOn w:val="a7"/>
    <w:pPr>
      <w:adjustRightInd/>
      <w:snapToGrid w:val="0"/>
      <w:spacing w:before="0"/>
      <w:ind w:right="-34" w:firstLineChars="150" w:firstLine="360"/>
      <w:textAlignment w:val="auto"/>
    </w:pPr>
    <w:rPr>
      <w:rFonts w:ascii="宋体" w:hAnsi="宋体"/>
      <w:kern w:val="2"/>
      <w:sz w:val="24"/>
      <w:szCs w:val="24"/>
    </w:rPr>
  </w:style>
  <w:style w:type="paragraph" w:customStyle="1" w:styleId="affff4">
    <w:name w:val="应答"/>
    <w:basedOn w:val="af4"/>
    <w:pPr>
      <w:widowControl/>
      <w:autoSpaceDE w:val="0"/>
      <w:autoSpaceDN w:val="0"/>
      <w:adjustRightInd w:val="0"/>
      <w:snapToGrid w:val="0"/>
      <w:spacing w:before="0" w:after="0" w:line="264" w:lineRule="auto"/>
      <w:ind w:firstLine="200"/>
    </w:pPr>
    <w:rPr>
      <w:rFonts w:ascii="宋体"/>
      <w:color w:val="000000"/>
      <w:sz w:val="28"/>
      <w:szCs w:val="28"/>
    </w:rPr>
  </w:style>
  <w:style w:type="paragraph" w:customStyle="1" w:styleId="Chineseindenttwowords">
    <w:name w:val="Chinese indent two words"/>
    <w:basedOn w:val="af4"/>
    <w:pPr>
      <w:autoSpaceDE w:val="0"/>
      <w:autoSpaceDN w:val="0"/>
      <w:spacing w:before="0" w:after="120"/>
      <w:jc w:val="left"/>
    </w:pPr>
    <w:rPr>
      <w:szCs w:val="21"/>
    </w:rPr>
  </w:style>
  <w:style w:type="character" w:customStyle="1" w:styleId="tpccontent1">
    <w:name w:val="tpc_content1"/>
    <w:rPr>
      <w:sz w:val="18"/>
      <w:szCs w:val="18"/>
    </w:rPr>
  </w:style>
  <w:style w:type="paragraph" w:customStyle="1" w:styleId="Char3">
    <w:name w:val="金宏发行正文 Char"/>
    <w:basedOn w:val="a7"/>
    <w:pPr>
      <w:adjustRightInd/>
      <w:spacing w:before="0" w:line="500" w:lineRule="exact"/>
      <w:ind w:firstLineChars="200" w:firstLine="560"/>
      <w:jc w:val="both"/>
      <w:textAlignment w:val="auto"/>
    </w:pPr>
    <w:rPr>
      <w:rFonts w:ascii="Times New Roman" w:eastAsia="仿宋_GB2312" w:hAnsi="Times New Roman"/>
      <w:kern w:val="2"/>
      <w:sz w:val="28"/>
    </w:rPr>
  </w:style>
  <w:style w:type="paragraph" w:customStyle="1" w:styleId="a1">
    <w:name w:val="需求"/>
    <w:basedOn w:val="a7"/>
    <w:pPr>
      <w:numPr>
        <w:numId w:val="5"/>
      </w:numPr>
      <w:adjustRightInd/>
      <w:spacing w:before="0" w:line="240" w:lineRule="auto"/>
      <w:jc w:val="both"/>
      <w:textAlignment w:val="auto"/>
    </w:pPr>
    <w:rPr>
      <w:rFonts w:ascii="Times New Roman" w:hAnsi="Times New Roman"/>
      <w:kern w:val="2"/>
      <w:szCs w:val="24"/>
    </w:rPr>
  </w:style>
  <w:style w:type="paragraph" w:customStyle="1" w:styleId="Bullet2">
    <w:name w:val="Bullet 2"/>
    <w:basedOn w:val="ae"/>
    <w:pPr>
      <w:numPr>
        <w:numId w:val="6"/>
      </w:numPr>
      <w:spacing w:beforeLines="10" w:afterLines="10" w:line="264" w:lineRule="auto"/>
    </w:pPr>
    <w:rPr>
      <w:rFonts w:ascii="Arial" w:hAnsi="Arial"/>
      <w:sz w:val="21"/>
      <w:szCs w:val="21"/>
    </w:rPr>
  </w:style>
  <w:style w:type="paragraph" w:customStyle="1" w:styleId="bullet-num">
    <w:name w:val="bullet-num"/>
    <w:basedOn w:val="ae"/>
    <w:pPr>
      <w:widowControl/>
      <w:numPr>
        <w:numId w:val="7"/>
      </w:numPr>
      <w:spacing w:beforeLines="10" w:afterLines="10" w:line="264" w:lineRule="auto"/>
      <w:jc w:val="left"/>
    </w:pPr>
    <w:rPr>
      <w:rFonts w:ascii="Arial" w:hAnsi="Arial"/>
      <w:sz w:val="21"/>
      <w:szCs w:val="21"/>
    </w:rPr>
  </w:style>
  <w:style w:type="paragraph" w:customStyle="1" w:styleId="TableHeading">
    <w:name w:val="Table Heading"/>
    <w:basedOn w:val="a7"/>
    <w:pPr>
      <w:keepNext/>
      <w:widowControl/>
      <w:adjustRightInd/>
      <w:spacing w:before="60" w:after="60" w:line="300" w:lineRule="exact"/>
      <w:jc w:val="center"/>
      <w:textAlignment w:val="auto"/>
    </w:pPr>
    <w:rPr>
      <w:rFonts w:eastAsia="Arial"/>
      <w:b/>
      <w:szCs w:val="21"/>
      <w:lang w:val="en-GB" w:eastAsia="zh-TW"/>
    </w:rPr>
  </w:style>
  <w:style w:type="paragraph" w:customStyle="1" w:styleId="Bullet10">
    <w:name w:val="Bullet 1 黑"/>
    <w:basedOn w:val="Bullet1"/>
    <w:pPr>
      <w:numPr>
        <w:numId w:val="0"/>
      </w:numPr>
      <w:tabs>
        <w:tab w:val="left" w:pos="4157"/>
      </w:tabs>
      <w:spacing w:before="24" w:after="24"/>
      <w:ind w:left="3644" w:hanging="567"/>
    </w:pPr>
    <w:rPr>
      <w:b/>
    </w:rPr>
  </w:style>
  <w:style w:type="paragraph" w:customStyle="1" w:styleId="standard">
    <w:name w:val="standard"/>
    <w:basedOn w:val="a7"/>
    <w:pPr>
      <w:widowControl/>
      <w:adjustRightInd/>
      <w:spacing w:beforeAutospacing="1" w:after="100" w:afterAutospacing="1" w:line="240" w:lineRule="auto"/>
      <w:textAlignment w:val="auto"/>
    </w:pPr>
    <w:rPr>
      <w:rFonts w:cs="Arial"/>
      <w:color w:val="000000"/>
      <w:sz w:val="18"/>
      <w:szCs w:val="18"/>
    </w:rPr>
  </w:style>
  <w:style w:type="paragraph" w:customStyle="1" w:styleId="18">
    <w:name w:val="题注1"/>
    <w:basedOn w:val="a7"/>
    <w:pPr>
      <w:widowControl/>
      <w:adjustRightInd/>
      <w:spacing w:beforeAutospacing="1" w:after="100" w:afterAutospacing="1" w:line="240" w:lineRule="auto"/>
      <w:ind w:left="720"/>
      <w:textAlignment w:val="auto"/>
    </w:pPr>
    <w:rPr>
      <w:rFonts w:cs="Arial"/>
      <w:i/>
      <w:iCs/>
      <w:color w:val="000000"/>
      <w:sz w:val="20"/>
    </w:rPr>
  </w:style>
  <w:style w:type="paragraph" w:customStyle="1" w:styleId="newtext">
    <w:name w:val="newtext"/>
    <w:basedOn w:val="a7"/>
    <w:pPr>
      <w:widowControl/>
      <w:adjustRightInd/>
      <w:spacing w:beforeAutospacing="1" w:after="100" w:afterAutospacing="1" w:line="300" w:lineRule="atLeast"/>
      <w:ind w:firstLine="420"/>
      <w:textAlignment w:val="auto"/>
    </w:pPr>
    <w:rPr>
      <w:rFonts w:ascii="宋体" w:hAnsi="宋体" w:cs="宋体"/>
      <w:szCs w:val="21"/>
    </w:rPr>
  </w:style>
  <w:style w:type="paragraph" w:customStyle="1" w:styleId="affff5">
    <w:name w:val="列 表"/>
    <w:basedOn w:val="a7"/>
    <w:pPr>
      <w:tabs>
        <w:tab w:val="left" w:pos="4157"/>
      </w:tabs>
      <w:adjustRightInd/>
      <w:spacing w:before="0"/>
      <w:ind w:left="3644" w:hanging="567"/>
      <w:jc w:val="both"/>
      <w:textAlignment w:val="auto"/>
    </w:pPr>
    <w:rPr>
      <w:rFonts w:ascii="Courier New" w:eastAsia="楷体_GB2312" w:hAnsi="Courier New"/>
      <w:kern w:val="2"/>
      <w:sz w:val="24"/>
      <w:szCs w:val="24"/>
    </w:rPr>
  </w:style>
  <w:style w:type="paragraph" w:customStyle="1" w:styleId="affff6">
    <w:name w:val="四方列表"/>
    <w:basedOn w:val="a7"/>
    <w:pPr>
      <w:tabs>
        <w:tab w:val="left" w:pos="4157"/>
      </w:tabs>
      <w:adjustRightInd/>
      <w:spacing w:before="0" w:line="240" w:lineRule="auto"/>
      <w:ind w:left="3644" w:hanging="567"/>
      <w:jc w:val="both"/>
      <w:textAlignment w:val="auto"/>
    </w:pPr>
    <w:rPr>
      <w:rFonts w:ascii="Times New Roman" w:hAnsi="Times New Roman"/>
      <w:kern w:val="2"/>
      <w:sz w:val="24"/>
    </w:rPr>
  </w:style>
  <w:style w:type="paragraph" w:customStyle="1" w:styleId="affff7">
    <w:name w:val="条目"/>
    <w:basedOn w:val="ad"/>
    <w:pPr>
      <w:tabs>
        <w:tab w:val="left" w:pos="4157"/>
      </w:tabs>
      <w:adjustRightInd/>
      <w:spacing w:before="0" w:after="0"/>
      <w:ind w:left="3644" w:firstLineChars="0" w:hanging="567"/>
      <w:jc w:val="both"/>
      <w:textAlignment w:val="auto"/>
    </w:pPr>
    <w:rPr>
      <w:rFonts w:ascii="Times New Roman" w:hAnsi="Times New Roman"/>
      <w:kern w:val="2"/>
      <w:sz w:val="24"/>
    </w:rPr>
  </w:style>
  <w:style w:type="paragraph" w:customStyle="1" w:styleId="21">
    <w:name w:val="符号正文2"/>
    <w:pPr>
      <w:numPr>
        <w:numId w:val="8"/>
      </w:numPr>
      <w:tabs>
        <w:tab w:val="clear" w:pos="840"/>
        <w:tab w:val="left" w:pos="540"/>
      </w:tabs>
      <w:ind w:left="360" w:hanging="114"/>
    </w:pPr>
    <w:rPr>
      <w:sz w:val="24"/>
    </w:rPr>
  </w:style>
  <w:style w:type="paragraph" w:customStyle="1" w:styleId="3h3Level3TopicHeadingHeading3-oldH3l33rdlevel">
    <w:name w:val="样式 标题 3h3Level 3 Topic HeadingHeading 3 - oldH3l33rd level..."/>
    <w:basedOn w:val="3"/>
    <w:semiHidden/>
    <w:pPr>
      <w:numPr>
        <w:ilvl w:val="0"/>
        <w:numId w:val="0"/>
      </w:numPr>
      <w:tabs>
        <w:tab w:val="left" w:pos="900"/>
        <w:tab w:val="left" w:pos="1134"/>
        <w:tab w:val="left" w:pos="4680"/>
      </w:tabs>
      <w:spacing w:before="260" w:afterLines="0"/>
      <w:ind w:left="2304" w:hanging="2304"/>
      <w:jc w:val="both"/>
    </w:pPr>
    <w:rPr>
      <w:rFonts w:ascii="宋体" w:hAnsi="宋体" w:cs="Arial"/>
      <w:bCs/>
      <w:sz w:val="32"/>
    </w:rPr>
  </w:style>
  <w:style w:type="paragraph" w:customStyle="1" w:styleId="5GB2312">
    <w:name w:val="样式 标题 5 + 仿宋_GB2312"/>
    <w:basedOn w:val="50"/>
    <w:semiHidden/>
    <w:pPr>
      <w:numPr>
        <w:ilvl w:val="0"/>
        <w:numId w:val="9"/>
      </w:numPr>
      <w:tabs>
        <w:tab w:val="clear" w:pos="425"/>
      </w:tabs>
      <w:spacing w:before="280" w:after="290" w:line="376" w:lineRule="auto"/>
      <w:ind w:left="0" w:firstLine="0"/>
      <w:jc w:val="both"/>
    </w:pPr>
    <w:rPr>
      <w:rFonts w:ascii="仿宋_GB2312" w:hAnsi="仿宋_GB2312"/>
      <w:b/>
      <w:szCs w:val="28"/>
    </w:rPr>
  </w:style>
  <w:style w:type="paragraph" w:customStyle="1" w:styleId="19">
    <w:name w:val="1)"/>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
    <w:name w:val="my正文"/>
    <w:basedOn w:val="afe"/>
    <w:pPr>
      <w:adjustRightInd/>
      <w:spacing w:before="0" w:after="0"/>
      <w:ind w:leftChars="0" w:left="0" w:firstLineChars="225" w:firstLine="541"/>
      <w:jc w:val="both"/>
      <w:textAlignment w:val="auto"/>
    </w:pPr>
    <w:rPr>
      <w:rFonts w:ascii="宋体" w:hAnsi="宋体"/>
      <w:b/>
      <w:bCs/>
      <w:kern w:val="2"/>
      <w:sz w:val="24"/>
      <w:szCs w:val="24"/>
    </w:rPr>
  </w:style>
  <w:style w:type="character" w:customStyle="1" w:styleId="myChar">
    <w:name w:val="my正文 Char"/>
    <w:rPr>
      <w:rFonts w:ascii="宋体" w:eastAsia="宋体" w:hAnsi="宋体" w:cs="宋体"/>
      <w:kern w:val="2"/>
      <w:sz w:val="24"/>
      <w:szCs w:val="24"/>
      <w:lang w:val="en-US" w:eastAsia="zh-CN" w:bidi="ar-SA"/>
    </w:rPr>
  </w:style>
  <w:style w:type="paragraph" w:customStyle="1" w:styleId="affff8">
    <w:name w:val="#"/>
    <w:basedOn w:val="a7"/>
    <w:semiHidden/>
    <w:pPr>
      <w:tabs>
        <w:tab w:val="left" w:pos="964"/>
      </w:tabs>
      <w:adjustRightInd/>
      <w:spacing w:before="0"/>
      <w:ind w:left="964" w:hanging="482"/>
      <w:jc w:val="both"/>
      <w:textAlignment w:val="auto"/>
    </w:pPr>
    <w:rPr>
      <w:rFonts w:ascii="Times New Roman" w:hAnsi="Times New Roman"/>
      <w:kern w:val="2"/>
      <w:sz w:val="24"/>
      <w:szCs w:val="24"/>
    </w:rPr>
  </w:style>
  <w:style w:type="paragraph" w:customStyle="1" w:styleId="my41">
    <w:name w:val="my 标题 4(一)1."/>
    <w:basedOn w:val="a7"/>
    <w:pPr>
      <w:tabs>
        <w:tab w:val="left" w:pos="4157"/>
      </w:tabs>
      <w:adjustRightInd/>
      <w:spacing w:before="0"/>
      <w:ind w:left="3644" w:hanging="567"/>
      <w:jc w:val="both"/>
      <w:textAlignment w:val="auto"/>
    </w:pPr>
    <w:rPr>
      <w:rFonts w:ascii="Times New Roman" w:hAnsi="Times New Roman"/>
      <w:kern w:val="2"/>
      <w:sz w:val="24"/>
      <w:szCs w:val="24"/>
    </w:rPr>
  </w:style>
  <w:style w:type="paragraph" w:customStyle="1" w:styleId="TableText0">
    <w:name w:val="Table Text"/>
    <w:basedOn w:val="a7"/>
    <w:pPr>
      <w:autoSpaceDE w:val="0"/>
      <w:autoSpaceDN w:val="0"/>
      <w:spacing w:before="0" w:line="240" w:lineRule="auto"/>
      <w:jc w:val="right"/>
      <w:textAlignment w:val="auto"/>
    </w:pPr>
    <w:rPr>
      <w:rFonts w:ascii="Times New Roman" w:hAnsi="Times New Roman"/>
      <w:sz w:val="24"/>
      <w:szCs w:val="24"/>
    </w:rPr>
  </w:style>
  <w:style w:type="paragraph" w:customStyle="1" w:styleId="3a">
    <w:name w:val="标题3"/>
    <w:basedOn w:val="a7"/>
    <w:pPr>
      <w:tabs>
        <w:tab w:val="left" w:pos="1134"/>
      </w:tabs>
      <w:adjustRightInd/>
      <w:spacing w:before="0" w:after="180" w:line="310" w:lineRule="auto"/>
      <w:ind w:left="1134" w:hanging="794"/>
      <w:jc w:val="both"/>
      <w:textAlignment w:val="auto"/>
    </w:pPr>
    <w:rPr>
      <w:rFonts w:ascii="Times New Roman" w:hAnsi="Times New Roman"/>
      <w:kern w:val="2"/>
    </w:rPr>
  </w:style>
  <w:style w:type="paragraph" w:customStyle="1" w:styleId="Heading1">
    <w:name w:val="附录 Heading 1"/>
    <w:basedOn w:val="1"/>
    <w:pPr>
      <w:keepLines w:val="0"/>
      <w:pageBreakBefore/>
      <w:widowControl/>
      <w:numPr>
        <w:numId w:val="0"/>
      </w:numPr>
      <w:adjustRightInd/>
      <w:snapToGrid/>
      <w:spacing w:before="480" w:after="120" w:line="480" w:lineRule="auto"/>
      <w:ind w:left="3644" w:hanging="567"/>
    </w:pPr>
    <w:rPr>
      <w:rFonts w:ascii="Microsoft Sans Serif" w:eastAsia="仿宋_GB2312" w:hAnsi="Microsoft Sans Serif" w:cs="Microsoft Sans Serif"/>
      <w:b/>
      <w:bCs/>
      <w:kern w:val="32"/>
      <w:sz w:val="40"/>
      <w:szCs w:val="32"/>
    </w:rPr>
  </w:style>
  <w:style w:type="paragraph" w:customStyle="1" w:styleId="1a">
    <w:name w:val="附录标题1"/>
    <w:basedOn w:val="1"/>
    <w:next w:val="a7"/>
    <w:pPr>
      <w:pageBreakBefore/>
      <w:numPr>
        <w:numId w:val="0"/>
      </w:numPr>
      <w:pBdr>
        <w:bottom w:val="single" w:sz="18" w:space="1" w:color="C0C0C0"/>
      </w:pBdr>
      <w:tabs>
        <w:tab w:val="left" w:pos="360"/>
      </w:tabs>
      <w:spacing w:before="340" w:after="330" w:line="578" w:lineRule="auto"/>
      <w:ind w:left="576" w:right="42" w:hanging="576"/>
      <w:jc w:val="both"/>
    </w:pPr>
    <w:rPr>
      <w:rFonts w:ascii="宋体" w:hAnsi="Garamond"/>
      <w:b/>
      <w:bCs/>
      <w:color w:val="000000"/>
      <w:kern w:val="44"/>
      <w:sz w:val="40"/>
      <w:szCs w:val="44"/>
    </w:rPr>
  </w:style>
  <w:style w:type="paragraph" w:customStyle="1" w:styleId="2e">
    <w:name w:val="项目符号2"/>
    <w:basedOn w:val="af4"/>
    <w:pPr>
      <w:widowControl/>
      <w:tabs>
        <w:tab w:val="left" w:pos="4157"/>
      </w:tabs>
      <w:overflowPunct w:val="0"/>
      <w:autoSpaceDE w:val="0"/>
      <w:autoSpaceDN w:val="0"/>
      <w:adjustRightInd w:val="0"/>
      <w:spacing w:before="0" w:after="0" w:line="360" w:lineRule="auto"/>
      <w:ind w:left="3644" w:hanging="567"/>
      <w:jc w:val="left"/>
      <w:textAlignment w:val="baseline"/>
    </w:pPr>
    <w:rPr>
      <w:kern w:val="0"/>
      <w:sz w:val="24"/>
    </w:rPr>
  </w:style>
  <w:style w:type="paragraph" w:customStyle="1" w:styleId="ListBullet2">
    <w:name w:val="List Bullet2"/>
    <w:basedOn w:val="a7"/>
    <w:pPr>
      <w:widowControl/>
      <w:tabs>
        <w:tab w:val="left" w:pos="1154"/>
      </w:tabs>
      <w:adjustRightInd/>
      <w:spacing w:before="60" w:after="60" w:line="288" w:lineRule="auto"/>
      <w:ind w:left="1151" w:right="794" w:hanging="357"/>
      <w:textAlignment w:val="auto"/>
    </w:pPr>
    <w:rPr>
      <w:rFonts w:ascii="Times New Roman" w:hAnsi="Times New Roman"/>
      <w:szCs w:val="24"/>
    </w:rPr>
  </w:style>
  <w:style w:type="character" w:customStyle="1" w:styleId="1b">
    <w:name w:val="访问过的超链接1"/>
    <w:rPr>
      <w:color w:val="800080"/>
      <w:u w:val="single"/>
    </w:rPr>
  </w:style>
  <w:style w:type="paragraph" w:customStyle="1" w:styleId="heading4">
    <w:name w:val="heading4"/>
    <w:basedOn w:val="a7"/>
    <w:next w:val="4"/>
    <w:pPr>
      <w:widowControl/>
      <w:adjustRightInd/>
      <w:spacing w:before="180" w:after="180" w:line="300" w:lineRule="auto"/>
      <w:ind w:firstLine="454"/>
      <w:textAlignment w:val="auto"/>
    </w:pPr>
    <w:rPr>
      <w:rFonts w:ascii="Times New Roman" w:hAnsi="Times New Roman"/>
      <w:b/>
      <w:spacing w:val="6"/>
      <w:szCs w:val="24"/>
    </w:rPr>
  </w:style>
  <w:style w:type="paragraph" w:customStyle="1" w:styleId="ymtext">
    <w:name w:val="ymtext"/>
    <w:basedOn w:val="a7"/>
    <w:pPr>
      <w:widowControl/>
      <w:numPr>
        <w:ilvl w:val="3"/>
        <w:numId w:val="10"/>
      </w:numPr>
      <w:adjustRightInd/>
      <w:spacing w:before="0" w:line="400" w:lineRule="atLeast"/>
      <w:textAlignment w:val="auto"/>
    </w:pPr>
    <w:rPr>
      <w:rFonts w:ascii="宋体" w:hAnsi="Times New Roman"/>
      <w:sz w:val="22"/>
    </w:rPr>
  </w:style>
  <w:style w:type="character" w:customStyle="1" w:styleId="22">
    <w:name w:val="标题 2 字符"/>
    <w:link w:val="20"/>
    <w:rPr>
      <w:rFonts w:ascii="Arial" w:eastAsia="黑体" w:hAnsi="Arial"/>
      <w:kern w:val="2"/>
      <w:sz w:val="30"/>
      <w:szCs w:val="24"/>
    </w:rPr>
  </w:style>
  <w:style w:type="paragraph" w:customStyle="1" w:styleId="NormalCenered">
    <w:name w:val="Normal Cenered"/>
    <w:basedOn w:val="a7"/>
    <w:pPr>
      <w:widowControl/>
      <w:tabs>
        <w:tab w:val="left" w:pos="6660"/>
      </w:tabs>
      <w:adjustRightInd/>
      <w:spacing w:before="240" w:after="120" w:line="288" w:lineRule="auto"/>
      <w:jc w:val="center"/>
      <w:textAlignment w:val="auto"/>
    </w:pPr>
    <w:rPr>
      <w:rFonts w:ascii="Times New Roman" w:hAnsi="Times New Roman"/>
      <w:szCs w:val="24"/>
    </w:rPr>
  </w:style>
  <w:style w:type="paragraph" w:customStyle="1" w:styleId="ListBullet1">
    <w:name w:val="List Bullet1"/>
    <w:basedOn w:val="a7"/>
    <w:pPr>
      <w:widowControl/>
      <w:numPr>
        <w:numId w:val="11"/>
      </w:numPr>
      <w:adjustRightInd/>
      <w:spacing w:before="240" w:after="120" w:line="288" w:lineRule="auto"/>
      <w:ind w:right="57"/>
      <w:textAlignment w:val="auto"/>
    </w:pPr>
    <w:rPr>
      <w:rFonts w:ascii="Times New Roman" w:hAnsi="Times New Roman"/>
      <w:szCs w:val="24"/>
    </w:rPr>
  </w:style>
  <w:style w:type="paragraph" w:customStyle="1" w:styleId="Heading4forinserts">
    <w:name w:val="Heading4 for inserts"/>
    <w:basedOn w:val="4"/>
    <w:pPr>
      <w:widowControl/>
      <w:numPr>
        <w:ilvl w:val="0"/>
        <w:numId w:val="0"/>
      </w:numPr>
      <w:adjustRightInd w:val="0"/>
      <w:spacing w:before="280" w:after="290" w:line="376" w:lineRule="atLeast"/>
      <w:ind w:firstLine="454"/>
      <w:textAlignment w:val="baseline"/>
    </w:pPr>
    <w:rPr>
      <w:rFonts w:ascii="Microsoft Sans Serif" w:hAnsi="Microsoft Sans Serif" w:cs="Microsoft Sans Serif"/>
      <w:bCs/>
      <w:kern w:val="0"/>
      <w:sz w:val="21"/>
      <w:szCs w:val="21"/>
    </w:rPr>
  </w:style>
  <w:style w:type="paragraph" w:customStyle="1" w:styleId="Heading2">
    <w:name w:val="附录 Heading 2"/>
    <w:basedOn w:val="20"/>
    <w:pPr>
      <w:widowControl/>
      <w:numPr>
        <w:numId w:val="12"/>
      </w:numPr>
      <w:tabs>
        <w:tab w:val="left" w:pos="0"/>
        <w:tab w:val="left" w:pos="1534"/>
      </w:tabs>
      <w:adjustRightInd w:val="0"/>
      <w:spacing w:before="260" w:afterLines="0" w:line="416" w:lineRule="atLeast"/>
      <w:ind w:left="0"/>
      <w:textAlignment w:val="baseline"/>
    </w:pPr>
    <w:rPr>
      <w:rFonts w:ascii="Times New Roman" w:eastAsia="宋体" w:hAnsi="Times New Roman"/>
      <w:b/>
      <w:bCs/>
      <w:iCs/>
      <w:kern w:val="0"/>
      <w:sz w:val="21"/>
      <w:szCs w:val="21"/>
    </w:rPr>
  </w:style>
  <w:style w:type="paragraph" w:customStyle="1" w:styleId="Heading3">
    <w:name w:val="附录Heading 3"/>
    <w:basedOn w:val="3"/>
    <w:pPr>
      <w:widowControl/>
      <w:numPr>
        <w:numId w:val="13"/>
      </w:numPr>
      <w:tabs>
        <w:tab w:val="left" w:pos="1080"/>
      </w:tabs>
      <w:adjustRightInd w:val="0"/>
      <w:spacing w:before="260" w:afterLines="0"/>
      <w:textAlignment w:val="baseline"/>
    </w:pPr>
    <w:rPr>
      <w:rFonts w:ascii="Times New Roman" w:hAnsi="Times New Roman"/>
      <w:bCs/>
      <w:kern w:val="44"/>
      <w:sz w:val="21"/>
      <w:szCs w:val="21"/>
    </w:rPr>
  </w:style>
  <w:style w:type="paragraph" w:customStyle="1" w:styleId="ListBullet0">
    <w:name w:val="List Bullet0"/>
    <w:basedOn w:val="ListBullet2"/>
    <w:pPr>
      <w:tabs>
        <w:tab w:val="clear" w:pos="1154"/>
        <w:tab w:val="left" w:pos="4157"/>
      </w:tabs>
      <w:spacing w:before="0" w:after="0"/>
      <w:ind w:left="3644" w:right="113" w:hanging="567"/>
    </w:pPr>
  </w:style>
  <w:style w:type="paragraph" w:customStyle="1" w:styleId="Highlight">
    <w:name w:val="Highlight"/>
    <w:basedOn w:val="a7"/>
    <w:pPr>
      <w:widowControl/>
      <w:adjustRightInd/>
      <w:spacing w:before="240" w:after="120" w:line="288" w:lineRule="auto"/>
      <w:ind w:firstLine="454"/>
      <w:textAlignment w:val="auto"/>
    </w:pPr>
    <w:rPr>
      <w:rFonts w:ascii="Times New Roman" w:hAnsi="Times New Roman"/>
      <w:b/>
      <w:szCs w:val="24"/>
      <w:u w:val="single"/>
    </w:rPr>
  </w:style>
  <w:style w:type="paragraph" w:customStyle="1" w:styleId="Notes">
    <w:name w:val="Notes"/>
    <w:basedOn w:val="a7"/>
    <w:pPr>
      <w:widowControl/>
      <w:adjustRightInd/>
      <w:spacing w:before="120" w:line="240" w:lineRule="auto"/>
      <w:textAlignment w:val="auto"/>
    </w:pPr>
    <w:rPr>
      <w:rFonts w:ascii="Times New Roman" w:hAnsi="Times New Roman"/>
      <w:szCs w:val="24"/>
    </w:rPr>
  </w:style>
  <w:style w:type="paragraph" w:customStyle="1" w:styleId="1c">
    <w:name w:val="样式1"/>
    <w:basedOn w:val="a7"/>
    <w:pPr>
      <w:tabs>
        <w:tab w:val="left" w:pos="4157"/>
      </w:tabs>
      <w:spacing w:before="0" w:line="240" w:lineRule="auto"/>
      <w:ind w:left="3644" w:hanging="567"/>
      <w:jc w:val="both"/>
    </w:pPr>
    <w:rPr>
      <w:rFonts w:ascii="宋体" w:hAnsi="宋体"/>
      <w:szCs w:val="21"/>
    </w:rPr>
  </w:style>
  <w:style w:type="paragraph" w:customStyle="1" w:styleId="affff9">
    <w:name w:val="表格内容"/>
    <w:basedOn w:val="a7"/>
    <w:pPr>
      <w:widowControl/>
      <w:autoSpaceDE w:val="0"/>
      <w:autoSpaceDN w:val="0"/>
      <w:spacing w:before="60" w:line="300" w:lineRule="auto"/>
      <w:jc w:val="center"/>
      <w:textAlignment w:val="bottom"/>
    </w:pPr>
    <w:rPr>
      <w:rFonts w:ascii="Times New Roman" w:eastAsia="长城楷体" w:hAnsi="Times New Roman"/>
      <w:spacing w:val="-25"/>
      <w:sz w:val="24"/>
    </w:rPr>
  </w:style>
  <w:style w:type="paragraph" w:customStyle="1" w:styleId="72">
    <w:name w:val="样式7"/>
    <w:basedOn w:val="a7"/>
    <w:pPr>
      <w:autoSpaceDE w:val="0"/>
      <w:autoSpaceDN w:val="0"/>
      <w:spacing w:before="0" w:line="440" w:lineRule="atLeast"/>
      <w:ind w:firstLine="601"/>
      <w:jc w:val="both"/>
    </w:pPr>
    <w:rPr>
      <w:rFonts w:ascii="宋体" w:hAnsi="Times New Roman"/>
      <w:sz w:val="24"/>
    </w:rPr>
  </w:style>
  <w:style w:type="paragraph" w:customStyle="1" w:styleId="linda">
    <w:name w:val="linda"/>
    <w:basedOn w:val="a7"/>
    <w:pPr>
      <w:adjustRightInd/>
      <w:snapToGrid w:val="0"/>
      <w:spacing w:before="0"/>
      <w:ind w:right="227"/>
      <w:jc w:val="both"/>
      <w:textAlignment w:val="auto"/>
    </w:pPr>
    <w:rPr>
      <w:rFonts w:ascii="Times New Roman" w:hAnsi="Times New Roman"/>
      <w:color w:val="000000"/>
      <w:kern w:val="2"/>
      <w:szCs w:val="24"/>
    </w:rPr>
  </w:style>
  <w:style w:type="paragraph" w:customStyle="1" w:styleId="affffa">
    <w:name w:val="文档正文"/>
    <w:basedOn w:val="a7"/>
    <w:link w:val="Char4"/>
    <w:pPr>
      <w:spacing w:before="0" w:line="480" w:lineRule="atLeast"/>
      <w:ind w:firstLine="567"/>
      <w:jc w:val="both"/>
    </w:pPr>
    <w:rPr>
      <w:rFonts w:ascii="长城仿宋" w:hAnsi="Times New Roman"/>
      <w:sz w:val="24"/>
    </w:rPr>
  </w:style>
  <w:style w:type="paragraph" w:customStyle="1" w:styleId="DefaultText1">
    <w:name w:val="Default Text:1"/>
    <w:basedOn w:val="a7"/>
    <w:pPr>
      <w:widowControl/>
      <w:adjustRightInd/>
      <w:spacing w:before="0" w:line="240" w:lineRule="auto"/>
      <w:textAlignment w:val="auto"/>
    </w:pPr>
    <w:rPr>
      <w:rFonts w:ascii="Times New Roman" w:hAnsi="Times New Roman"/>
      <w:snapToGrid w:val="0"/>
      <w:sz w:val="24"/>
      <w:lang w:eastAsia="en-US"/>
    </w:rPr>
  </w:style>
  <w:style w:type="paragraph" w:customStyle="1" w:styleId="2f">
    <w:name w:val="样式 标题 2 + 宋体 五号 行距: 单倍行距"/>
    <w:basedOn w:val="20"/>
    <w:pPr>
      <w:widowControl/>
      <w:numPr>
        <w:ilvl w:val="0"/>
        <w:numId w:val="0"/>
      </w:numPr>
      <w:adjustRightInd w:val="0"/>
      <w:spacing w:before="260" w:afterLines="0" w:line="240" w:lineRule="auto"/>
      <w:textAlignment w:val="baseline"/>
    </w:pPr>
    <w:rPr>
      <w:rFonts w:ascii="宋体" w:eastAsia="宋体" w:hAnsi="宋体" w:cs="宋体"/>
      <w:bCs/>
      <w:kern w:val="0"/>
      <w:sz w:val="21"/>
      <w:szCs w:val="20"/>
    </w:rPr>
  </w:style>
  <w:style w:type="paragraph" w:customStyle="1" w:styleId="10PTBULLETFACTSHEET">
    <w:name w:val="10PT_BULLET_FACTSHEET"/>
    <w:basedOn w:val="a7"/>
    <w:pPr>
      <w:widowControl/>
      <w:tabs>
        <w:tab w:val="left" w:pos="4157"/>
      </w:tabs>
      <w:adjustRightInd/>
      <w:spacing w:before="120" w:line="240" w:lineRule="auto"/>
      <w:ind w:left="3644" w:hanging="567"/>
      <w:textAlignment w:val="auto"/>
    </w:pPr>
    <w:rPr>
      <w:rFonts w:ascii="Futura Bk" w:eastAsia="Times" w:hAnsi="Futura Bk"/>
      <w:snapToGrid w:val="0"/>
      <w:color w:val="000000"/>
      <w:sz w:val="20"/>
      <w:lang w:eastAsia="en-US"/>
    </w:rPr>
  </w:style>
  <w:style w:type="paragraph" w:customStyle="1" w:styleId="bodytextChar">
    <w:name w:val="body text Char"/>
    <w:link w:val="bodytextCharChar"/>
    <w:pPr>
      <w:spacing w:line="360" w:lineRule="atLeast"/>
      <w:ind w:firstLine="446"/>
    </w:pPr>
    <w:rPr>
      <w:rFonts w:ascii="楷体" w:eastAsia="楷体"/>
      <w:snapToGrid w:val="0"/>
      <w:color w:val="000000"/>
      <w:sz w:val="21"/>
      <w:szCs w:val="24"/>
    </w:rPr>
  </w:style>
  <w:style w:type="character" w:customStyle="1" w:styleId="bodytextCharChar">
    <w:name w:val="body text Char Char"/>
    <w:link w:val="bodytextChar"/>
    <w:rPr>
      <w:rFonts w:ascii="楷体" w:eastAsia="楷体"/>
      <w:snapToGrid w:val="0"/>
      <w:color w:val="000000"/>
      <w:sz w:val="21"/>
      <w:szCs w:val="24"/>
      <w:lang w:val="en-US" w:eastAsia="zh-CN" w:bidi="ar-SA"/>
    </w:rPr>
  </w:style>
  <w:style w:type="paragraph" w:customStyle="1" w:styleId="260">
    <w:name w:val="样式 样式 样式 样式 标题 2 + 宋体 五号 非加粗 黑色 + 段前: 6 磅 段后: 0 磅 行距: 单倍行距 + 段前:..."/>
    <w:basedOn w:val="a7"/>
    <w:pPr>
      <w:keepNext/>
      <w:keepLines/>
      <w:tabs>
        <w:tab w:val="left" w:pos="1389"/>
      </w:tabs>
      <w:spacing w:before="240" w:line="240" w:lineRule="auto"/>
      <w:ind w:left="1389" w:hanging="420"/>
      <w:outlineLvl w:val="1"/>
    </w:pPr>
    <w:rPr>
      <w:rFonts w:ascii="宋体" w:hAnsi="宋体"/>
      <w:b/>
      <w:bCs/>
      <w:color w:val="000000"/>
    </w:rPr>
  </w:style>
  <w:style w:type="paragraph" w:customStyle="1" w:styleId="xl47">
    <w:name w:val="xl47"/>
    <w:basedOn w:val="a7"/>
    <w:pPr>
      <w:widowControl/>
      <w:adjustRightInd/>
      <w:spacing w:beforeAutospacing="1" w:after="100" w:afterAutospacing="1" w:line="240" w:lineRule="auto"/>
      <w:jc w:val="both"/>
      <w:textAlignment w:val="top"/>
    </w:pPr>
    <w:rPr>
      <w:rFonts w:ascii="Times New Roman" w:hAnsi="Times New Roman"/>
      <w:sz w:val="20"/>
    </w:rPr>
  </w:style>
  <w:style w:type="paragraph" w:customStyle="1" w:styleId="xl52">
    <w:name w:val="xl52"/>
    <w:basedOn w:val="a7"/>
    <w:pPr>
      <w:widowControl/>
      <w:adjustRightInd/>
      <w:spacing w:beforeAutospacing="1" w:after="100" w:afterAutospacing="1" w:line="240" w:lineRule="auto"/>
      <w:jc w:val="center"/>
      <w:textAlignment w:val="top"/>
    </w:pPr>
    <w:rPr>
      <w:rFonts w:ascii="Times New Roman" w:hAnsi="Times New Roman"/>
      <w:sz w:val="20"/>
    </w:rPr>
  </w:style>
  <w:style w:type="paragraph" w:customStyle="1" w:styleId="TableTextBullet">
    <w:name w:val="Table Text Bullet"/>
    <w:basedOn w:val="TableText0"/>
    <w:pPr>
      <w:widowControl/>
      <w:tabs>
        <w:tab w:val="left" w:pos="360"/>
        <w:tab w:val="left" w:pos="490"/>
      </w:tabs>
      <w:autoSpaceDE/>
      <w:autoSpaceDN/>
      <w:adjustRightInd/>
      <w:spacing w:before="20" w:after="20"/>
      <w:ind w:left="360" w:right="58" w:hanging="360"/>
      <w:jc w:val="left"/>
    </w:pPr>
    <w:rPr>
      <w:sz w:val="18"/>
      <w:szCs w:val="20"/>
      <w:lang w:eastAsia="en-US"/>
    </w:rPr>
  </w:style>
  <w:style w:type="paragraph" w:customStyle="1" w:styleId="bullets">
    <w:name w:val="bullets"/>
    <w:basedOn w:val="ae"/>
    <w:pPr>
      <w:widowControl/>
      <w:tabs>
        <w:tab w:val="left" w:pos="1080"/>
      </w:tabs>
      <w:spacing w:before="120" w:after="120" w:line="360" w:lineRule="auto"/>
      <w:ind w:left="1080" w:hanging="450"/>
    </w:pPr>
    <w:rPr>
      <w:rFonts w:ascii="宋体" w:eastAsia="'宋体" w:hAnsi="Garamond"/>
      <w:kern w:val="0"/>
      <w:sz w:val="22"/>
      <w:szCs w:val="20"/>
    </w:rPr>
  </w:style>
  <w:style w:type="paragraph" w:customStyle="1" w:styleId="xl25">
    <w:name w:val="xl25"/>
    <w:basedOn w:val="a7"/>
    <w:pPr>
      <w:widowControl/>
      <w:tabs>
        <w:tab w:val="left" w:pos="4157"/>
      </w:tabs>
      <w:adjustRightInd/>
      <w:spacing w:after="100" w:line="240" w:lineRule="auto"/>
      <w:jc w:val="center"/>
      <w:textAlignment w:val="center"/>
    </w:pPr>
    <w:rPr>
      <w:rFonts w:ascii="楷体_GB2312" w:eastAsia="楷体_GB2312" w:hAnsi="宋体" w:hint="eastAsia"/>
      <w:sz w:val="24"/>
    </w:rPr>
  </w:style>
  <w:style w:type="paragraph" w:customStyle="1" w:styleId="11">
    <w:name w:val="正文11"/>
    <w:basedOn w:val="a7"/>
    <w:next w:val="a7"/>
    <w:pPr>
      <w:numPr>
        <w:numId w:val="14"/>
      </w:numPr>
      <w:tabs>
        <w:tab w:val="clear" w:pos="1080"/>
        <w:tab w:val="left" w:pos="360"/>
      </w:tabs>
      <w:adjustRightInd/>
      <w:spacing w:beforeLines="20" w:afterLines="20" w:line="240" w:lineRule="auto"/>
      <w:ind w:left="0" w:firstLineChars="200" w:firstLine="200"/>
      <w:jc w:val="both"/>
      <w:textAlignment w:val="auto"/>
    </w:pPr>
    <w:rPr>
      <w:rFonts w:ascii="Times New Roman" w:hAnsi="Times New Roman"/>
      <w:kern w:val="2"/>
      <w:szCs w:val="24"/>
    </w:rPr>
  </w:style>
  <w:style w:type="paragraph" w:customStyle="1" w:styleId="a">
    <w:name w:val="编号"/>
    <w:basedOn w:val="a7"/>
    <w:next w:val="a7"/>
    <w:pPr>
      <w:numPr>
        <w:numId w:val="15"/>
      </w:numPr>
      <w:tabs>
        <w:tab w:val="clear" w:pos="1440"/>
        <w:tab w:val="left" w:pos="420"/>
        <w:tab w:val="left" w:pos="820"/>
      </w:tabs>
      <w:adjustRightInd/>
      <w:spacing w:beforeLines="20" w:afterLines="20" w:line="240" w:lineRule="auto"/>
      <w:ind w:left="820" w:hanging="420"/>
      <w:jc w:val="both"/>
      <w:textAlignment w:val="auto"/>
    </w:pPr>
    <w:rPr>
      <w:rFonts w:ascii="Times New Roman" w:hAnsi="Times New Roman"/>
      <w:kern w:val="2"/>
      <w:szCs w:val="24"/>
    </w:rPr>
  </w:style>
  <w:style w:type="paragraph" w:customStyle="1" w:styleId="xl27">
    <w:name w:val="xl27"/>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2"/>
      <w:szCs w:val="22"/>
    </w:rPr>
  </w:style>
  <w:style w:type="paragraph" w:customStyle="1" w:styleId="texthead">
    <w:name w:val="texthead"/>
    <w:basedOn w:val="a7"/>
    <w:pPr>
      <w:widowControl/>
      <w:adjustRightInd/>
      <w:spacing w:before="0" w:after="72" w:line="-260" w:lineRule="auto"/>
      <w:textAlignment w:val="auto"/>
    </w:pPr>
    <w:rPr>
      <w:rFonts w:ascii="Times New Roman" w:hAnsi="Times New Roman"/>
      <w:b/>
      <w:smallCaps/>
      <w:spacing w:val="26"/>
      <w:sz w:val="26"/>
      <w:lang w:eastAsia="en-US"/>
    </w:rPr>
  </w:style>
  <w:style w:type="paragraph" w:customStyle="1" w:styleId="xl28">
    <w:name w:val="xl28"/>
    <w:basedOn w:val="a7"/>
    <w:pPr>
      <w:widowControl/>
      <w:shd w:val="clear" w:color="auto" w:fill="C0C0C0"/>
      <w:adjustRightInd/>
      <w:spacing w:beforeAutospacing="1" w:after="100" w:afterAutospacing="1" w:line="240" w:lineRule="auto"/>
      <w:textAlignment w:val="auto"/>
    </w:pPr>
    <w:rPr>
      <w:rFonts w:ascii="Arial Unicode MS" w:eastAsia="Arial Unicode MS" w:hAnsi="Arial Unicode MS"/>
      <w:sz w:val="24"/>
      <w:szCs w:val="24"/>
      <w:lang w:eastAsia="en-US"/>
    </w:rPr>
  </w:style>
  <w:style w:type="paragraph" w:customStyle="1" w:styleId="Web1">
    <w:name w:val="普通(Web)1"/>
    <w:basedOn w:val="a7"/>
    <w:pPr>
      <w:adjustRightInd/>
      <w:spacing w:before="0" w:line="240" w:lineRule="auto"/>
      <w:jc w:val="both"/>
      <w:textAlignment w:val="auto"/>
    </w:pPr>
    <w:rPr>
      <w:rFonts w:ascii="Times New Roman" w:hAnsi="Times New Roman"/>
      <w:kern w:val="2"/>
      <w:sz w:val="24"/>
    </w:rPr>
  </w:style>
  <w:style w:type="paragraph" w:customStyle="1" w:styleId="xl77">
    <w:name w:val="xl77"/>
    <w:basedOn w:val="a7"/>
    <w:pPr>
      <w:widowControl/>
      <w:adjustRightInd/>
      <w:spacing w:after="100" w:line="240" w:lineRule="auto"/>
      <w:textAlignment w:val="auto"/>
    </w:pPr>
    <w:rPr>
      <w:rFonts w:ascii="Times New Roman" w:hAnsi="Times New Roman"/>
      <w:b/>
      <w:sz w:val="20"/>
    </w:rPr>
  </w:style>
  <w:style w:type="paragraph" w:customStyle="1" w:styleId="font5">
    <w:name w:val="font5"/>
    <w:basedOn w:val="a7"/>
    <w:pPr>
      <w:widowControl/>
      <w:adjustRightInd/>
      <w:spacing w:beforeAutospacing="1" w:after="100" w:afterAutospacing="1" w:line="240" w:lineRule="auto"/>
      <w:textAlignment w:val="auto"/>
    </w:pPr>
    <w:rPr>
      <w:rFonts w:cs="Arial"/>
      <w:sz w:val="18"/>
      <w:szCs w:val="18"/>
      <w:lang w:eastAsia="en-US"/>
    </w:rPr>
  </w:style>
  <w:style w:type="paragraph" w:customStyle="1" w:styleId="font1">
    <w:name w:val="font1"/>
    <w:basedOn w:val="a7"/>
    <w:pPr>
      <w:widowControl/>
      <w:adjustRightInd/>
      <w:spacing w:beforeAutospacing="1" w:after="100" w:afterAutospacing="1" w:line="240" w:lineRule="auto"/>
      <w:textAlignment w:val="auto"/>
    </w:pPr>
    <w:rPr>
      <w:rFonts w:cs="Arial"/>
      <w:b/>
      <w:bCs/>
      <w:sz w:val="20"/>
    </w:rPr>
  </w:style>
  <w:style w:type="paragraph" w:customStyle="1" w:styleId="Text">
    <w:name w:val="Text"/>
    <w:basedOn w:val="a7"/>
    <w:pPr>
      <w:adjustRightInd/>
      <w:spacing w:before="120" w:after="120" w:line="240" w:lineRule="auto"/>
      <w:ind w:left="1276"/>
      <w:jc w:val="both"/>
      <w:textAlignment w:val="auto"/>
    </w:pPr>
    <w:rPr>
      <w:rFonts w:ascii="Times New Roman" w:hAnsi="Times New Roman"/>
      <w:kern w:val="2"/>
      <w:sz w:val="22"/>
    </w:rPr>
  </w:style>
  <w:style w:type="character" w:customStyle="1" w:styleId="Heading2Char1">
    <w:name w:val="Heading 2 Char1"/>
    <w:rPr>
      <w:rFonts w:ascii="Arial" w:eastAsia="黑体" w:hAnsi="Arial"/>
      <w:b/>
      <w:bCs/>
      <w:sz w:val="32"/>
      <w:szCs w:val="32"/>
      <w:lang w:val="en-US" w:eastAsia="zh-CN" w:bidi="ar-SA"/>
    </w:rPr>
  </w:style>
  <w:style w:type="character" w:customStyle="1" w:styleId="Heading2Char1Char">
    <w:name w:val="Heading 2 Char1 Char"/>
    <w:rPr>
      <w:rFonts w:ascii="Arial" w:eastAsia="黑体" w:hAnsi="Arial"/>
      <w:b/>
      <w:bCs/>
      <w:sz w:val="32"/>
      <w:szCs w:val="32"/>
      <w:lang w:val="en-US" w:eastAsia="zh-CN" w:bidi="ar-SA"/>
    </w:rPr>
  </w:style>
  <w:style w:type="character" w:customStyle="1" w:styleId="msocomspan21">
    <w:name w:val="msocomspan21"/>
    <w:basedOn w:val="a8"/>
  </w:style>
  <w:style w:type="paragraph" w:customStyle="1" w:styleId="headlines">
    <w:name w:val="headlines"/>
    <w:basedOn w:val="a7"/>
    <w:pPr>
      <w:widowControl/>
      <w:adjustRightInd/>
      <w:spacing w:beforeAutospacing="1" w:after="100" w:afterAutospacing="1" w:line="240" w:lineRule="auto"/>
      <w:textAlignment w:val="auto"/>
    </w:pPr>
    <w:rPr>
      <w:rFonts w:ascii="Futura Lt BT" w:hAnsi="Futura Lt BT"/>
      <w:b/>
      <w:bCs/>
      <w:color w:val="000000"/>
      <w:sz w:val="27"/>
      <w:szCs w:val="27"/>
      <w:lang w:eastAsia="en-US"/>
    </w:rPr>
  </w:style>
  <w:style w:type="paragraph" w:customStyle="1" w:styleId="bullet">
    <w:name w:val="bullet标题"/>
    <w:basedOn w:val="a7"/>
    <w:pPr>
      <w:widowControl/>
      <w:tabs>
        <w:tab w:val="left" w:pos="851"/>
      </w:tabs>
      <w:adjustRightInd/>
      <w:spacing w:before="0" w:line="240" w:lineRule="auto"/>
      <w:ind w:left="851" w:hanging="681"/>
      <w:textAlignment w:val="auto"/>
    </w:pPr>
    <w:rPr>
      <w:rFonts w:ascii="Times New Roman" w:hAnsi="Times New Roman"/>
      <w:sz w:val="24"/>
      <w:szCs w:val="24"/>
      <w:lang w:eastAsia="en-US"/>
    </w:rPr>
  </w:style>
  <w:style w:type="paragraph" w:customStyle="1" w:styleId="c">
    <w:name w:val="c"/>
    <w:pPr>
      <w:widowControl w:val="0"/>
      <w:autoSpaceDE w:val="0"/>
      <w:autoSpaceDN w:val="0"/>
      <w:adjustRightInd w:val="0"/>
      <w:jc w:val="both"/>
    </w:pPr>
    <w:rPr>
      <w:rFonts w:ascii="Arial" w:hAnsi="Arial"/>
      <w:sz w:val="24"/>
      <w:szCs w:val="24"/>
    </w:rPr>
  </w:style>
  <w:style w:type="paragraph" w:customStyle="1" w:styleId="bullet20">
    <w:name w:val="bullet正文2"/>
    <w:basedOn w:val="a7"/>
    <w:pPr>
      <w:widowControl/>
      <w:tabs>
        <w:tab w:val="left" w:pos="4157"/>
      </w:tabs>
      <w:adjustRightInd/>
      <w:spacing w:before="0" w:line="240" w:lineRule="auto"/>
      <w:ind w:left="3644" w:hanging="567"/>
      <w:textAlignment w:val="auto"/>
    </w:pPr>
    <w:rPr>
      <w:rFonts w:ascii="Times New Roman" w:hAnsi="Times New Roman"/>
      <w:sz w:val="20"/>
    </w:rPr>
  </w:style>
  <w:style w:type="paragraph" w:customStyle="1" w:styleId="2f0">
    <w:name w:val="正文文字缩进2字"/>
    <w:basedOn w:val="ae"/>
    <w:pPr>
      <w:spacing w:before="60" w:after="60" w:line="360" w:lineRule="auto"/>
      <w:ind w:leftChars="200" w:left="420" w:firstLineChars="200" w:firstLine="480"/>
    </w:pPr>
    <w:rPr>
      <w:rFonts w:ascii="Times New Roman" w:hAnsi="Times New Roman"/>
      <w:sz w:val="24"/>
    </w:rPr>
  </w:style>
  <w:style w:type="paragraph" w:customStyle="1" w:styleId="47">
    <w:name w:val="正文4"/>
    <w:basedOn w:val="a7"/>
    <w:pPr>
      <w:tabs>
        <w:tab w:val="left" w:pos="520"/>
        <w:tab w:val="left" w:pos="4157"/>
      </w:tabs>
      <w:adjustRightInd/>
      <w:spacing w:before="60" w:after="60"/>
      <w:ind w:leftChars="890" w:left="2834" w:hangingChars="291" w:hanging="698"/>
      <w:jc w:val="both"/>
      <w:textAlignment w:val="auto"/>
    </w:pPr>
    <w:rPr>
      <w:rFonts w:ascii="Times New Roman" w:hAnsi="Times New Roman"/>
      <w:kern w:val="2"/>
      <w:sz w:val="24"/>
      <w:szCs w:val="24"/>
    </w:rPr>
  </w:style>
  <w:style w:type="paragraph" w:customStyle="1" w:styleId="ZT">
    <w:name w:val="ZT"/>
    <w:basedOn w:val="a7"/>
    <w:pPr>
      <w:adjustRightInd/>
      <w:spacing w:before="360" w:line="300" w:lineRule="auto"/>
      <w:ind w:firstLineChars="200" w:firstLine="200"/>
      <w:jc w:val="both"/>
      <w:textAlignment w:val="auto"/>
    </w:pPr>
    <w:rPr>
      <w:rFonts w:ascii="Tahoma" w:eastAsia="幼圆" w:hAnsi="Tahoma"/>
      <w:spacing w:val="20"/>
      <w:kern w:val="2"/>
    </w:rPr>
  </w:style>
  <w:style w:type="paragraph" w:customStyle="1" w:styleId="Z1">
    <w:name w:val="Z1"/>
    <w:basedOn w:val="a7"/>
    <w:next w:val="Z2"/>
    <w:pPr>
      <w:pageBreakBefore/>
      <w:tabs>
        <w:tab w:val="left" w:pos="360"/>
        <w:tab w:val="left" w:pos="4157"/>
      </w:tabs>
      <w:adjustRightInd/>
      <w:spacing w:before="960" w:after="720" w:line="240" w:lineRule="auto"/>
      <w:ind w:hangingChars="200" w:hanging="567"/>
      <w:jc w:val="center"/>
      <w:textAlignment w:val="auto"/>
      <w:outlineLvl w:val="0"/>
    </w:pPr>
    <w:rPr>
      <w:rFonts w:ascii="Tahoma" w:eastAsia="幼圆" w:hAnsi="Tahoma"/>
      <w:b/>
      <w:caps/>
      <w:spacing w:val="60"/>
      <w:kern w:val="2"/>
      <w:sz w:val="48"/>
    </w:rPr>
  </w:style>
  <w:style w:type="paragraph" w:customStyle="1" w:styleId="Z2">
    <w:name w:val="Z2"/>
    <w:basedOn w:val="a7"/>
    <w:pPr>
      <w:tabs>
        <w:tab w:val="left" w:pos="851"/>
      </w:tabs>
      <w:adjustRightInd/>
      <w:spacing w:before="480" w:after="240" w:line="240" w:lineRule="auto"/>
      <w:jc w:val="both"/>
      <w:textAlignment w:val="auto"/>
      <w:outlineLvl w:val="1"/>
    </w:pPr>
    <w:rPr>
      <w:rFonts w:ascii="Tahoma" w:eastAsia="幼圆" w:hAnsi="Tahoma"/>
      <w:b/>
      <w:caps/>
      <w:kern w:val="2"/>
      <w:sz w:val="30"/>
    </w:rPr>
  </w:style>
  <w:style w:type="paragraph" w:customStyle="1" w:styleId="Z3">
    <w:name w:val="Z3"/>
    <w:basedOn w:val="a7"/>
    <w:pPr>
      <w:tabs>
        <w:tab w:val="left" w:pos="1134"/>
      </w:tabs>
      <w:adjustRightInd/>
      <w:spacing w:before="360" w:after="180" w:line="240" w:lineRule="auto"/>
      <w:ind w:left="1134" w:hanging="794"/>
      <w:jc w:val="both"/>
      <w:textAlignment w:val="auto"/>
      <w:outlineLvl w:val="2"/>
    </w:pPr>
    <w:rPr>
      <w:rFonts w:ascii="Tahoma" w:eastAsia="幼圆" w:hAnsi="Tahoma"/>
      <w:caps/>
      <w:kern w:val="2"/>
      <w:sz w:val="28"/>
    </w:rPr>
  </w:style>
  <w:style w:type="paragraph" w:customStyle="1" w:styleId="Z4">
    <w:name w:val="Z4"/>
    <w:basedOn w:val="a7"/>
    <w:pPr>
      <w:numPr>
        <w:ilvl w:val="1"/>
        <w:numId w:val="16"/>
      </w:numPr>
      <w:tabs>
        <w:tab w:val="left" w:pos="360"/>
        <w:tab w:val="left" w:pos="2160"/>
      </w:tabs>
      <w:adjustRightInd/>
      <w:spacing w:before="240" w:after="120" w:line="240" w:lineRule="auto"/>
      <w:ind w:left="0" w:hanging="360"/>
      <w:jc w:val="both"/>
      <w:textAlignment w:val="auto"/>
      <w:outlineLvl w:val="3"/>
    </w:pPr>
    <w:rPr>
      <w:rFonts w:ascii="Tahoma" w:eastAsia="幼圆" w:hAnsi="Tahoma"/>
      <w:kern w:val="2"/>
      <w:sz w:val="24"/>
    </w:rPr>
  </w:style>
  <w:style w:type="paragraph" w:customStyle="1" w:styleId="Z5">
    <w:name w:val="Z5"/>
    <w:basedOn w:val="a7"/>
    <w:next w:val="ZT"/>
    <w:pPr>
      <w:tabs>
        <w:tab w:val="left" w:pos="1814"/>
      </w:tabs>
      <w:adjustRightInd/>
      <w:spacing w:before="240" w:line="240" w:lineRule="auto"/>
      <w:jc w:val="both"/>
      <w:textAlignment w:val="auto"/>
      <w:outlineLvl w:val="4"/>
    </w:pPr>
    <w:rPr>
      <w:rFonts w:ascii="Tahoma" w:eastAsia="幼圆" w:hAnsi="Tahoma"/>
      <w:kern w:val="2"/>
      <w:szCs w:val="24"/>
    </w:rPr>
  </w:style>
  <w:style w:type="paragraph" w:customStyle="1" w:styleId="subhead">
    <w:name w:val="subhead"/>
    <w:pPr>
      <w:spacing w:after="120" w:line="300" w:lineRule="exact"/>
    </w:pPr>
    <w:rPr>
      <w:rFonts w:ascii="Futura Hv" w:hAnsi="Futura Hv"/>
      <w:sz w:val="26"/>
      <w:lang w:eastAsia="en-US"/>
    </w:rPr>
  </w:style>
  <w:style w:type="paragraph" w:customStyle="1" w:styleId="trademark">
    <w:name w:val="trademark"/>
    <w:pPr>
      <w:spacing w:after="60"/>
    </w:pPr>
    <w:rPr>
      <w:rFonts w:ascii="Futura Bk" w:hAnsi="Futura Bk"/>
      <w:sz w:val="15"/>
      <w:lang w:eastAsia="en-US"/>
    </w:rPr>
  </w:style>
  <w:style w:type="character" w:customStyle="1" w:styleId="big1">
    <w:name w:val="big1"/>
    <w:rPr>
      <w:rFonts w:ascii="宋体" w:eastAsia="宋体" w:hAnsi="宋体" w:hint="eastAsia"/>
      <w:color w:val="333333"/>
      <w:sz w:val="22"/>
      <w:szCs w:val="22"/>
    </w:rPr>
  </w:style>
  <w:style w:type="paragraph" w:customStyle="1" w:styleId="subhead2">
    <w:name w:val="subhead 2"/>
    <w:pPr>
      <w:spacing w:line="260" w:lineRule="exact"/>
    </w:pPr>
    <w:rPr>
      <w:rFonts w:ascii="Futura Hv" w:hAnsi="Futura Hv"/>
      <w:sz w:val="22"/>
      <w:lang w:eastAsia="en-US"/>
    </w:rPr>
  </w:style>
  <w:style w:type="paragraph" w:customStyle="1" w:styleId="bulletdash">
    <w:name w:val="bullet dash"/>
    <w:pPr>
      <w:tabs>
        <w:tab w:val="left" w:pos="216"/>
        <w:tab w:val="left" w:pos="4157"/>
      </w:tabs>
      <w:spacing w:after="60" w:line="220" w:lineRule="exact"/>
      <w:ind w:left="3644" w:hanging="567"/>
    </w:pPr>
    <w:rPr>
      <w:rFonts w:ascii="Futura Bk" w:hAnsi="Futura Bk"/>
      <w:sz w:val="18"/>
      <w:lang w:eastAsia="en-US"/>
    </w:rPr>
  </w:style>
  <w:style w:type="paragraph" w:customStyle="1" w:styleId="TableBullet">
    <w:name w:val="Table Bullet"/>
    <w:basedOn w:val="a7"/>
    <w:pPr>
      <w:widowControl/>
      <w:tabs>
        <w:tab w:val="left" w:pos="216"/>
        <w:tab w:val="left" w:pos="4157"/>
      </w:tabs>
      <w:adjustRightInd/>
      <w:spacing w:before="0" w:after="60" w:line="240" w:lineRule="auto"/>
      <w:ind w:left="3644" w:hanging="567"/>
      <w:textAlignment w:val="auto"/>
    </w:pPr>
    <w:rPr>
      <w:rFonts w:ascii="Futura Bk" w:hAnsi="Futura Bk"/>
      <w:sz w:val="18"/>
      <w:lang w:eastAsia="en-US"/>
    </w:rPr>
  </w:style>
  <w:style w:type="paragraph" w:customStyle="1" w:styleId="tabletext1">
    <w:name w:val="table text"/>
    <w:pPr>
      <w:spacing w:before="60" w:after="120" w:line="220" w:lineRule="exact"/>
    </w:pPr>
    <w:rPr>
      <w:rFonts w:ascii="Futura Bk" w:hAnsi="Futura Bk"/>
      <w:sz w:val="18"/>
      <w:lang w:eastAsia="en-US"/>
    </w:rPr>
  </w:style>
  <w:style w:type="paragraph" w:customStyle="1" w:styleId="affffb">
    <w:name w:val="样式 宋体 五号 行距: 单倍行距"/>
    <w:basedOn w:val="a7"/>
    <w:pPr>
      <w:spacing w:before="0" w:line="240" w:lineRule="auto"/>
    </w:pPr>
    <w:rPr>
      <w:rFonts w:ascii="宋体" w:hAnsi="宋体" w:cs="宋体"/>
    </w:rPr>
  </w:style>
  <w:style w:type="paragraph" w:customStyle="1" w:styleId="sunnynostyle">
    <w:name w:val="sunny no style"/>
    <w:rPr>
      <w:kern w:val="2"/>
      <w:sz w:val="21"/>
      <w:szCs w:val="21"/>
    </w:rPr>
  </w:style>
  <w:style w:type="paragraph" w:customStyle="1" w:styleId="3h3H3sect12366">
    <w:name w:val="样式 标题 3h3H3sect1.2.3 + 五号 段前: 6 磅 段后: 6 磅 行距: 单倍行距"/>
    <w:basedOn w:val="3"/>
    <w:pPr>
      <w:widowControl/>
      <w:tabs>
        <w:tab w:val="left" w:pos="709"/>
      </w:tabs>
      <w:adjustRightInd w:val="0"/>
      <w:spacing w:before="120" w:afterLines="0" w:line="240" w:lineRule="auto"/>
      <w:ind w:left="709" w:hanging="709"/>
      <w:textAlignment w:val="baseline"/>
    </w:pPr>
    <w:rPr>
      <w:rFonts w:ascii="Times New Roman" w:hAnsi="Times New Roman" w:cs="宋体"/>
      <w:bCs/>
      <w:kern w:val="0"/>
      <w:sz w:val="21"/>
    </w:rPr>
  </w:style>
  <w:style w:type="paragraph" w:customStyle="1" w:styleId="2f1">
    <w:name w:val="正文（首行缩进2字符）"/>
    <w:basedOn w:val="a7"/>
    <w:pPr>
      <w:adjustRightInd/>
      <w:spacing w:before="0"/>
      <w:ind w:firstLineChars="200" w:firstLine="480"/>
      <w:jc w:val="both"/>
      <w:textAlignment w:val="auto"/>
    </w:pPr>
    <w:rPr>
      <w:rFonts w:ascii="Times New Roman" w:hAnsi="Times New Roman"/>
      <w:kern w:val="2"/>
      <w:sz w:val="24"/>
      <w:szCs w:val="24"/>
    </w:rPr>
  </w:style>
  <w:style w:type="paragraph" w:customStyle="1" w:styleId="2">
    <w:name w:val="列表项目符号2"/>
    <w:basedOn w:val="a7"/>
    <w:qFormat/>
    <w:pPr>
      <w:numPr>
        <w:numId w:val="17"/>
      </w:numPr>
      <w:spacing w:before="0"/>
      <w:jc w:val="both"/>
      <w:textAlignment w:val="auto"/>
    </w:pPr>
    <w:rPr>
      <w:rFonts w:ascii="Times New Roman" w:hAnsi="Times New Roman"/>
      <w:sz w:val="24"/>
      <w:szCs w:val="24"/>
    </w:rPr>
  </w:style>
  <w:style w:type="paragraph" w:customStyle="1" w:styleId="30">
    <w:name w:val="列表编号3（小写字母）"/>
    <w:basedOn w:val="a7"/>
    <w:pPr>
      <w:numPr>
        <w:numId w:val="18"/>
      </w:numPr>
      <w:spacing w:before="0"/>
      <w:ind w:leftChars="400" w:left="400"/>
      <w:jc w:val="both"/>
      <w:textAlignment w:val="auto"/>
    </w:pPr>
    <w:rPr>
      <w:rFonts w:ascii="Times New Roman" w:hAnsi="Times New Roman"/>
      <w:sz w:val="24"/>
    </w:rPr>
  </w:style>
  <w:style w:type="paragraph" w:customStyle="1" w:styleId="td01">
    <w:name w:val="td01"/>
    <w:basedOn w:val="a7"/>
    <w:pPr>
      <w:widowControl/>
      <w:adjustRightInd/>
      <w:spacing w:before="30" w:after="30" w:line="264" w:lineRule="auto"/>
      <w:textAlignment w:val="auto"/>
    </w:pPr>
    <w:rPr>
      <w:rFonts w:ascii="Times New Roman" w:hAnsi="Times New Roman"/>
      <w:spacing w:val="20"/>
      <w:sz w:val="24"/>
      <w:szCs w:val="24"/>
    </w:rPr>
  </w:style>
  <w:style w:type="paragraph" w:customStyle="1" w:styleId="a0">
    <w:name w:val="我的编号"/>
    <w:basedOn w:val="a7"/>
    <w:pPr>
      <w:numPr>
        <w:numId w:val="19"/>
      </w:numPr>
      <w:adjustRightInd/>
      <w:spacing w:beforeAutospacing="1" w:afterLines="50" w:line="240" w:lineRule="auto"/>
      <w:jc w:val="both"/>
      <w:textAlignment w:val="auto"/>
    </w:pPr>
    <w:rPr>
      <w:rFonts w:ascii="Times New Roman" w:hAnsi="Times New Roman"/>
      <w:kern w:val="2"/>
      <w:szCs w:val="21"/>
    </w:rPr>
  </w:style>
  <w:style w:type="paragraph" w:customStyle="1" w:styleId="BodyText">
    <w:name w:val="BodyText"/>
    <w:basedOn w:val="a7"/>
    <w:pPr>
      <w:autoSpaceDE w:val="0"/>
      <w:autoSpaceDN w:val="0"/>
      <w:adjustRightInd/>
      <w:spacing w:before="40" w:after="60" w:line="240" w:lineRule="auto"/>
      <w:textAlignment w:val="auto"/>
    </w:pPr>
    <w:rPr>
      <w:rFonts w:ascii="Times New Roman" w:eastAsia="Times New Roman" w:hAnsi="Times New Roman"/>
      <w:sz w:val="16"/>
      <w:szCs w:val="16"/>
      <w:lang w:eastAsia="en-US"/>
    </w:rPr>
  </w:style>
  <w:style w:type="paragraph" w:customStyle="1" w:styleId="a14">
    <w:name w:val="a14"/>
    <w:basedOn w:val="a7"/>
    <w:pPr>
      <w:widowControl/>
      <w:adjustRightInd/>
      <w:spacing w:beforeAutospacing="1" w:after="100" w:afterAutospacing="1" w:line="240" w:lineRule="auto"/>
      <w:textAlignment w:val="auto"/>
    </w:pPr>
    <w:rPr>
      <w:rFonts w:ascii="宋体" w:hAnsi="宋体"/>
      <w:sz w:val="24"/>
      <w:szCs w:val="24"/>
    </w:rPr>
  </w:style>
  <w:style w:type="paragraph" w:customStyle="1" w:styleId="StyleLeft053cmFirstline074cmBefore78ptAf">
    <w:name w:val="Style 小四 Left:  0.53 cm First line:  0.74 cm Before:  7.8 pt Af..."/>
    <w:basedOn w:val="a7"/>
    <w:pPr>
      <w:adjustRightInd/>
      <w:spacing w:before="156" w:after="156"/>
      <w:ind w:firstLine="420"/>
      <w:jc w:val="both"/>
      <w:textAlignment w:val="auto"/>
    </w:pPr>
    <w:rPr>
      <w:rFonts w:ascii="Times New Roman" w:hAnsi="Times New Roman" w:cs="宋体"/>
      <w:kern w:val="2"/>
    </w:rPr>
  </w:style>
  <w:style w:type="character" w:customStyle="1" w:styleId="tw4winTerm">
    <w:name w:val="tw4winTerm"/>
    <w:rPr>
      <w:color w:val="0000FF"/>
    </w:rPr>
  </w:style>
  <w:style w:type="paragraph" w:customStyle="1" w:styleId="affffc">
    <w:name w:val="小标题"/>
    <w:next w:val="a7"/>
    <w:pPr>
      <w:keepNext/>
      <w:keepLines/>
      <w:spacing w:beforeLines="50"/>
      <w:ind w:firstLineChars="200" w:firstLine="200"/>
      <w:outlineLvl w:val="4"/>
    </w:pPr>
    <w:rPr>
      <w:rFonts w:eastAsia="楷体_GB2312"/>
      <w:b/>
      <w:bCs/>
      <w:i/>
      <w:iCs/>
      <w:sz w:val="24"/>
    </w:rPr>
  </w:style>
  <w:style w:type="paragraph" w:customStyle="1" w:styleId="affffd">
    <w:name w:val="工程正文"/>
    <w:basedOn w:val="a7"/>
    <w:pPr>
      <w:adjustRightInd/>
      <w:spacing w:before="0" w:line="360" w:lineRule="exact"/>
      <w:ind w:firstLineChars="200" w:firstLine="500"/>
      <w:jc w:val="both"/>
      <w:textAlignment w:val="auto"/>
    </w:pPr>
    <w:rPr>
      <w:rFonts w:ascii="Times New Roman" w:hAnsi="Times New Roman"/>
      <w:color w:val="000000"/>
      <w:spacing w:val="20"/>
      <w:kern w:val="2"/>
      <w:szCs w:val="24"/>
      <w:lang w:bidi="he-IL"/>
    </w:rPr>
  </w:style>
  <w:style w:type="paragraph" w:customStyle="1" w:styleId="affffe">
    <w:name w:val="缩进正文"/>
    <w:basedOn w:val="a7"/>
    <w:pPr>
      <w:adjustRightInd/>
      <w:spacing w:beforeLines="50" w:line="240" w:lineRule="auto"/>
      <w:ind w:firstLineChars="200" w:firstLine="200"/>
      <w:jc w:val="both"/>
      <w:textAlignment w:val="auto"/>
    </w:pPr>
    <w:rPr>
      <w:rFonts w:ascii="Times New Roman" w:eastAsia="楷体_GB2312" w:hAnsi="Times New Roman"/>
      <w:kern w:val="2"/>
      <w:sz w:val="24"/>
    </w:rPr>
  </w:style>
  <w:style w:type="paragraph" w:customStyle="1" w:styleId="1d">
    <w:name w:val="缺省文本:1"/>
    <w:basedOn w:val="a7"/>
    <w:pPr>
      <w:autoSpaceDE w:val="0"/>
      <w:autoSpaceDN w:val="0"/>
      <w:spacing w:before="0" w:line="240" w:lineRule="auto"/>
      <w:textAlignment w:val="auto"/>
    </w:pPr>
    <w:rPr>
      <w:rFonts w:ascii="Times New Roman" w:hAnsi="Times New Roman"/>
      <w:sz w:val="24"/>
    </w:rPr>
  </w:style>
  <w:style w:type="paragraph" w:customStyle="1" w:styleId="a3">
    <w:name w:val="表格题注"/>
    <w:next w:val="a7"/>
    <w:pPr>
      <w:keepLines/>
      <w:numPr>
        <w:ilvl w:val="8"/>
        <w:numId w:val="20"/>
      </w:numPr>
      <w:spacing w:beforeLines="100"/>
      <w:ind w:left="1089" w:hanging="369"/>
      <w:jc w:val="center"/>
    </w:pPr>
    <w:rPr>
      <w:rFonts w:ascii="Arial" w:hAnsi="Arial"/>
      <w:sz w:val="18"/>
      <w:szCs w:val="18"/>
    </w:rPr>
  </w:style>
  <w:style w:type="paragraph" w:customStyle="1" w:styleId="a2">
    <w:name w:val="插图题注"/>
    <w:next w:val="a7"/>
    <w:pPr>
      <w:numPr>
        <w:ilvl w:val="7"/>
        <w:numId w:val="20"/>
      </w:numPr>
      <w:spacing w:afterLines="100"/>
      <w:ind w:left="1089" w:hanging="369"/>
      <w:jc w:val="center"/>
    </w:pPr>
    <w:rPr>
      <w:rFonts w:ascii="Arial" w:hAnsi="Arial"/>
      <w:sz w:val="18"/>
      <w:szCs w:val="18"/>
    </w:rPr>
  </w:style>
  <w:style w:type="paragraph" w:customStyle="1" w:styleId="afffff">
    <w:name w:val="正文（首行不缩进）"/>
    <w:basedOn w:val="a7"/>
    <w:pPr>
      <w:autoSpaceDE w:val="0"/>
      <w:autoSpaceDN w:val="0"/>
      <w:spacing w:before="0"/>
      <w:textAlignment w:val="auto"/>
    </w:pPr>
    <w:rPr>
      <w:rFonts w:ascii="Times New Roman" w:hAnsi="Times New Roman"/>
    </w:rPr>
  </w:style>
  <w:style w:type="paragraph" w:customStyle="1" w:styleId="a4">
    <w:name w:val="表注"/>
    <w:basedOn w:val="a7"/>
    <w:next w:val="a7"/>
    <w:pPr>
      <w:keepNext/>
      <w:numPr>
        <w:numId w:val="21"/>
      </w:numPr>
      <w:tabs>
        <w:tab w:val="left" w:pos="620"/>
      </w:tabs>
      <w:spacing w:before="0"/>
      <w:ind w:left="620" w:hanging="620"/>
      <w:jc w:val="both"/>
      <w:textAlignment w:val="auto"/>
      <w:outlineLvl w:val="5"/>
    </w:pPr>
    <w:rPr>
      <w:rFonts w:ascii="Times New Roman" w:hAnsi="Times New Roman"/>
    </w:rPr>
  </w:style>
  <w:style w:type="paragraph" w:customStyle="1" w:styleId="o">
    <w:name w:val="¡§¡§?¨¤¡§o????¨¤?"/>
    <w:basedOn w:val="a7"/>
    <w:pPr>
      <w:widowControl/>
      <w:overflowPunct w:val="0"/>
      <w:autoSpaceDE w:val="0"/>
      <w:autoSpaceDN w:val="0"/>
      <w:spacing w:before="0" w:line="240" w:lineRule="auto"/>
    </w:pPr>
    <w:rPr>
      <w:rFonts w:ascii="Times New Roman" w:hAnsi="Times New Roman"/>
      <w:sz w:val="24"/>
    </w:rPr>
  </w:style>
  <w:style w:type="paragraph" w:customStyle="1" w:styleId="afffff0">
    <w:name w:val="注意事项"/>
    <w:basedOn w:val="a7"/>
    <w:pPr>
      <w:adjustRightInd/>
      <w:spacing w:before="60" w:after="60"/>
      <w:ind w:leftChars="200" w:left="200" w:firstLineChars="200" w:firstLine="200"/>
      <w:jc w:val="both"/>
      <w:textAlignment w:val="auto"/>
    </w:pPr>
    <w:rPr>
      <w:rFonts w:ascii="Times New Roman" w:hAnsi="Times New Roman"/>
      <w:b/>
      <w:bCs/>
      <w:kern w:val="2"/>
      <w:szCs w:val="24"/>
    </w:rPr>
  </w:style>
  <w:style w:type="paragraph" w:customStyle="1" w:styleId="afffff1">
    <w:name w:val="说明"/>
    <w:basedOn w:val="a7"/>
    <w:pPr>
      <w:adjustRightInd/>
      <w:spacing w:before="60" w:line="240" w:lineRule="auto"/>
      <w:ind w:leftChars="200" w:left="200" w:firstLineChars="200" w:firstLine="200"/>
      <w:jc w:val="both"/>
      <w:textAlignment w:val="auto"/>
    </w:pPr>
    <w:rPr>
      <w:rFonts w:ascii="Times New Roman" w:eastAsia="华文楷体" w:hAnsi="Times New Roman"/>
      <w:i/>
      <w:kern w:val="2"/>
      <w:szCs w:val="24"/>
    </w:rPr>
  </w:style>
  <w:style w:type="paragraph" w:customStyle="1" w:styleId="2f2">
    <w:name w:val="正文2"/>
    <w:basedOn w:val="11"/>
    <w:pPr>
      <w:tabs>
        <w:tab w:val="clear" w:pos="360"/>
      </w:tabs>
      <w:spacing w:beforeLines="0" w:afterLines="0" w:line="360" w:lineRule="auto"/>
      <w:ind w:leftChars="200" w:left="355" w:hangingChars="155" w:hanging="155"/>
      <w:outlineLvl w:val="7"/>
    </w:pPr>
    <w:rPr>
      <w:sz w:val="24"/>
    </w:rPr>
  </w:style>
  <w:style w:type="paragraph" w:customStyle="1" w:styleId="3b">
    <w:name w:val="正文3"/>
    <w:basedOn w:val="11"/>
    <w:pPr>
      <w:tabs>
        <w:tab w:val="clear" w:pos="360"/>
      </w:tabs>
      <w:spacing w:beforeLines="0" w:afterLines="0" w:line="360" w:lineRule="auto"/>
      <w:ind w:leftChars="300" w:left="450" w:hangingChars="150" w:hanging="150"/>
      <w:outlineLvl w:val="8"/>
    </w:pPr>
    <w:rPr>
      <w:sz w:val="24"/>
      <w:szCs w:val="21"/>
    </w:rPr>
  </w:style>
  <w:style w:type="paragraph" w:customStyle="1" w:styleId="5">
    <w:name w:val="正文5"/>
    <w:basedOn w:val="47"/>
    <w:pPr>
      <w:numPr>
        <w:numId w:val="22"/>
      </w:numPr>
      <w:tabs>
        <w:tab w:val="clear" w:pos="620"/>
      </w:tabs>
      <w:ind w:leftChars="500" w:left="700" w:hangingChars="200" w:hanging="200"/>
    </w:pPr>
  </w:style>
  <w:style w:type="paragraph" w:customStyle="1" w:styleId="60">
    <w:name w:val="正文6"/>
    <w:basedOn w:val="47"/>
    <w:pPr>
      <w:numPr>
        <w:numId w:val="23"/>
      </w:numPr>
      <w:tabs>
        <w:tab w:val="clear" w:pos="720"/>
      </w:tabs>
      <w:ind w:leftChars="600" w:left="750" w:hangingChars="150" w:hanging="150"/>
    </w:pPr>
  </w:style>
  <w:style w:type="paragraph" w:customStyle="1" w:styleId="48">
    <w:name w:val="正文文字缩进4字"/>
    <w:basedOn w:val="ae"/>
    <w:pPr>
      <w:spacing w:before="60" w:after="60" w:line="360" w:lineRule="auto"/>
      <w:ind w:leftChars="400" w:left="840" w:firstLineChars="200" w:firstLine="480"/>
    </w:pPr>
    <w:rPr>
      <w:rFonts w:ascii="Times New Roman" w:hAnsi="Times New Roman"/>
      <w:sz w:val="24"/>
    </w:rPr>
  </w:style>
  <w:style w:type="paragraph" w:customStyle="1" w:styleId="70">
    <w:name w:val="正文7"/>
    <w:basedOn w:val="47"/>
    <w:pPr>
      <w:numPr>
        <w:numId w:val="24"/>
      </w:numPr>
      <w:tabs>
        <w:tab w:val="clear" w:pos="820"/>
      </w:tabs>
      <w:ind w:leftChars="700" w:left="900" w:hangingChars="200" w:hanging="200"/>
    </w:pPr>
  </w:style>
  <w:style w:type="paragraph" w:customStyle="1" w:styleId="62">
    <w:name w:val="正文文字缩进6字"/>
    <w:basedOn w:val="ae"/>
    <w:pPr>
      <w:spacing w:before="60" w:after="60" w:line="360" w:lineRule="auto"/>
      <w:ind w:leftChars="600" w:left="600" w:firstLineChars="200" w:firstLine="200"/>
    </w:pPr>
    <w:rPr>
      <w:rFonts w:ascii="Times New Roman" w:hAnsi="Times New Roman"/>
      <w:sz w:val="24"/>
    </w:rPr>
  </w:style>
  <w:style w:type="character" w:customStyle="1" w:styleId="2Char">
    <w:name w:val="正文文字缩进2字 Char"/>
    <w:rPr>
      <w:rFonts w:eastAsia="宋体"/>
      <w:kern w:val="2"/>
      <w:sz w:val="24"/>
      <w:szCs w:val="24"/>
      <w:lang w:val="en-US" w:eastAsia="zh-CN" w:bidi="ar-SA"/>
    </w:rPr>
  </w:style>
  <w:style w:type="paragraph" w:customStyle="1" w:styleId="1e">
    <w:name w:val="批注框文本1"/>
    <w:basedOn w:val="a7"/>
    <w:semiHidden/>
    <w:pPr>
      <w:adjustRightInd/>
      <w:spacing w:before="0" w:line="240" w:lineRule="auto"/>
      <w:jc w:val="both"/>
      <w:textAlignment w:val="auto"/>
    </w:pPr>
    <w:rPr>
      <w:rFonts w:ascii="宋体" w:hAnsi="Times New Roman"/>
      <w:kern w:val="2"/>
      <w:sz w:val="18"/>
      <w:szCs w:val="18"/>
    </w:rPr>
  </w:style>
  <w:style w:type="character" w:customStyle="1" w:styleId="small1">
    <w:name w:val="small1"/>
    <w:rPr>
      <w:sz w:val="22"/>
      <w:szCs w:val="22"/>
    </w:rPr>
  </w:style>
  <w:style w:type="paragraph" w:customStyle="1" w:styleId="font6">
    <w:name w:val="font6"/>
    <w:basedOn w:val="a7"/>
    <w:pPr>
      <w:widowControl/>
      <w:adjustRightInd/>
      <w:spacing w:beforeAutospacing="1" w:after="100" w:afterAutospacing="1" w:line="240" w:lineRule="auto"/>
      <w:textAlignment w:val="auto"/>
    </w:pPr>
    <w:rPr>
      <w:rFonts w:ascii="宋体" w:hAnsi="宋体" w:cs="宋体"/>
      <w:szCs w:val="21"/>
    </w:rPr>
  </w:style>
  <w:style w:type="paragraph" w:customStyle="1" w:styleId="font7">
    <w:name w:val="font7"/>
    <w:basedOn w:val="a7"/>
    <w:pPr>
      <w:widowControl/>
      <w:adjustRightInd/>
      <w:spacing w:beforeAutospacing="1" w:after="100" w:afterAutospacing="1" w:line="240" w:lineRule="auto"/>
      <w:textAlignment w:val="auto"/>
    </w:pPr>
    <w:rPr>
      <w:rFonts w:cs="Arial"/>
      <w:szCs w:val="21"/>
    </w:rPr>
  </w:style>
  <w:style w:type="paragraph" w:customStyle="1" w:styleId="xl26">
    <w:name w:val="xl26"/>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b/>
      <w:bCs/>
      <w:szCs w:val="21"/>
    </w:rPr>
  </w:style>
  <w:style w:type="paragraph" w:customStyle="1" w:styleId="xl29">
    <w:name w:val="xl2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0">
    <w:name w:val="xl30"/>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b/>
      <w:bCs/>
      <w:szCs w:val="21"/>
    </w:rPr>
  </w:style>
  <w:style w:type="paragraph" w:customStyle="1" w:styleId="xl31">
    <w:name w:val="xl3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Times New Roman" w:hAnsi="Times New Roman"/>
      <w:szCs w:val="21"/>
    </w:rPr>
  </w:style>
  <w:style w:type="paragraph" w:customStyle="1" w:styleId="xl32">
    <w:name w:val="xl32"/>
    <w:basedOn w:val="a7"/>
    <w:pPr>
      <w:widowControl/>
      <w:pBdr>
        <w:top w:val="single" w:sz="4" w:space="0" w:color="auto"/>
        <w:left w:val="single" w:sz="4" w:space="0" w:color="auto"/>
        <w:bottom w:val="single" w:sz="4"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3">
    <w:name w:val="xl33"/>
    <w:basedOn w:val="a7"/>
    <w:pPr>
      <w:widowControl/>
      <w:adjustRightInd/>
      <w:spacing w:beforeAutospacing="1" w:after="100" w:afterAutospacing="1" w:line="240" w:lineRule="auto"/>
      <w:textAlignment w:val="bottom"/>
    </w:pPr>
    <w:rPr>
      <w:rFonts w:ascii="宋体" w:hAnsi="宋体" w:cs="宋体"/>
      <w:szCs w:val="21"/>
    </w:rPr>
  </w:style>
  <w:style w:type="paragraph" w:customStyle="1" w:styleId="xl34">
    <w:name w:val="xl34"/>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textAlignment w:val="bottom"/>
    </w:pPr>
    <w:rPr>
      <w:rFonts w:ascii="宋体" w:hAnsi="宋体" w:cs="宋体"/>
      <w:szCs w:val="21"/>
    </w:rPr>
  </w:style>
  <w:style w:type="paragraph" w:customStyle="1" w:styleId="xl35">
    <w:name w:val="xl35"/>
    <w:basedOn w:val="a7"/>
    <w:pPr>
      <w:widowControl/>
      <w:pBdr>
        <w:top w:val="single" w:sz="4" w:space="0" w:color="auto"/>
        <w:left w:val="single" w:sz="8"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6">
    <w:name w:val="xl3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xl37">
    <w:name w:val="xl37"/>
    <w:basedOn w:val="a7"/>
    <w:pPr>
      <w:widowControl/>
      <w:adjustRightInd/>
      <w:spacing w:beforeAutospacing="1" w:after="100" w:afterAutospacing="1" w:line="240" w:lineRule="auto"/>
      <w:textAlignment w:val="bottom"/>
    </w:pPr>
    <w:rPr>
      <w:rFonts w:ascii="宋体" w:hAnsi="宋体" w:cs="宋体"/>
      <w:b/>
      <w:bCs/>
      <w:szCs w:val="21"/>
    </w:rPr>
  </w:style>
  <w:style w:type="paragraph" w:customStyle="1" w:styleId="xl38">
    <w:name w:val="xl38"/>
    <w:basedOn w:val="a7"/>
    <w:pPr>
      <w:widowControl/>
      <w:pBdr>
        <w:top w:val="single" w:sz="8" w:space="0" w:color="auto"/>
        <w:left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39">
    <w:name w:val="xl39"/>
    <w:basedOn w:val="a7"/>
    <w:pPr>
      <w:widowControl/>
      <w:pBdr>
        <w:top w:val="single" w:sz="8" w:space="0" w:color="auto"/>
        <w:bottom w:val="single" w:sz="8" w:space="0" w:color="auto"/>
      </w:pBdr>
      <w:adjustRightInd/>
      <w:spacing w:beforeAutospacing="1" w:after="100" w:afterAutospacing="1" w:line="240" w:lineRule="auto"/>
      <w:jc w:val="right"/>
      <w:textAlignment w:val="auto"/>
    </w:pPr>
    <w:rPr>
      <w:rFonts w:ascii="宋体" w:hAnsi="宋体" w:cs="宋体"/>
      <w:b/>
      <w:bCs/>
      <w:szCs w:val="21"/>
    </w:rPr>
  </w:style>
  <w:style w:type="paragraph" w:customStyle="1" w:styleId="xl40">
    <w:name w:val="xl40"/>
    <w:basedOn w:val="a7"/>
    <w:pPr>
      <w:widowControl/>
      <w:pBdr>
        <w:top w:val="single" w:sz="8" w:space="0" w:color="auto"/>
        <w:left w:val="single" w:sz="8" w:space="0" w:color="auto"/>
        <w:bottom w:val="single" w:sz="8" w:space="0" w:color="auto"/>
        <w:right w:val="single" w:sz="8" w:space="0" w:color="auto"/>
      </w:pBdr>
      <w:adjustRightInd/>
      <w:spacing w:beforeAutospacing="1" w:after="100" w:afterAutospacing="1" w:line="240" w:lineRule="auto"/>
      <w:jc w:val="center"/>
      <w:textAlignment w:val="auto"/>
    </w:pPr>
    <w:rPr>
      <w:rFonts w:ascii="宋体" w:hAnsi="宋体" w:cs="宋体"/>
      <w:szCs w:val="21"/>
    </w:rPr>
  </w:style>
  <w:style w:type="paragraph" w:customStyle="1" w:styleId="xl41">
    <w:name w:val="xl4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bottom"/>
    </w:pPr>
    <w:rPr>
      <w:rFonts w:cs="Arial"/>
      <w:szCs w:val="21"/>
    </w:rPr>
  </w:style>
  <w:style w:type="paragraph" w:customStyle="1" w:styleId="xl42">
    <w:name w:val="xl4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right"/>
      <w:textAlignment w:val="bottom"/>
    </w:pPr>
    <w:rPr>
      <w:rFonts w:ascii="宋体" w:hAnsi="宋体" w:cs="宋体"/>
      <w:color w:val="000000"/>
      <w:szCs w:val="21"/>
    </w:rPr>
  </w:style>
  <w:style w:type="paragraph" w:customStyle="1" w:styleId="xl43">
    <w:name w:val="xl43"/>
    <w:basedOn w:val="a7"/>
    <w:pPr>
      <w:widowControl/>
      <w:pBdr>
        <w:top w:val="single" w:sz="4" w:space="0" w:color="auto"/>
        <w:left w:val="single" w:sz="4" w:space="0" w:color="auto"/>
        <w:bottom w:val="single" w:sz="4" w:space="0" w:color="auto"/>
      </w:pBdr>
      <w:adjustRightInd/>
      <w:spacing w:beforeAutospacing="1" w:after="100" w:afterAutospacing="1" w:line="240" w:lineRule="auto"/>
      <w:textAlignment w:val="bottom"/>
    </w:pPr>
    <w:rPr>
      <w:rFonts w:ascii="宋体" w:hAnsi="宋体" w:cs="宋体"/>
      <w:szCs w:val="21"/>
    </w:rPr>
  </w:style>
  <w:style w:type="paragraph" w:customStyle="1" w:styleId="Paragraph1">
    <w:name w:val="Paragraph1"/>
    <w:basedOn w:val="a7"/>
    <w:pPr>
      <w:adjustRightInd/>
      <w:spacing w:before="80" w:line="240" w:lineRule="auto"/>
      <w:jc w:val="both"/>
      <w:textAlignment w:val="auto"/>
    </w:pPr>
    <w:rPr>
      <w:rFonts w:ascii="宋体" w:hAnsi="Times New Roman"/>
      <w:sz w:val="20"/>
    </w:rPr>
  </w:style>
  <w:style w:type="paragraph" w:customStyle="1" w:styleId="HD1">
    <w:name w:val="HD正文1"/>
    <w:basedOn w:val="a7"/>
    <w:next w:val="afe"/>
    <w:pPr>
      <w:autoSpaceDE w:val="0"/>
      <w:autoSpaceDN w:val="0"/>
      <w:spacing w:before="0" w:line="240" w:lineRule="auto"/>
      <w:ind w:firstLine="510"/>
      <w:jc w:val="both"/>
      <w:textAlignment w:val="auto"/>
    </w:pPr>
    <w:rPr>
      <w:rFonts w:ascii="仿宋_GB2312" w:eastAsia="仿宋_GB2312"/>
      <w:color w:val="000000"/>
      <w:kern w:val="2"/>
      <w:sz w:val="28"/>
    </w:rPr>
  </w:style>
  <w:style w:type="table" w:customStyle="1" w:styleId="1f">
    <w:name w:val="网格型1"/>
    <w:basedOn w:val="a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H4RefHeading1rh1Headingsqlsect1234h444head">
    <w:name w:val="样式 标题 4H4Ref Heading 1rh1Heading sqlsect 1.2.3.4h444head..."/>
    <w:basedOn w:val="4"/>
    <w:pPr>
      <w:keepLines w:val="0"/>
      <w:widowControl/>
      <w:tabs>
        <w:tab w:val="clear" w:pos="1531"/>
        <w:tab w:val="left" w:pos="864"/>
        <w:tab w:val="left" w:pos="2124"/>
      </w:tabs>
      <w:spacing w:before="240" w:after="60" w:line="288" w:lineRule="auto"/>
      <w:ind w:left="864" w:hanging="864"/>
    </w:pPr>
    <w:rPr>
      <w:rFonts w:ascii="Gill Sans" w:eastAsia="仿宋_GB2312" w:hAnsi="Gill Sans" w:cs="宋体"/>
      <w:bCs/>
      <w:kern w:val="0"/>
      <w:u w:val="single"/>
    </w:rPr>
  </w:style>
  <w:style w:type="paragraph" w:customStyle="1" w:styleId="Category">
    <w:name w:val="Category"/>
    <w:basedOn w:val="a7"/>
    <w:pPr>
      <w:widowControl/>
      <w:shd w:val="clear" w:color="auto" w:fill="00FF00"/>
      <w:adjustRightInd/>
      <w:spacing w:before="60" w:after="60" w:line="240" w:lineRule="auto"/>
      <w:jc w:val="right"/>
      <w:textAlignment w:val="auto"/>
    </w:pPr>
    <w:rPr>
      <w:rFonts w:cs="Arial"/>
      <w:b/>
      <w:iCs/>
      <w:sz w:val="20"/>
    </w:rPr>
  </w:style>
  <w:style w:type="paragraph" w:customStyle="1" w:styleId="TableText2">
    <w:name w:val="TableText"/>
    <w:basedOn w:val="a7"/>
    <w:pPr>
      <w:widowControl/>
      <w:adjustRightInd/>
      <w:spacing w:before="0" w:line="240" w:lineRule="auto"/>
      <w:ind w:right="-57"/>
      <w:textAlignment w:val="auto"/>
    </w:pPr>
    <w:rPr>
      <w:rFonts w:cs="Arial"/>
      <w:sz w:val="16"/>
    </w:rPr>
  </w:style>
  <w:style w:type="paragraph" w:customStyle="1" w:styleId="Subcategory">
    <w:name w:val="Sub category"/>
    <w:basedOn w:val="TableText2"/>
    <w:pPr>
      <w:shd w:val="clear" w:color="auto" w:fill="FFFF00"/>
      <w:ind w:left="-29" w:right="-29"/>
      <w:jc w:val="center"/>
    </w:pPr>
    <w:rPr>
      <w:b/>
      <w:bCs/>
      <w:i/>
      <w:iCs/>
    </w:rPr>
  </w:style>
  <w:style w:type="paragraph" w:customStyle="1" w:styleId="LeaderIBM">
    <w:name w:val="LeaderIBM"/>
    <w:basedOn w:val="Subcategory"/>
    <w:pPr>
      <w:shd w:val="clear" w:color="auto" w:fill="537CFF"/>
    </w:pPr>
    <w:rPr>
      <w:i w:val="0"/>
      <w:iCs w:val="0"/>
      <w:caps/>
      <w:color w:val="FFFFFF"/>
    </w:rPr>
  </w:style>
  <w:style w:type="paragraph" w:customStyle="1" w:styleId="FloatingCaption">
    <w:name w:val="Floating Caption"/>
    <w:basedOn w:val="af6"/>
    <w:pPr>
      <w:tabs>
        <w:tab w:val="left" w:pos="408"/>
      </w:tabs>
      <w:spacing w:before="120" w:after="120"/>
      <w:jc w:val="left"/>
    </w:pPr>
    <w:rPr>
      <w:rFonts w:ascii="Times New Roman" w:eastAsia="宋体" w:hAnsi="Times New Roman" w:cs="Times New Roman"/>
      <w:b/>
      <w:snapToGrid w:val="0"/>
      <w:color w:val="000000"/>
      <w:kern w:val="0"/>
      <w:lang w:eastAsia="en-US"/>
    </w:rPr>
  </w:style>
  <w:style w:type="paragraph" w:customStyle="1" w:styleId="2Heading2HiddenHeading2CCBSTitre3H2Level2Headh">
    <w:name w:val="样式 标题 2Heading 2 HiddenHeading 2 CCBSTitre3H2Level 2 Headh..."/>
    <w:basedOn w:val="20"/>
    <w:pPr>
      <w:numPr>
        <w:ilvl w:val="0"/>
        <w:numId w:val="0"/>
      </w:numPr>
      <w:spacing w:before="260" w:afterLines="0" w:line="416" w:lineRule="auto"/>
      <w:jc w:val="both"/>
    </w:pPr>
    <w:rPr>
      <w:rFonts w:eastAsia="宋体"/>
      <w:b/>
      <w:bCs/>
      <w:kern w:val="0"/>
      <w:sz w:val="24"/>
      <w:szCs w:val="32"/>
    </w:rPr>
  </w:style>
  <w:style w:type="character" w:customStyle="1" w:styleId="2Heading2HiddenHeading2CCBSTitre3H2Level2HeadhChar">
    <w:name w:val="样式 标题 2Heading 2 HiddenHeading 2 CCBSTitre3H2Level 2 Headh... Char"/>
    <w:rPr>
      <w:rFonts w:ascii="Arial" w:eastAsia="宋体" w:hAnsi="Arial"/>
      <w:b/>
      <w:bCs/>
      <w:kern w:val="2"/>
      <w:sz w:val="24"/>
      <w:szCs w:val="32"/>
      <w:lang w:val="en-US" w:eastAsia="zh-CN" w:bidi="ar-SA"/>
    </w:rPr>
  </w:style>
  <w:style w:type="paragraph" w:customStyle="1" w:styleId="afffff2">
    <w:name w:val="我的正文"/>
    <w:basedOn w:val="a7"/>
    <w:pPr>
      <w:widowControl/>
      <w:adjustRightInd/>
      <w:spacing w:before="0" w:line="288" w:lineRule="auto"/>
      <w:ind w:left="210" w:right="210" w:firstLineChars="200" w:firstLine="480"/>
      <w:textAlignment w:val="auto"/>
    </w:pPr>
    <w:rPr>
      <w:rFonts w:ascii="宋体" w:hAnsi="宋体"/>
      <w:sz w:val="24"/>
      <w:szCs w:val="24"/>
    </w:rPr>
  </w:style>
  <w:style w:type="character" w:customStyle="1" w:styleId="AnchorA">
    <w:name w:val="Anchor (A)"/>
    <w:rPr>
      <w:color w:val="0000FF"/>
      <w:sz w:val="24"/>
      <w:u w:val="single"/>
    </w:rPr>
  </w:style>
  <w:style w:type="character" w:customStyle="1" w:styleId="4Char">
    <w:name w:val="标题 4 Char"/>
    <w:rPr>
      <w:rFonts w:ascii="Arial" w:eastAsia="宋体" w:hAnsi="Arial"/>
      <w:b/>
      <w:sz w:val="24"/>
      <w:lang w:val="en-US" w:eastAsia="zh-CN" w:bidi="ar-SA"/>
    </w:rPr>
  </w:style>
  <w:style w:type="paragraph" w:customStyle="1" w:styleId="main">
    <w:name w:val="main"/>
    <w:basedOn w:val="a7"/>
    <w:pPr>
      <w:widowControl/>
      <w:adjustRightInd/>
      <w:spacing w:beforeAutospacing="1" w:after="100" w:afterAutospacing="1" w:line="320" w:lineRule="atLeast"/>
      <w:textAlignment w:val="auto"/>
    </w:pPr>
    <w:rPr>
      <w:rFonts w:ascii="ˎ̥" w:hAnsi="ˎ̥" w:cs="宋体"/>
      <w:szCs w:val="21"/>
    </w:rPr>
  </w:style>
  <w:style w:type="character" w:customStyle="1" w:styleId="style41">
    <w:name w:val="style41"/>
    <w:rPr>
      <w:color w:val="000000"/>
    </w:rPr>
  </w:style>
  <w:style w:type="character" w:customStyle="1" w:styleId="ab0">
    <w:name w:val="ab"/>
    <w:basedOn w:val="a8"/>
  </w:style>
  <w:style w:type="paragraph" w:customStyle="1" w:styleId="a60">
    <w:name w:val="a6"/>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ParaChar">
    <w:name w:val="默认段落字体 Para Char"/>
    <w:basedOn w:val="a7"/>
    <w:pPr>
      <w:adjustRightInd/>
      <w:spacing w:before="0" w:line="240" w:lineRule="auto"/>
      <w:jc w:val="both"/>
      <w:textAlignment w:val="auto"/>
    </w:pPr>
    <w:rPr>
      <w:rFonts w:ascii="Tahoma" w:hAnsi="Tahoma"/>
      <w:kern w:val="2"/>
      <w:sz w:val="24"/>
    </w:rPr>
  </w:style>
  <w:style w:type="paragraph" w:customStyle="1" w:styleId="Picture">
    <w:name w:val="Picture"/>
    <w:basedOn w:val="a7"/>
    <w:next w:val="af6"/>
    <w:pPr>
      <w:keepNext/>
      <w:widowControl/>
      <w:adjustRightInd/>
      <w:spacing w:before="0" w:line="240" w:lineRule="auto"/>
      <w:jc w:val="both"/>
      <w:textAlignment w:val="auto"/>
    </w:pPr>
    <w:rPr>
      <w:rFonts w:ascii="楷体" w:eastAsia="楷体"/>
      <w:b/>
      <w:spacing w:val="-5"/>
      <w:w w:val="98"/>
      <w:sz w:val="24"/>
    </w:rPr>
  </w:style>
  <w:style w:type="paragraph" w:customStyle="1" w:styleId="afffff3">
    <w:name w:val="图片"/>
    <w:basedOn w:val="a7"/>
    <w:next w:val="a7"/>
    <w:pPr>
      <w:spacing w:before="0"/>
      <w:jc w:val="center"/>
    </w:pPr>
    <w:rPr>
      <w:rFonts w:ascii="Times New Roman" w:hAnsi="Times New Roman"/>
      <w:sz w:val="28"/>
    </w:rPr>
  </w:style>
  <w:style w:type="paragraph" w:customStyle="1" w:styleId="TableNumber">
    <w:name w:val="TableNumber"/>
    <w:basedOn w:val="a7"/>
    <w:next w:val="TableTitle"/>
    <w:pPr>
      <w:keepNext/>
      <w:widowControl/>
      <w:suppressAutoHyphens/>
      <w:adjustRightInd/>
      <w:spacing w:before="75" w:after="40" w:line="260" w:lineRule="exact"/>
      <w:jc w:val="center"/>
      <w:textAlignment w:val="auto"/>
    </w:pPr>
    <w:rPr>
      <w:rFonts w:ascii="IDCSansSerif" w:hAnsi="IDCSansSerif"/>
      <w:b/>
      <w:kern w:val="16"/>
      <w:sz w:val="22"/>
    </w:rPr>
  </w:style>
  <w:style w:type="paragraph" w:customStyle="1" w:styleId="TableTitle">
    <w:name w:val="TableTitle"/>
    <w:basedOn w:val="TableNumber"/>
    <w:pPr>
      <w:spacing w:before="0" w:after="120"/>
    </w:pPr>
  </w:style>
  <w:style w:type="paragraph" w:customStyle="1" w:styleId="THFL">
    <w:name w:val="TH_FL"/>
    <w:basedOn w:val="a7"/>
    <w:pPr>
      <w:widowControl/>
      <w:adjustRightInd/>
      <w:spacing w:before="40" w:after="40" w:line="220" w:lineRule="exact"/>
      <w:textAlignment w:val="auto"/>
    </w:pPr>
    <w:rPr>
      <w:rFonts w:ascii="IDCSansSerif" w:hAnsi="IDCSansSerif"/>
      <w:kern w:val="16"/>
      <w:sz w:val="18"/>
    </w:rPr>
  </w:style>
  <w:style w:type="paragraph" w:customStyle="1" w:styleId="THCTR">
    <w:name w:val="TH_CTR"/>
    <w:basedOn w:val="THFL"/>
    <w:pPr>
      <w:jc w:val="center"/>
    </w:pPr>
  </w:style>
  <w:style w:type="paragraph" w:customStyle="1" w:styleId="TBFL">
    <w:name w:val="TB_FL"/>
    <w:basedOn w:val="a7"/>
    <w:pPr>
      <w:widowControl/>
      <w:suppressAutoHyphens/>
      <w:adjustRightInd/>
      <w:spacing w:before="40" w:after="40" w:line="220" w:lineRule="exact"/>
      <w:textAlignment w:val="auto"/>
    </w:pPr>
    <w:rPr>
      <w:rFonts w:ascii="IDCSansSerif" w:hAnsi="IDCSansSerif"/>
      <w:kern w:val="16"/>
      <w:sz w:val="18"/>
    </w:rPr>
  </w:style>
  <w:style w:type="paragraph" w:customStyle="1" w:styleId="TBFR">
    <w:name w:val="TB_FR"/>
    <w:basedOn w:val="TBFL"/>
    <w:pPr>
      <w:jc w:val="right"/>
    </w:pPr>
  </w:style>
  <w:style w:type="paragraph" w:customStyle="1" w:styleId="TFN">
    <w:name w:val="TFN"/>
    <w:basedOn w:val="TBFL"/>
    <w:pPr>
      <w:spacing w:after="0"/>
    </w:pPr>
  </w:style>
  <w:style w:type="paragraph" w:customStyle="1" w:styleId="text0">
    <w:name w:val="text"/>
    <w:basedOn w:val="a7"/>
    <w:pPr>
      <w:widowControl/>
      <w:adjustRightInd/>
      <w:spacing w:before="0"/>
      <w:ind w:firstLine="634"/>
      <w:jc w:val="both"/>
      <w:textAlignment w:val="auto"/>
    </w:pPr>
    <w:rPr>
      <w:rFonts w:ascii="宋体" w:hAnsi="Times New Roman"/>
      <w:sz w:val="24"/>
    </w:rPr>
  </w:style>
  <w:style w:type="paragraph" w:customStyle="1" w:styleId="text-cai">
    <w:name w:val="text-cai"/>
    <w:basedOn w:val="a7"/>
    <w:pPr>
      <w:widowControl/>
      <w:adjustRightInd/>
      <w:spacing w:before="0"/>
      <w:ind w:firstLine="634"/>
      <w:textAlignment w:val="auto"/>
    </w:pPr>
    <w:rPr>
      <w:rFonts w:ascii="Times New Roman" w:eastAsia="楷体" w:hAnsi="Times New Roman"/>
      <w:sz w:val="24"/>
    </w:rPr>
  </w:style>
  <w:style w:type="paragraph" w:customStyle="1" w:styleId="BulText914">
    <w:name w:val="Bul Text 9/14"/>
    <w:pPr>
      <w:widowControl w:val="0"/>
      <w:spacing w:line="280" w:lineRule="atLeast"/>
      <w:ind w:left="160" w:hanging="160"/>
    </w:pPr>
    <w:rPr>
      <w:snapToGrid w:val="0"/>
      <w:color w:val="000000"/>
      <w:sz w:val="18"/>
    </w:rPr>
  </w:style>
  <w:style w:type="paragraph" w:customStyle="1" w:styleId="ABLOCKPARA">
    <w:name w:val="A BLOCK PARA"/>
    <w:basedOn w:val="a7"/>
    <w:pPr>
      <w:widowControl/>
      <w:adjustRightInd/>
      <w:spacing w:before="0" w:line="240" w:lineRule="auto"/>
      <w:textAlignment w:val="auto"/>
    </w:pPr>
    <w:rPr>
      <w:rFonts w:ascii="Book Antiqua" w:hAnsi="Book Antiqua"/>
      <w:sz w:val="22"/>
    </w:rPr>
  </w:style>
  <w:style w:type="paragraph" w:customStyle="1" w:styleId="Web">
    <w:name w:val="普通 (Web)"/>
    <w:basedOn w:val="a7"/>
    <w:pPr>
      <w:widowControl/>
      <w:adjustRightInd/>
      <w:spacing w:beforeAutospacing="1" w:after="100" w:afterAutospacing="1" w:line="240" w:lineRule="auto"/>
      <w:textAlignment w:val="auto"/>
    </w:pPr>
    <w:rPr>
      <w:rFonts w:ascii="Verdana" w:hAnsi="Verdana"/>
      <w:color w:val="000000"/>
      <w:sz w:val="18"/>
      <w:szCs w:val="18"/>
    </w:rPr>
  </w:style>
  <w:style w:type="paragraph" w:customStyle="1" w:styleId="heading2inappendix">
    <w:name w:val="heading 2 in appendix"/>
    <w:basedOn w:val="20"/>
    <w:pPr>
      <w:keepLines w:val="0"/>
      <w:numPr>
        <w:ilvl w:val="0"/>
        <w:numId w:val="0"/>
      </w:numPr>
      <w:spacing w:before="360" w:afterLines="0" w:line="240" w:lineRule="auto"/>
      <w:outlineLvl w:val="9"/>
    </w:pPr>
    <w:rPr>
      <w:rFonts w:ascii="Times New Roman" w:eastAsia="宋体" w:hAnsi="Times New Roman"/>
      <w:b/>
      <w:bCs/>
      <w:snapToGrid w:val="0"/>
      <w:kern w:val="0"/>
      <w:sz w:val="24"/>
      <w:szCs w:val="20"/>
      <w:lang w:eastAsia="en-US"/>
    </w:rPr>
  </w:style>
  <w:style w:type="paragraph" w:customStyle="1" w:styleId="heading3inappendix">
    <w:name w:val="heading 3 in appendix"/>
    <w:basedOn w:val="3"/>
    <w:pPr>
      <w:keepLines w:val="0"/>
      <w:numPr>
        <w:ilvl w:val="0"/>
        <w:numId w:val="0"/>
      </w:numPr>
      <w:spacing w:before="240" w:afterLines="0"/>
      <w:outlineLvl w:val="9"/>
    </w:pPr>
    <w:rPr>
      <w:rFonts w:ascii="Times New Roman" w:hAnsi="Times New Roman"/>
      <w:b w:val="0"/>
      <w:snapToGrid w:val="0"/>
      <w:kern w:val="0"/>
      <w:sz w:val="20"/>
      <w:lang w:eastAsia="en-US"/>
    </w:rPr>
  </w:style>
  <w:style w:type="paragraph" w:customStyle="1" w:styleId="List1">
    <w:name w:val="List 1"/>
    <w:basedOn w:val="a7"/>
    <w:pPr>
      <w:keepNext/>
      <w:widowControl/>
      <w:tabs>
        <w:tab w:val="left" w:pos="360"/>
      </w:tabs>
      <w:adjustRightInd/>
      <w:spacing w:before="240"/>
      <w:ind w:left="360" w:hanging="360"/>
      <w:textAlignment w:val="auto"/>
    </w:pPr>
    <w:rPr>
      <w:rFonts w:ascii="楷体" w:eastAsia="楷体" w:hAnsi="Times New Roman"/>
      <w:snapToGrid w:val="0"/>
      <w:sz w:val="20"/>
      <w:lang w:eastAsia="en-US"/>
    </w:rPr>
  </w:style>
  <w:style w:type="paragraph" w:customStyle="1" w:styleId="ParagraphafterList1">
    <w:name w:val="Paragraph after List 1"/>
    <w:basedOn w:val="a7"/>
    <w:pPr>
      <w:adjustRightInd/>
      <w:spacing w:before="0"/>
      <w:ind w:left="2520"/>
      <w:jc w:val="both"/>
      <w:textAlignment w:val="auto"/>
    </w:pPr>
    <w:rPr>
      <w:rFonts w:ascii="楷体" w:eastAsia="楷体" w:hAnsi="Times New Roman"/>
      <w:snapToGrid w:val="0"/>
      <w:sz w:val="20"/>
      <w:lang w:eastAsia="en-US"/>
    </w:rPr>
  </w:style>
  <w:style w:type="paragraph" w:customStyle="1" w:styleId="Bullet0">
    <w:name w:val="Bullet"/>
    <w:pPr>
      <w:widowControl w:val="0"/>
      <w:ind w:left="576" w:right="432" w:hanging="144"/>
    </w:pPr>
    <w:rPr>
      <w:rFonts w:eastAsia="Times New Roman"/>
      <w:snapToGrid w:val="0"/>
      <w:color w:val="000000"/>
      <w:sz w:val="24"/>
      <w:lang w:eastAsia="en-US"/>
    </w:rPr>
  </w:style>
  <w:style w:type="paragraph" w:customStyle="1" w:styleId="Body-noindent">
    <w:name w:val="Body-no indent"/>
    <w:pPr>
      <w:widowControl w:val="0"/>
      <w:tabs>
        <w:tab w:val="left" w:pos="7920"/>
      </w:tabs>
      <w:spacing w:after="120" w:line="280" w:lineRule="exact"/>
      <w:ind w:right="-14"/>
    </w:pPr>
    <w:rPr>
      <w:rFonts w:ascii="Arial" w:hAnsi="Arial"/>
      <w:sz w:val="19"/>
      <w:lang w:eastAsia="en-US"/>
    </w:rPr>
  </w:style>
  <w:style w:type="paragraph" w:customStyle="1" w:styleId="Numberedstep">
    <w:name w:val="Numbered step"/>
    <w:basedOn w:val="Body-noindent"/>
    <w:pPr>
      <w:tabs>
        <w:tab w:val="left" w:pos="360"/>
      </w:tabs>
      <w:ind w:left="360" w:hanging="360"/>
    </w:pPr>
  </w:style>
  <w:style w:type="paragraph" w:customStyle="1" w:styleId="RegularBodyText">
    <w:name w:val="Regular Body Text"/>
    <w:basedOn w:val="a7"/>
    <w:pPr>
      <w:widowControl/>
      <w:adjustRightInd/>
      <w:spacing w:before="0" w:after="120" w:line="240" w:lineRule="auto"/>
      <w:jc w:val="center"/>
      <w:textAlignment w:val="auto"/>
    </w:pPr>
    <w:rPr>
      <w:rFonts w:ascii="Times New Roman" w:hAnsi="Times New Roman"/>
      <w:sz w:val="20"/>
      <w:lang w:val="en-GB" w:eastAsia="en-US"/>
    </w:rPr>
  </w:style>
  <w:style w:type="paragraph" w:customStyle="1" w:styleId="ymtitle">
    <w:name w:val="ymtitle"/>
    <w:basedOn w:val="ymtext"/>
    <w:pPr>
      <w:numPr>
        <w:ilvl w:val="0"/>
        <w:numId w:val="0"/>
      </w:numPr>
      <w:spacing w:before="120" w:after="120" w:line="480" w:lineRule="atLeast"/>
      <w:ind w:firstLine="504"/>
      <w:jc w:val="both"/>
    </w:pPr>
    <w:rPr>
      <w:rFonts w:hAnsi="宋体"/>
      <w:b/>
      <w:sz w:val="24"/>
    </w:rPr>
  </w:style>
  <w:style w:type="paragraph" w:customStyle="1" w:styleId="afffff4">
    <w:name w:val="文本"/>
    <w:basedOn w:val="a7"/>
    <w:pPr>
      <w:widowControl/>
      <w:adjustRightInd/>
      <w:spacing w:before="0" w:line="240" w:lineRule="auto"/>
      <w:jc w:val="both"/>
      <w:textAlignment w:val="auto"/>
    </w:pPr>
    <w:rPr>
      <w:rFonts w:ascii="宋体"/>
      <w:lang w:val="zh-CN"/>
    </w:rPr>
  </w:style>
  <w:style w:type="character" w:customStyle="1" w:styleId="tw4winMark">
    <w:name w:val="tw4winMark"/>
    <w:rPr>
      <w:rFonts w:ascii="Courier New" w:hAnsi="Courier New" w:cs="Courier New"/>
      <w:vanish/>
      <w:color w:val="800080"/>
      <w:sz w:val="24"/>
      <w:szCs w:val="24"/>
      <w:vertAlign w:val="subscript"/>
    </w:rPr>
  </w:style>
  <w:style w:type="paragraph" w:customStyle="1" w:styleId="02HPBodytext9pt">
    <w:name w:val="02_HP Body text 9 pt"/>
    <w:basedOn w:val="a7"/>
    <w:next w:val="a7"/>
    <w:pPr>
      <w:autoSpaceDE w:val="0"/>
      <w:autoSpaceDN w:val="0"/>
      <w:spacing w:before="0" w:after="120" w:line="240" w:lineRule="auto"/>
      <w:textAlignment w:val="auto"/>
    </w:pPr>
    <w:rPr>
      <w:rFonts w:ascii="Futura-Book" w:hAnsi="Futura-Book"/>
      <w:sz w:val="20"/>
      <w:szCs w:val="24"/>
    </w:rPr>
  </w:style>
  <w:style w:type="paragraph" w:customStyle="1" w:styleId="Headline">
    <w:name w:val="Headline"/>
    <w:basedOn w:val="a7"/>
    <w:pPr>
      <w:widowControl/>
      <w:adjustRightInd/>
      <w:spacing w:before="0" w:line="240" w:lineRule="auto"/>
      <w:textAlignment w:val="auto"/>
    </w:pPr>
    <w:rPr>
      <w:rFonts w:ascii="Futura Bk" w:hAnsi="Futura Bk"/>
      <w:color w:val="000080"/>
      <w:sz w:val="34"/>
    </w:rPr>
  </w:style>
  <w:style w:type="paragraph" w:customStyle="1" w:styleId="afffff5">
    <w:name w:val="样式符号段落"/>
    <w:basedOn w:val="a7"/>
    <w:pPr>
      <w:widowControl/>
      <w:tabs>
        <w:tab w:val="left" w:pos="360"/>
      </w:tabs>
      <w:adjustRightInd/>
      <w:spacing w:before="60" w:after="60" w:line="240" w:lineRule="auto"/>
      <w:textAlignment w:val="auto"/>
    </w:pPr>
    <w:rPr>
      <w:rFonts w:ascii="Times New Roman" w:hAnsi="Times New Roman"/>
      <w:sz w:val="22"/>
    </w:rPr>
  </w:style>
  <w:style w:type="paragraph" w:customStyle="1" w:styleId="2f3">
    <w:name w:val="样式 首行缩进:  2 字符"/>
    <w:basedOn w:val="a7"/>
    <w:pPr>
      <w:adjustRightInd/>
      <w:spacing w:before="0"/>
      <w:ind w:leftChars="171" w:left="359" w:firstLine="1"/>
      <w:jc w:val="both"/>
      <w:textAlignment w:val="auto"/>
    </w:pPr>
    <w:rPr>
      <w:rFonts w:ascii="Times" w:hAnsi="Times" w:cs="宋体"/>
      <w:kern w:val="2"/>
      <w:sz w:val="24"/>
    </w:rPr>
  </w:style>
  <w:style w:type="paragraph" w:customStyle="1" w:styleId="afffff6">
    <w:name w:val="??"/>
    <w:pPr>
      <w:widowControl w:val="0"/>
      <w:overflowPunct w:val="0"/>
      <w:autoSpaceDE w:val="0"/>
      <w:autoSpaceDN w:val="0"/>
      <w:adjustRightInd w:val="0"/>
      <w:jc w:val="both"/>
      <w:textAlignment w:val="baseline"/>
    </w:pPr>
    <w:rPr>
      <w:kern w:val="2"/>
      <w:sz w:val="21"/>
      <w:lang w:eastAsia="en-US"/>
    </w:rPr>
  </w:style>
  <w:style w:type="character" w:customStyle="1" w:styleId="px12gray1">
    <w:name w:val="px12gray1"/>
    <w:rPr>
      <w:color w:val="323232"/>
      <w:sz w:val="18"/>
      <w:szCs w:val="18"/>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rPr>
      <w:rFonts w:eastAsia="宋体"/>
      <w:b/>
      <w:bCs/>
      <w:kern w:val="2"/>
      <w:sz w:val="32"/>
      <w:szCs w:val="32"/>
      <w:lang w:val="en-US" w:eastAsia="zh-CN" w:bidi="ar-SA"/>
    </w:rPr>
  </w:style>
  <w:style w:type="paragraph" w:customStyle="1" w:styleId="afffff7">
    <w:name w:val="段"/>
    <w:pPr>
      <w:widowControl w:val="0"/>
      <w:suppressAutoHyphens/>
      <w:autoSpaceDE w:val="0"/>
      <w:ind w:firstLine="200"/>
      <w:jc w:val="both"/>
    </w:pPr>
    <w:rPr>
      <w:rFonts w:ascii="宋体" w:hAnsi="宋体"/>
      <w:sz w:val="21"/>
      <w:lang w:eastAsia="ar-SA"/>
    </w:rPr>
  </w:style>
  <w:style w:type="character" w:customStyle="1" w:styleId="10">
    <w:name w:val="标题 1 字符"/>
    <w:link w:val="1"/>
    <w:rPr>
      <w:rFonts w:ascii="Arial" w:eastAsia="黑体" w:hAnsi="Arial"/>
      <w:sz w:val="30"/>
      <w:szCs w:val="28"/>
    </w:rPr>
  </w:style>
  <w:style w:type="character" w:customStyle="1" w:styleId="CharChar5">
    <w:name w:val="Char Char5"/>
    <w:rPr>
      <w:rFonts w:ascii="Cambria" w:eastAsia="宋体" w:hAnsi="Cambria" w:cs="Times New Roman"/>
      <w:b/>
      <w:bCs/>
      <w:kern w:val="2"/>
      <w:sz w:val="32"/>
      <w:szCs w:val="32"/>
    </w:rPr>
  </w:style>
  <w:style w:type="character" w:customStyle="1" w:styleId="CharChar4">
    <w:name w:val="Char Char4"/>
    <w:rPr>
      <w:b/>
      <w:bCs/>
      <w:kern w:val="2"/>
      <w:sz w:val="32"/>
      <w:szCs w:val="32"/>
    </w:rPr>
  </w:style>
  <w:style w:type="character" w:customStyle="1" w:styleId="aff9">
    <w:name w:val="页眉 字符"/>
    <w:link w:val="aff8"/>
    <w:rPr>
      <w:rFonts w:ascii="Arial" w:eastAsia="宋体" w:hAnsi="Arial"/>
      <w:sz w:val="18"/>
      <w:szCs w:val="18"/>
      <w:lang w:val="en-US" w:eastAsia="zh-CN" w:bidi="ar-SA"/>
    </w:rPr>
  </w:style>
  <w:style w:type="character" w:customStyle="1" w:styleId="aff6">
    <w:name w:val="页脚 字符"/>
    <w:link w:val="aff5"/>
    <w:uiPriority w:val="99"/>
    <w:rPr>
      <w:rFonts w:ascii="Arial" w:eastAsia="宋体" w:hAnsi="Arial"/>
      <w:sz w:val="18"/>
      <w:szCs w:val="18"/>
      <w:lang w:val="en-US" w:eastAsia="zh-CN" w:bidi="ar-SA"/>
    </w:rPr>
  </w:style>
  <w:style w:type="character" w:customStyle="1" w:styleId="afa">
    <w:name w:val="文档结构图 字符"/>
    <w:link w:val="af9"/>
    <w:rPr>
      <w:rFonts w:ascii="Arial" w:eastAsia="宋体" w:hAnsi="Arial"/>
      <w:sz w:val="21"/>
      <w:lang w:val="en-US" w:eastAsia="zh-CN" w:bidi="ar-SA"/>
    </w:rPr>
  </w:style>
  <w:style w:type="paragraph" w:customStyle="1" w:styleId="CharCharCharCharCharChar1Char">
    <w:name w:val="Char Char Char Char Char Char1 Char"/>
    <w:basedOn w:val="a7"/>
    <w:pPr>
      <w:widowControl/>
      <w:adjustRightInd/>
      <w:spacing w:before="0" w:after="160" w:line="240" w:lineRule="exact"/>
      <w:textAlignment w:val="auto"/>
    </w:pPr>
    <w:rPr>
      <w:rFonts w:ascii="Verdana" w:hAnsi="Verdana"/>
      <w:lang w:eastAsia="en-US"/>
    </w:rPr>
  </w:style>
  <w:style w:type="paragraph" w:customStyle="1" w:styleId="afffff8">
    <w:name w:val="正文，段落"/>
    <w:basedOn w:val="a7"/>
    <w:pPr>
      <w:adjustRightInd/>
      <w:spacing w:before="0" w:after="312"/>
      <w:ind w:firstLineChars="200" w:firstLine="420"/>
      <w:jc w:val="both"/>
      <w:textAlignment w:val="auto"/>
    </w:pPr>
    <w:rPr>
      <w:rFonts w:ascii="Times New Roman" w:hAnsi="Times New Roman" w:cs="宋体"/>
      <w:kern w:val="2"/>
      <w:sz w:val="24"/>
    </w:rPr>
  </w:style>
  <w:style w:type="paragraph" w:customStyle="1" w:styleId="ParaCharCharCharCharCharCharCharChar">
    <w:name w:val="默认段落字体 Para Char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9">
    <w:name w:val="È±Ê¡ÎÄ±¾"/>
    <w:basedOn w:val="a7"/>
    <w:pPr>
      <w:widowControl/>
      <w:overflowPunct w:val="0"/>
      <w:autoSpaceDE w:val="0"/>
      <w:autoSpaceDN w:val="0"/>
      <w:spacing w:before="0" w:line="240" w:lineRule="auto"/>
    </w:pPr>
    <w:rPr>
      <w:rFonts w:ascii="Times New Roman" w:hAnsi="Times New Roman"/>
      <w:sz w:val="24"/>
    </w:rPr>
  </w:style>
  <w:style w:type="paragraph" w:customStyle="1" w:styleId="08515">
    <w:name w:val="样式 宋体 首行缩进:  0.85 厘米 行距: 1.5 倍行距"/>
    <w:basedOn w:val="a7"/>
    <w:pPr>
      <w:suppressAutoHyphens/>
      <w:adjustRightInd/>
      <w:spacing w:before="24"/>
      <w:textAlignment w:val="auto"/>
    </w:pPr>
    <w:rPr>
      <w:rFonts w:ascii="宋体" w:hAnsi="宋体" w:cs="宋体"/>
      <w:kern w:val="1"/>
      <w:sz w:val="24"/>
      <w:lang w:eastAsia="ar-SA"/>
    </w:rPr>
  </w:style>
  <w:style w:type="paragraph" w:customStyle="1" w:styleId="afffffa">
    <w:name w:val="封面标准文稿类别"/>
    <w:pPr>
      <w:spacing w:before="440" w:line="400" w:lineRule="exact"/>
      <w:jc w:val="center"/>
    </w:pPr>
    <w:rPr>
      <w:rFonts w:ascii="宋体"/>
      <w:sz w:val="24"/>
    </w:rPr>
  </w:style>
  <w:style w:type="paragraph" w:customStyle="1" w:styleId="310">
    <w:name w:val="正文文本缩进 31"/>
    <w:basedOn w:val="a7"/>
    <w:pPr>
      <w:suppressAutoHyphens/>
      <w:adjustRightInd/>
      <w:spacing w:before="0" w:line="240" w:lineRule="auto"/>
      <w:ind w:firstLine="480"/>
      <w:jc w:val="both"/>
      <w:textAlignment w:val="auto"/>
    </w:pPr>
    <w:rPr>
      <w:rFonts w:ascii="宋体" w:hAnsi="宋体"/>
      <w:color w:val="0000FF"/>
      <w:kern w:val="1"/>
      <w:sz w:val="24"/>
      <w:lang w:eastAsia="ar-SA"/>
    </w:rPr>
  </w:style>
  <w:style w:type="paragraph" w:customStyle="1" w:styleId="afffffb">
    <w:name w:val="封面正文"/>
    <w:pPr>
      <w:jc w:val="both"/>
    </w:pPr>
  </w:style>
  <w:style w:type="paragraph" w:customStyle="1" w:styleId="afffffc">
    <w:name w:val="正文（首行缩进两字）"/>
    <w:basedOn w:val="a7"/>
    <w:pPr>
      <w:suppressAutoHyphens/>
      <w:adjustRightInd/>
      <w:spacing w:before="10" w:line="440" w:lineRule="exact"/>
      <w:ind w:firstLine="420"/>
      <w:jc w:val="both"/>
      <w:textAlignment w:val="auto"/>
    </w:pPr>
    <w:rPr>
      <w:rFonts w:ascii="宋体" w:hAnsi="宋体"/>
      <w:kern w:val="1"/>
      <w:lang w:eastAsia="ar-SA"/>
    </w:rPr>
  </w:style>
  <w:style w:type="character" w:customStyle="1" w:styleId="unnamed11">
    <w:name w:val="unnamed11"/>
    <w:rPr>
      <w:sz w:val="18"/>
      <w:szCs w:val="18"/>
    </w:rPr>
  </w:style>
  <w:style w:type="paragraph" w:customStyle="1" w:styleId="ParaCharCharCharCharCharCharChar">
    <w:name w:val="默认段落字体 Para Char Char Char Char Char Char Char"/>
    <w:basedOn w:val="a7"/>
    <w:pPr>
      <w:adjustRightInd/>
      <w:spacing w:before="0" w:line="240" w:lineRule="auto"/>
      <w:jc w:val="both"/>
      <w:textAlignment w:val="auto"/>
    </w:pPr>
    <w:rPr>
      <w:rFonts w:ascii="Tahoma" w:hAnsi="Tahoma"/>
      <w:kern w:val="2"/>
      <w:sz w:val="24"/>
    </w:rPr>
  </w:style>
  <w:style w:type="paragraph" w:customStyle="1" w:styleId="afffffd">
    <w:name w:val="前言、引言标题"/>
    <w:next w:val="a7"/>
    <w:pPr>
      <w:shd w:val="clear" w:color="FFFFFF" w:fill="FFFFFF"/>
      <w:tabs>
        <w:tab w:val="left" w:pos="432"/>
      </w:tabs>
      <w:spacing w:before="640" w:after="560"/>
      <w:ind w:left="432" w:hanging="432"/>
      <w:jc w:val="center"/>
      <w:outlineLvl w:val="0"/>
    </w:pPr>
    <w:rPr>
      <w:rFonts w:ascii="黑体" w:eastAsia="黑体"/>
      <w:sz w:val="32"/>
    </w:rPr>
  </w:style>
  <w:style w:type="paragraph" w:customStyle="1" w:styleId="afffffe">
    <w:name w:val="章标题"/>
    <w:next w:val="afffff7"/>
    <w:pPr>
      <w:tabs>
        <w:tab w:val="left" w:pos="576"/>
      </w:tabs>
      <w:spacing w:beforeLines="50" w:afterLines="50"/>
      <w:ind w:left="576" w:hanging="576"/>
      <w:jc w:val="both"/>
      <w:outlineLvl w:val="1"/>
    </w:pPr>
    <w:rPr>
      <w:rFonts w:ascii="黑体" w:eastAsia="黑体"/>
      <w:sz w:val="21"/>
    </w:rPr>
  </w:style>
  <w:style w:type="paragraph" w:customStyle="1" w:styleId="affffff">
    <w:name w:val="一级条标题"/>
    <w:next w:val="afffff7"/>
    <w:pPr>
      <w:tabs>
        <w:tab w:val="left" w:pos="720"/>
      </w:tabs>
      <w:ind w:left="720" w:hanging="720"/>
      <w:outlineLvl w:val="2"/>
    </w:pPr>
    <w:rPr>
      <w:rFonts w:eastAsia="黑体"/>
      <w:sz w:val="21"/>
    </w:rPr>
  </w:style>
  <w:style w:type="paragraph" w:customStyle="1" w:styleId="affffff0">
    <w:name w:val="二级条标题"/>
    <w:basedOn w:val="affffff"/>
    <w:next w:val="afffff7"/>
    <w:pPr>
      <w:tabs>
        <w:tab w:val="clear" w:pos="720"/>
        <w:tab w:val="left" w:pos="864"/>
      </w:tabs>
      <w:ind w:left="864" w:hanging="864"/>
      <w:outlineLvl w:val="3"/>
    </w:pPr>
  </w:style>
  <w:style w:type="paragraph" w:customStyle="1" w:styleId="affffff1">
    <w:name w:val="三级条标题"/>
    <w:basedOn w:val="affffff0"/>
    <w:next w:val="afffff7"/>
    <w:pPr>
      <w:tabs>
        <w:tab w:val="clear" w:pos="864"/>
        <w:tab w:val="left" w:pos="1008"/>
      </w:tabs>
      <w:ind w:left="1008" w:hanging="1008"/>
      <w:outlineLvl w:val="4"/>
    </w:pPr>
  </w:style>
  <w:style w:type="paragraph" w:customStyle="1" w:styleId="a5">
    <w:name w:val="四级条标题"/>
    <w:basedOn w:val="affffff1"/>
    <w:next w:val="afffff7"/>
    <w:pPr>
      <w:numPr>
        <w:numId w:val="25"/>
      </w:numPr>
      <w:outlineLvl w:val="5"/>
    </w:pPr>
  </w:style>
  <w:style w:type="paragraph" w:customStyle="1" w:styleId="a6">
    <w:name w:val="五级条标题"/>
    <w:basedOn w:val="a5"/>
    <w:next w:val="afffff7"/>
    <w:pPr>
      <w:numPr>
        <w:ilvl w:val="1"/>
      </w:numPr>
      <w:outlineLvl w:val="6"/>
    </w:pPr>
  </w:style>
  <w:style w:type="paragraph" w:customStyle="1" w:styleId="CharCharCharCharCharCharChar">
    <w:name w:val="Char Char Char Char Char Char Char"/>
    <w:basedOn w:val="a7"/>
    <w:pPr>
      <w:adjustRightInd/>
      <w:spacing w:before="0" w:line="240" w:lineRule="auto"/>
      <w:jc w:val="both"/>
      <w:textAlignment w:val="auto"/>
    </w:pPr>
    <w:rPr>
      <w:rFonts w:ascii="Times New Roman" w:hAnsi="Times New Roman"/>
      <w:kern w:val="2"/>
      <w:szCs w:val="24"/>
    </w:rPr>
  </w:style>
  <w:style w:type="paragraph" w:customStyle="1" w:styleId="Land">
    <w:name w:val="正文Land"/>
    <w:basedOn w:val="a7"/>
    <w:pPr>
      <w:adjustRightInd/>
      <w:spacing w:beforeLines="20"/>
      <w:ind w:firstLineChars="200" w:firstLine="200"/>
      <w:jc w:val="both"/>
      <w:textAlignment w:val="auto"/>
    </w:pPr>
    <w:rPr>
      <w:rFonts w:ascii="宋体" w:hAnsi="Times New Roman"/>
      <w:kern w:val="2"/>
      <w:sz w:val="24"/>
      <w:szCs w:val="24"/>
    </w:rPr>
  </w:style>
  <w:style w:type="paragraph" w:customStyle="1" w:styleId="152">
    <w:name w:val="样式 小四 行距: 1.5 倍行距 首行缩进:  2 字符"/>
    <w:basedOn w:val="a7"/>
    <w:link w:val="152Char"/>
    <w:pPr>
      <w:adjustRightInd/>
      <w:spacing w:before="0"/>
      <w:ind w:firstLineChars="200" w:firstLine="480"/>
      <w:jc w:val="both"/>
      <w:textAlignment w:val="auto"/>
    </w:pPr>
    <w:rPr>
      <w:rFonts w:ascii="Times New Roman" w:hAnsi="Times New Roman" w:cs="宋体"/>
      <w:kern w:val="2"/>
      <w:sz w:val="24"/>
    </w:rPr>
  </w:style>
  <w:style w:type="character" w:customStyle="1" w:styleId="152Char">
    <w:name w:val="样式 小四 行距: 1.5 倍行距 首行缩进:  2 字符 Char"/>
    <w:link w:val="152"/>
    <w:rPr>
      <w:rFonts w:eastAsia="宋体" w:cs="宋体"/>
      <w:kern w:val="2"/>
      <w:sz w:val="24"/>
      <w:lang w:val="en-US" w:eastAsia="zh-CN" w:bidi="ar-SA"/>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2Char0">
    <w:name w:val="标题 2 Char"/>
    <w:rPr>
      <w:rFonts w:ascii="宋体" w:eastAsia="宋体" w:hAnsi="宋体"/>
      <w:bCs/>
      <w:kern w:val="16"/>
    </w:rPr>
  </w:style>
  <w:style w:type="paragraph" w:customStyle="1" w:styleId="font8">
    <w:name w:val="font8"/>
    <w:basedOn w:val="a7"/>
    <w:pPr>
      <w:widowControl/>
      <w:adjustRightInd/>
      <w:spacing w:beforeAutospacing="1" w:after="100" w:afterAutospacing="1" w:line="240" w:lineRule="auto"/>
      <w:textAlignment w:val="auto"/>
    </w:pPr>
    <w:rPr>
      <w:rFonts w:ascii="宋体" w:hAnsi="宋体" w:cs="宋体"/>
      <w:sz w:val="20"/>
    </w:rPr>
  </w:style>
  <w:style w:type="paragraph" w:customStyle="1" w:styleId="font9">
    <w:name w:val="font9"/>
    <w:basedOn w:val="a7"/>
    <w:pPr>
      <w:widowControl/>
      <w:adjustRightInd/>
      <w:spacing w:beforeAutospacing="1" w:after="100" w:afterAutospacing="1" w:line="240" w:lineRule="auto"/>
      <w:textAlignment w:val="auto"/>
    </w:pPr>
    <w:rPr>
      <w:rFonts w:ascii="宋体" w:hAnsi="宋体" w:cs="宋体"/>
      <w:sz w:val="32"/>
      <w:szCs w:val="32"/>
    </w:rPr>
  </w:style>
  <w:style w:type="paragraph" w:customStyle="1" w:styleId="font10">
    <w:name w:val="font10"/>
    <w:basedOn w:val="a7"/>
    <w:pPr>
      <w:widowControl/>
      <w:adjustRightInd/>
      <w:spacing w:beforeAutospacing="1" w:after="100" w:afterAutospacing="1" w:line="240" w:lineRule="auto"/>
      <w:textAlignment w:val="auto"/>
    </w:pPr>
    <w:rPr>
      <w:rFonts w:ascii="Arial Narrow" w:hAnsi="Arial Narrow" w:cs="宋体"/>
      <w:sz w:val="20"/>
    </w:rPr>
  </w:style>
  <w:style w:type="paragraph" w:customStyle="1" w:styleId="font11">
    <w:name w:val="font11"/>
    <w:basedOn w:val="a7"/>
    <w:pPr>
      <w:widowControl/>
      <w:adjustRightInd/>
      <w:spacing w:beforeAutospacing="1" w:after="100" w:afterAutospacing="1" w:line="240" w:lineRule="auto"/>
      <w:textAlignment w:val="auto"/>
    </w:pPr>
    <w:rPr>
      <w:rFonts w:ascii="宋体" w:hAnsi="宋体" w:cs="宋体"/>
      <w:b/>
      <w:bCs/>
      <w:sz w:val="20"/>
    </w:rPr>
  </w:style>
  <w:style w:type="paragraph" w:customStyle="1" w:styleId="font12">
    <w:name w:val="font12"/>
    <w:basedOn w:val="a7"/>
    <w:pPr>
      <w:widowControl/>
      <w:adjustRightInd/>
      <w:spacing w:beforeAutospacing="1" w:after="100" w:afterAutospacing="1" w:line="240" w:lineRule="auto"/>
      <w:textAlignment w:val="auto"/>
    </w:pPr>
    <w:rPr>
      <w:rFonts w:ascii="Times New Roman" w:hAnsi="Times New Roman"/>
      <w:sz w:val="20"/>
    </w:rPr>
  </w:style>
  <w:style w:type="paragraph" w:customStyle="1" w:styleId="xl44">
    <w:name w:val="xl4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5">
    <w:name w:val="xl4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46">
    <w:name w:val="xl4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8">
    <w:name w:val="xl4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49">
    <w:name w:val="xl4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b/>
      <w:bCs/>
      <w:sz w:val="20"/>
    </w:rPr>
  </w:style>
  <w:style w:type="paragraph" w:customStyle="1" w:styleId="xl50">
    <w:name w:val="xl5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1">
    <w:name w:val="xl5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3">
    <w:name w:val="xl53"/>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color w:val="FF0000"/>
      <w:sz w:val="20"/>
    </w:rPr>
  </w:style>
  <w:style w:type="paragraph" w:customStyle="1" w:styleId="xl54">
    <w:name w:val="xl54"/>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55">
    <w:name w:val="xl55"/>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宋体" w:hAnsi="宋体" w:cs="宋体"/>
      <w:sz w:val="20"/>
    </w:rPr>
  </w:style>
  <w:style w:type="paragraph" w:customStyle="1" w:styleId="xl56">
    <w:name w:val="xl56"/>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7">
    <w:name w:val="xl57"/>
    <w:basedOn w:val="a7"/>
    <w:pPr>
      <w:widowControl/>
      <w:adjustRightInd/>
      <w:spacing w:beforeAutospacing="1" w:after="100" w:afterAutospacing="1" w:line="240" w:lineRule="auto"/>
      <w:jc w:val="center"/>
      <w:textAlignment w:val="auto"/>
    </w:pPr>
    <w:rPr>
      <w:rFonts w:ascii="宋体" w:hAnsi="宋体" w:cs="宋体"/>
      <w:sz w:val="20"/>
    </w:rPr>
  </w:style>
  <w:style w:type="paragraph" w:customStyle="1" w:styleId="xl58">
    <w:name w:val="xl58"/>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宋体" w:hAnsi="宋体" w:cs="宋体"/>
      <w:sz w:val="20"/>
    </w:rPr>
  </w:style>
  <w:style w:type="paragraph" w:customStyle="1" w:styleId="xl59">
    <w:name w:val="xl59"/>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0">
    <w:name w:val="xl60"/>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Times New Roman" w:hAnsi="Times New Roman"/>
      <w:b/>
      <w:bCs/>
      <w:sz w:val="20"/>
    </w:rPr>
  </w:style>
  <w:style w:type="paragraph" w:customStyle="1" w:styleId="xl61">
    <w:name w:val="xl6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center"/>
    </w:pPr>
    <w:rPr>
      <w:rFonts w:ascii="Times New Roman" w:hAnsi="Times New Roman"/>
      <w:sz w:val="20"/>
    </w:rPr>
  </w:style>
  <w:style w:type="paragraph" w:customStyle="1" w:styleId="xl62">
    <w:name w:val="xl6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center"/>
    </w:pPr>
    <w:rPr>
      <w:rFonts w:ascii="Times New Roman" w:hAnsi="Times New Roman"/>
      <w:sz w:val="20"/>
    </w:rPr>
  </w:style>
  <w:style w:type="paragraph" w:customStyle="1" w:styleId="xl63">
    <w:name w:val="xl6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xl64">
    <w:name w:val="xl64"/>
    <w:basedOn w:val="a7"/>
    <w:pPr>
      <w:widowControl/>
      <w:pBdr>
        <w:top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0"/>
    </w:rPr>
  </w:style>
  <w:style w:type="paragraph" w:customStyle="1" w:styleId="221">
    <w:name w:val="样式 样式 首行缩进:  2 字符 + 首行缩进:  2 字符1"/>
    <w:basedOn w:val="a7"/>
    <w:pPr>
      <w:adjustRightInd/>
      <w:spacing w:before="0" w:line="520" w:lineRule="exact"/>
      <w:ind w:firstLineChars="200" w:firstLine="560"/>
      <w:jc w:val="both"/>
      <w:textAlignment w:val="auto"/>
    </w:pPr>
    <w:rPr>
      <w:rFonts w:ascii="黑体" w:eastAsia="仿宋_GB2312" w:hAnsi="Times New Roman" w:cs="宋体"/>
      <w:kern w:val="2"/>
      <w:sz w:val="28"/>
    </w:rPr>
  </w:style>
  <w:style w:type="paragraph" w:customStyle="1" w:styleId="CharCharCharCharCharCharCharCharCharChar">
    <w:name w:val="Char Char Char Char Char Char Char Char Char Char"/>
    <w:basedOn w:val="a7"/>
    <w:pPr>
      <w:adjustRightInd/>
      <w:spacing w:before="0" w:line="240" w:lineRule="auto"/>
      <w:jc w:val="both"/>
      <w:textAlignment w:val="auto"/>
    </w:pPr>
    <w:rPr>
      <w:rFonts w:ascii="Tahoma" w:hAnsi="Tahoma"/>
      <w:kern w:val="2"/>
      <w:sz w:val="24"/>
    </w:rPr>
  </w:style>
  <w:style w:type="character" w:customStyle="1" w:styleId="Level1TopicHeadingChar1">
    <w:name w:val="Level 1 Topic Heading Char1"/>
    <w:rPr>
      <w:rFonts w:ascii="Arial" w:eastAsia="黑体" w:hAnsi="Arial"/>
      <w:sz w:val="30"/>
      <w:szCs w:val="28"/>
      <w:lang w:val="en-US" w:eastAsia="zh-CN" w:bidi="ar-SA"/>
    </w:rPr>
  </w:style>
  <w:style w:type="paragraph" w:customStyle="1" w:styleId="CharCharChar">
    <w:name w:val="Char Char Char"/>
    <w:basedOn w:val="a7"/>
    <w:pPr>
      <w:adjustRightInd/>
      <w:spacing w:before="0" w:line="240" w:lineRule="auto"/>
      <w:jc w:val="both"/>
      <w:textAlignment w:val="auto"/>
    </w:pPr>
    <w:rPr>
      <w:rFonts w:ascii="Tahoma" w:hAnsi="Tahoma"/>
      <w:b/>
      <w:sz w:val="28"/>
    </w:rPr>
  </w:style>
  <w:style w:type="character" w:customStyle="1" w:styleId="40">
    <w:name w:val="标题 4 字符"/>
    <w:link w:val="4"/>
    <w:rPr>
      <w:rFonts w:ascii="Arial" w:hAnsi="Arial"/>
      <w:b/>
      <w:kern w:val="2"/>
      <w:sz w:val="24"/>
    </w:rPr>
  </w:style>
  <w:style w:type="paragraph" w:customStyle="1" w:styleId="2GB231215">
    <w:name w:val="样式 标题 2 + 仿宋_GB2312 小三 行距: 1.5 倍行距"/>
    <w:basedOn w:val="20"/>
    <w:pPr>
      <w:tabs>
        <w:tab w:val="clear" w:pos="851"/>
        <w:tab w:val="left" w:pos="576"/>
      </w:tabs>
      <w:spacing w:before="100" w:beforeAutospacing="1" w:afterLines="0" w:afterAutospacing="1"/>
      <w:ind w:left="170" w:firstLine="0"/>
      <w:jc w:val="both"/>
    </w:pPr>
    <w:rPr>
      <w:rFonts w:ascii="仿宋_GB2312" w:eastAsia="仿宋_GB2312" w:cs="宋体"/>
      <w:b/>
      <w:bCs/>
      <w:szCs w:val="20"/>
    </w:rPr>
  </w:style>
  <w:style w:type="paragraph" w:customStyle="1" w:styleId="0741505">
    <w:name w:val="样式 样式 首行缩进:  0.74 厘米 行距: 1.5 倍行距 + 段后: 0.5 行"/>
    <w:basedOn w:val="a7"/>
    <w:pPr>
      <w:adjustRightInd/>
      <w:spacing w:before="0"/>
      <w:ind w:firstLine="420"/>
      <w:jc w:val="both"/>
      <w:textAlignment w:val="auto"/>
    </w:pPr>
    <w:rPr>
      <w:rFonts w:ascii="楷体_GB2312" w:eastAsia="楷体_GB2312" w:hAnsi="Times New Roman"/>
      <w:bCs/>
      <w:kern w:val="2"/>
      <w:sz w:val="28"/>
    </w:rPr>
  </w:style>
  <w:style w:type="character" w:customStyle="1" w:styleId="word1">
    <w:name w:val="word1"/>
    <w:rPr>
      <w:rFonts w:ascii="楷体_GB2312" w:eastAsia="楷体_GB2312" w:hAnsi="Verdana"/>
      <w:b/>
      <w:kern w:val="28"/>
      <w:sz w:val="18"/>
      <w:szCs w:val="18"/>
      <w:lang w:val="en-US" w:eastAsia="zh-CN" w:bidi="ar-SA"/>
    </w:rPr>
  </w:style>
  <w:style w:type="character" w:customStyle="1" w:styleId="Char4">
    <w:name w:val="文档正文 Char"/>
    <w:link w:val="affffa"/>
    <w:rPr>
      <w:rFonts w:ascii="长城仿宋" w:eastAsia="宋体"/>
      <w:sz w:val="24"/>
      <w:lang w:val="en-US" w:eastAsia="zh-CN" w:bidi="ar-SA"/>
    </w:rPr>
  </w:style>
  <w:style w:type="paragraph" w:customStyle="1" w:styleId="315">
    <w:name w:val="样式 标题 3 + 黑体 小四 行距: 1.5 倍行距"/>
    <w:basedOn w:val="3"/>
    <w:pPr>
      <w:tabs>
        <w:tab w:val="clear" w:pos="1337"/>
        <w:tab w:val="left" w:pos="720"/>
      </w:tabs>
      <w:spacing w:before="260" w:afterLines="0"/>
      <w:ind w:left="720" w:hanging="720"/>
      <w:jc w:val="both"/>
    </w:pPr>
    <w:rPr>
      <w:rFonts w:ascii="黑体" w:eastAsia="黑体" w:hAnsi="宋体" w:cs="宋体"/>
      <w:bCs/>
      <w:kern w:val="0"/>
    </w:rPr>
  </w:style>
  <w:style w:type="paragraph" w:customStyle="1" w:styleId="affffff2">
    <w:name w:val="图片标题"/>
    <w:basedOn w:val="a7"/>
    <w:pPr>
      <w:adjustRightInd/>
      <w:spacing w:beforeLines="50"/>
      <w:jc w:val="center"/>
      <w:textAlignment w:val="auto"/>
    </w:pPr>
    <w:rPr>
      <w:rFonts w:ascii="Times New Roman" w:hAnsi="Times New Roman"/>
      <w:b/>
      <w:kern w:val="2"/>
      <w:szCs w:val="24"/>
    </w:rPr>
  </w:style>
  <w:style w:type="paragraph" w:customStyle="1" w:styleId="affffff3">
    <w:name w:val="表格格式"/>
    <w:basedOn w:val="a7"/>
    <w:pPr>
      <w:adjustRightInd/>
      <w:spacing w:before="0" w:line="240" w:lineRule="auto"/>
      <w:textAlignment w:val="auto"/>
    </w:pPr>
    <w:rPr>
      <w:rFonts w:ascii="Times New Roman" w:hAnsi="Times New Roman"/>
      <w:kern w:val="2"/>
      <w:sz w:val="24"/>
      <w:szCs w:val="24"/>
    </w:rPr>
  </w:style>
  <w:style w:type="paragraph" w:customStyle="1" w:styleId="affffff4">
    <w:name w:val="图片格式"/>
    <w:basedOn w:val="af9"/>
    <w:pPr>
      <w:adjustRightInd/>
      <w:spacing w:before="0" w:line="240" w:lineRule="auto"/>
      <w:jc w:val="center"/>
      <w:textAlignment w:val="auto"/>
    </w:pPr>
    <w:rPr>
      <w:rFonts w:ascii="Times New Roman" w:hAnsi="Times New Roman"/>
      <w:kern w:val="2"/>
      <w:sz w:val="24"/>
      <w:szCs w:val="24"/>
    </w:rPr>
  </w:style>
  <w:style w:type="paragraph" w:customStyle="1" w:styleId="49">
    <w:name w:val="4节标题"/>
    <w:basedOn w:val="a7"/>
    <w:link w:val="4Char0"/>
    <w:pPr>
      <w:tabs>
        <w:tab w:val="left" w:pos="1531"/>
      </w:tabs>
      <w:adjustRightInd/>
      <w:spacing w:beforeLines="50" w:afterLines="50" w:line="240" w:lineRule="auto"/>
      <w:ind w:left="1531" w:hanging="1021"/>
      <w:jc w:val="both"/>
      <w:textAlignment w:val="auto"/>
      <w:outlineLvl w:val="3"/>
    </w:pPr>
    <w:rPr>
      <w:rFonts w:ascii="楷体_GB2312" w:eastAsia="楷体_GB2312" w:hAnsi="楷体_GB2312"/>
      <w:b/>
      <w:bCs/>
      <w:color w:val="000000"/>
      <w:kern w:val="44"/>
      <w:sz w:val="32"/>
      <w:szCs w:val="32"/>
    </w:rPr>
  </w:style>
  <w:style w:type="character" w:customStyle="1" w:styleId="4Char0">
    <w:name w:val="4节标题 Char"/>
    <w:link w:val="49"/>
    <w:rPr>
      <w:rFonts w:ascii="楷体_GB2312" w:eastAsia="楷体_GB2312" w:hAnsi="楷体_GB2312"/>
      <w:b/>
      <w:bCs/>
      <w:color w:val="000000"/>
      <w:kern w:val="44"/>
      <w:sz w:val="32"/>
      <w:szCs w:val="32"/>
      <w:lang w:val="en-US" w:eastAsia="zh-CN" w:bidi="ar-SA"/>
    </w:rPr>
  </w:style>
  <w:style w:type="paragraph" w:customStyle="1" w:styleId="affffff5">
    <w:name w:val="章节标题"/>
    <w:basedOn w:val="1"/>
    <w:pPr>
      <w:tabs>
        <w:tab w:val="clear" w:pos="4157"/>
        <w:tab w:val="left" w:pos="360"/>
        <w:tab w:val="left" w:pos="432"/>
        <w:tab w:val="left" w:pos="900"/>
        <w:tab w:val="left" w:pos="2608"/>
        <w:tab w:val="center" w:pos="4153"/>
      </w:tabs>
      <w:adjustRightInd/>
      <w:snapToGrid/>
      <w:spacing w:before="360" w:after="360" w:line="480" w:lineRule="auto"/>
      <w:ind w:left="567"/>
    </w:pPr>
    <w:rPr>
      <w:rFonts w:ascii="楷体_GB2312" w:eastAsia="楷体_GB2312" w:hAnsi="Times New Roman"/>
      <w:b/>
      <w:color w:val="000000"/>
      <w:kern w:val="44"/>
      <w:sz w:val="44"/>
      <w:szCs w:val="20"/>
    </w:rPr>
  </w:style>
  <w:style w:type="paragraph" w:customStyle="1" w:styleId="S3">
    <w:name w:val="S3"/>
    <w:basedOn w:val="2GB23120505"/>
    <w:pPr>
      <w:tabs>
        <w:tab w:val="left" w:pos="1740"/>
      </w:tabs>
      <w:spacing w:beforeLines="0"/>
      <w:ind w:left="1740"/>
      <w:outlineLvl w:val="2"/>
    </w:pPr>
  </w:style>
  <w:style w:type="paragraph" w:customStyle="1" w:styleId="2GB23120505">
    <w:name w:val="样式 样式 2节标题 + 楷体_GB2312 小三 加粗 自动设置 + 段前: 0.5 行 段后: 0.5 行"/>
    <w:basedOn w:val="a7"/>
    <w:pPr>
      <w:tabs>
        <w:tab w:val="left" w:pos="360"/>
        <w:tab w:val="left" w:pos="1320"/>
      </w:tabs>
      <w:adjustRightInd/>
      <w:spacing w:beforeLines="100" w:afterLines="50" w:line="240" w:lineRule="auto"/>
      <w:ind w:left="1320" w:hanging="420"/>
      <w:jc w:val="both"/>
      <w:textAlignment w:val="auto"/>
      <w:outlineLvl w:val="1"/>
    </w:pPr>
    <w:rPr>
      <w:rFonts w:ascii="楷体_GB2312" w:eastAsia="楷体_GB2312" w:hAnsi="楷体_GB2312"/>
      <w:b/>
      <w:color w:val="000000"/>
      <w:kern w:val="44"/>
      <w:sz w:val="32"/>
    </w:rPr>
  </w:style>
  <w:style w:type="paragraph" w:customStyle="1" w:styleId="Graph">
    <w:name w:val="Graph"/>
    <w:basedOn w:val="a7"/>
    <w:pPr>
      <w:adjustRightInd/>
      <w:spacing w:before="0" w:line="240" w:lineRule="auto"/>
      <w:jc w:val="both"/>
      <w:textAlignment w:val="center"/>
    </w:pPr>
    <w:rPr>
      <w:rFonts w:ascii="Times New Roman" w:hAnsi="Times New Roman"/>
      <w:kern w:val="2"/>
      <w:position w:val="6"/>
      <w:szCs w:val="21"/>
    </w:rPr>
  </w:style>
  <w:style w:type="paragraph" w:customStyle="1" w:styleId="CharChar1CharCharCharCharCharCharCharCharCharCharCharCharCharCharChar">
    <w:name w:val="Char Char1 Char Char Char Char Char Char Char Char Char Char Char Char Char Char Char"/>
    <w:basedOn w:val="a7"/>
    <w:pPr>
      <w:widowControl/>
      <w:adjustRightInd/>
      <w:spacing w:before="0" w:after="160" w:line="240" w:lineRule="exact"/>
      <w:textAlignment w:val="auto"/>
    </w:pPr>
    <w:rPr>
      <w:rFonts w:ascii="Verdana" w:hAnsi="Verdana"/>
      <w:sz w:val="20"/>
      <w:lang w:eastAsia="en-US"/>
    </w:rPr>
  </w:style>
  <w:style w:type="paragraph" w:customStyle="1" w:styleId="Char5CharCharCharCharCharChar">
    <w:name w:val="Char5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1">
    <w:name w:val="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2CharCharCharCharCharChar">
    <w:name w:val="Char2 Char Char Char Char Char Char"/>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2CharChar">
    <w:name w:val="正文 首行缩进:  2 字符 Char Char"/>
    <w:basedOn w:val="a7"/>
    <w:pPr>
      <w:adjustRightInd/>
      <w:spacing w:before="0"/>
      <w:ind w:firstLine="480"/>
      <w:jc w:val="both"/>
      <w:textAlignment w:val="auto"/>
    </w:pPr>
    <w:rPr>
      <w:rFonts w:ascii="楷体_GB2312" w:eastAsia="楷体_GB2312" w:hAnsi="Times New Roman" w:cs="宋体"/>
      <w:bCs/>
      <w:kern w:val="2"/>
      <w:sz w:val="24"/>
      <w:szCs w:val="24"/>
    </w:rPr>
  </w:style>
  <w:style w:type="paragraph" w:customStyle="1" w:styleId="2GB2312">
    <w:name w:val="样式 2节标题 + 楷体_GB2312 小三 加粗 自动设置"/>
    <w:basedOn w:val="a7"/>
    <w:pPr>
      <w:adjustRightInd/>
      <w:spacing w:beforeLines="50" w:afterLines="50" w:line="240" w:lineRule="auto"/>
      <w:jc w:val="both"/>
      <w:textAlignment w:val="auto"/>
      <w:outlineLvl w:val="1"/>
    </w:pPr>
    <w:rPr>
      <w:rFonts w:ascii="楷体_GB2312" w:eastAsia="楷体_GB2312" w:hAnsi="楷体_GB2312"/>
      <w:b/>
      <w:bCs/>
      <w:color w:val="000000"/>
      <w:kern w:val="44"/>
      <w:sz w:val="32"/>
      <w:szCs w:val="32"/>
    </w:rPr>
  </w:style>
  <w:style w:type="paragraph" w:customStyle="1" w:styleId="Char5">
    <w:name w:val="段 Char"/>
    <w:pPr>
      <w:autoSpaceDE w:val="0"/>
      <w:autoSpaceDN w:val="0"/>
      <w:ind w:firstLineChars="200" w:firstLine="200"/>
      <w:jc w:val="both"/>
    </w:pPr>
    <w:rPr>
      <w:rFonts w:ascii="宋体"/>
      <w:sz w:val="21"/>
    </w:rPr>
  </w:style>
  <w:style w:type="paragraph" w:customStyle="1" w:styleId="affffff6">
    <w:name w:val="表格正文"/>
    <w:basedOn w:val="a7"/>
    <w:pPr>
      <w:widowControl/>
      <w:adjustRightInd/>
      <w:spacing w:before="0" w:line="240" w:lineRule="auto"/>
      <w:textAlignment w:val="auto"/>
    </w:pPr>
    <w:rPr>
      <w:rFonts w:ascii="Times New Roman" w:eastAsia="楷体_GB2312" w:hAnsi="Times New Roman"/>
      <w:color w:val="000000"/>
      <w:sz w:val="20"/>
    </w:rPr>
  </w:style>
  <w:style w:type="paragraph" w:customStyle="1" w:styleId="150">
    <w:name w:val="样式 正文文本缩进 + (西文) 宋体 小四 非加粗 行距: 1.5 倍行距"/>
    <w:basedOn w:val="afe"/>
    <w:pPr>
      <w:adjustRightInd/>
      <w:spacing w:before="0" w:after="0"/>
      <w:ind w:leftChars="0" w:left="0" w:firstLineChars="200" w:firstLine="640"/>
      <w:jc w:val="both"/>
      <w:textAlignment w:val="auto"/>
    </w:pPr>
    <w:rPr>
      <w:rFonts w:ascii="仿宋_GB2312" w:eastAsia="仿宋_GB2312" w:hAnsi="宋体"/>
      <w:color w:val="000000"/>
      <w:kern w:val="2"/>
      <w:sz w:val="32"/>
      <w:szCs w:val="32"/>
    </w:rPr>
  </w:style>
  <w:style w:type="paragraph" w:customStyle="1" w:styleId="affffff7">
    <w:name w:val="表格标题"/>
    <w:basedOn w:val="a7"/>
    <w:pPr>
      <w:adjustRightInd/>
      <w:spacing w:before="0" w:line="240" w:lineRule="auto"/>
      <w:jc w:val="center"/>
      <w:textAlignment w:val="auto"/>
    </w:pPr>
    <w:rPr>
      <w:rFonts w:ascii="Times New Roman" w:eastAsia="楷体_GB2312" w:hAnsi="Times New Roman" w:cs="宋体"/>
      <w:b/>
      <w:bCs/>
      <w:color w:val="000000"/>
      <w:kern w:val="2"/>
      <w:sz w:val="28"/>
    </w:rPr>
  </w:style>
  <w:style w:type="paragraph" w:customStyle="1" w:styleId="affffff8">
    <w:name w:val="图形文字"/>
    <w:pPr>
      <w:jc w:val="center"/>
    </w:pPr>
    <w:rPr>
      <w:kern w:val="2"/>
      <w:sz w:val="18"/>
      <w:szCs w:val="24"/>
    </w:rPr>
  </w:style>
  <w:style w:type="paragraph" w:customStyle="1" w:styleId="09915">
    <w:name w:val="样式 (符号) 宋体 四号 首行缩进:  0.99 厘米 行距: 1.5 倍行距"/>
    <w:basedOn w:val="a7"/>
    <w:pPr>
      <w:adjustRightInd/>
      <w:spacing w:before="0"/>
      <w:ind w:firstLine="560"/>
      <w:jc w:val="both"/>
      <w:textAlignment w:val="auto"/>
    </w:pPr>
    <w:rPr>
      <w:rFonts w:ascii="Times New Roman" w:eastAsia="楷体_GB2312" w:hAnsi="宋体" w:cs="宋体"/>
      <w:color w:val="000000"/>
      <w:kern w:val="2"/>
      <w:sz w:val="28"/>
    </w:rPr>
  </w:style>
  <w:style w:type="paragraph" w:customStyle="1" w:styleId="affffff9">
    <w:name w:val="封面标准文稿编辑信息"/>
    <w:pPr>
      <w:spacing w:before="180" w:line="180" w:lineRule="exact"/>
      <w:jc w:val="center"/>
    </w:pPr>
    <w:rPr>
      <w:rFonts w:ascii="宋体"/>
      <w:sz w:val="21"/>
    </w:rPr>
  </w:style>
  <w:style w:type="paragraph" w:customStyle="1" w:styleId="affffffa">
    <w:name w:val="正文表标题"/>
    <w:next w:val="afffff7"/>
    <w:pPr>
      <w:tabs>
        <w:tab w:val="left" w:pos="420"/>
      </w:tabs>
      <w:ind w:left="420" w:hanging="420"/>
      <w:jc w:val="center"/>
    </w:pPr>
    <w:rPr>
      <w:rFonts w:ascii="黑体" w:eastAsia="黑体"/>
      <w:sz w:val="21"/>
    </w:rPr>
  </w:style>
  <w:style w:type="paragraph" w:customStyle="1" w:styleId="affffffb">
    <w:name w:val="条文脚注"/>
    <w:basedOn w:val="affe"/>
    <w:pPr>
      <w:widowControl w:val="0"/>
      <w:spacing w:before="0" w:after="0" w:line="240" w:lineRule="auto"/>
      <w:ind w:leftChars="200" w:left="200" w:hangingChars="200" w:hanging="200"/>
      <w:jc w:val="both"/>
    </w:pPr>
    <w:rPr>
      <w:rFonts w:ascii="宋体" w:eastAsia="楷体_GB2312"/>
      <w:color w:val="000000"/>
      <w:kern w:val="2"/>
    </w:rPr>
  </w:style>
  <w:style w:type="paragraph" w:customStyle="1" w:styleId="affffffc">
    <w:name w:val="注："/>
    <w:next w:val="afffff7"/>
    <w:pPr>
      <w:widowControl w:val="0"/>
      <w:tabs>
        <w:tab w:val="left" w:pos="420"/>
      </w:tabs>
      <w:autoSpaceDE w:val="0"/>
      <w:autoSpaceDN w:val="0"/>
      <w:ind w:left="420" w:hanging="420"/>
      <w:jc w:val="both"/>
    </w:pPr>
    <w:rPr>
      <w:rFonts w:ascii="宋体"/>
      <w:sz w:val="18"/>
    </w:rPr>
  </w:style>
  <w:style w:type="paragraph" w:customStyle="1" w:styleId="1500">
    <w:name w:val="样式 左侧:  1.5 厘米 首行缩进:  0 厘米"/>
    <w:basedOn w:val="a7"/>
    <w:pPr>
      <w:adjustRightInd/>
      <w:spacing w:before="0"/>
      <w:jc w:val="both"/>
      <w:textAlignment w:val="auto"/>
    </w:pPr>
    <w:rPr>
      <w:rFonts w:ascii="Times New Roman" w:eastAsia="楷体_GB2312" w:hAnsi="Times New Roman" w:cs="宋体"/>
      <w:color w:val="000000"/>
      <w:kern w:val="2"/>
      <w:sz w:val="28"/>
    </w:rPr>
  </w:style>
  <w:style w:type="paragraph" w:customStyle="1" w:styleId="CharChar1CharCharCharCharCharChar">
    <w:name w:val="Char Char1 Char Char Char Char Char Char"/>
    <w:basedOn w:val="a7"/>
    <w:pPr>
      <w:widowControl/>
      <w:adjustRightInd/>
      <w:spacing w:before="0" w:after="160" w:line="240" w:lineRule="exact"/>
      <w:textAlignment w:val="auto"/>
    </w:pPr>
    <w:rPr>
      <w:rFonts w:ascii="Verdana" w:eastAsia="仿宋_GB2312" w:hAnsi="Verdana"/>
      <w:color w:val="000000"/>
      <w:sz w:val="28"/>
      <w:lang w:eastAsia="en-US"/>
    </w:rPr>
  </w:style>
  <w:style w:type="paragraph" w:customStyle="1" w:styleId="3c">
    <w:name w:val="正文＋仿宋3号字体"/>
    <w:basedOn w:val="a7"/>
    <w:pPr>
      <w:adjustRightInd/>
      <w:spacing w:before="0"/>
      <w:ind w:firstLineChars="200" w:firstLine="640"/>
      <w:jc w:val="both"/>
      <w:textAlignment w:val="auto"/>
    </w:pPr>
    <w:rPr>
      <w:rFonts w:ascii="楷体_GB2312" w:eastAsia="仿宋_GB2312" w:hAnsi="宋体"/>
      <w:color w:val="000000"/>
      <w:kern w:val="2"/>
      <w:sz w:val="32"/>
      <w:szCs w:val="28"/>
    </w:rPr>
  </w:style>
  <w:style w:type="paragraph" w:customStyle="1" w:styleId="zcl">
    <w:name w:val="zcl"/>
    <w:basedOn w:val="a7"/>
    <w:pPr>
      <w:widowControl/>
      <w:adjustRightInd/>
      <w:spacing w:beforeAutospacing="1" w:after="100" w:afterAutospacing="1" w:line="270" w:lineRule="atLeast"/>
      <w:textAlignment w:val="auto"/>
    </w:pPr>
    <w:rPr>
      <w:rFonts w:ascii="楷体_GB2312" w:eastAsia="楷体_GB2312" w:hAnsi="宋体"/>
      <w:color w:val="000000"/>
      <w:sz w:val="18"/>
      <w:szCs w:val="18"/>
    </w:rPr>
  </w:style>
  <w:style w:type="paragraph" w:customStyle="1" w:styleId="no-step">
    <w:name w:val="no-step"/>
    <w:basedOn w:val="a7"/>
    <w:next w:val="af4"/>
    <w:pPr>
      <w:adjustRightInd/>
      <w:spacing w:before="0" w:line="400" w:lineRule="exact"/>
      <w:ind w:firstLineChars="200" w:firstLine="510"/>
      <w:jc w:val="both"/>
      <w:textAlignment w:val="auto"/>
    </w:pPr>
    <w:rPr>
      <w:rFonts w:ascii="Times New Roman" w:eastAsia="楷体_GB2312" w:hAnsi="Times New Roman"/>
      <w:color w:val="000000"/>
      <w:kern w:val="2"/>
    </w:rPr>
  </w:style>
  <w:style w:type="paragraph" w:customStyle="1" w:styleId="Sytle4">
    <w:name w:val="Sytle4"/>
    <w:basedOn w:val="50"/>
    <w:pPr>
      <w:tabs>
        <w:tab w:val="clear" w:pos="1814"/>
        <w:tab w:val="left" w:pos="1008"/>
      </w:tabs>
      <w:spacing w:beforeLines="50" w:afterLines="50" w:line="360" w:lineRule="auto"/>
      <w:ind w:left="1008" w:hanging="1008"/>
      <w:jc w:val="both"/>
    </w:pPr>
    <w:rPr>
      <w:rFonts w:ascii="楷体_GB2312" w:eastAsia="楷体_GB2312" w:hAnsi="Times New Roman" w:cs="宋体"/>
      <w:bCs w:val="0"/>
      <w:color w:val="000000"/>
      <w:sz w:val="28"/>
      <w:szCs w:val="24"/>
    </w:rPr>
  </w:style>
  <w:style w:type="paragraph" w:customStyle="1" w:styleId="2H2h22HD2Heading2HiddenHeading2CCBSTi">
    <w:name w:val="样式 标题 2H2h2标题 2(章)总标题HD2Heading 2 HiddenHeading 2 CCBSTi..."/>
    <w:basedOn w:val="20"/>
    <w:pPr>
      <w:numPr>
        <w:ilvl w:val="0"/>
        <w:numId w:val="0"/>
      </w:numPr>
      <w:spacing w:beforeLines="50"/>
      <w:jc w:val="both"/>
    </w:pPr>
    <w:rPr>
      <w:rFonts w:ascii="楷体_GB2312" w:eastAsia="楷体_GB2312" w:hAnsi="楷体_GB2312" w:cs="宋体"/>
      <w:b/>
      <w:bCs/>
      <w:color w:val="000000"/>
      <w:sz w:val="24"/>
      <w:szCs w:val="20"/>
    </w:rPr>
  </w:style>
  <w:style w:type="paragraph" w:customStyle="1" w:styleId="3H3l3CT3Heading3-oldh3L3ISO2heading31">
    <w:name w:val="样式 样式 样式 标题 3H3l3CT标题 3(节)Heading 3 - oldh3L3ISO2heading 3第二...1..."/>
    <w:basedOn w:val="a7"/>
    <w:pPr>
      <w:keepNext/>
      <w:keepLines/>
      <w:adjustRightInd/>
      <w:spacing w:beforeLines="50" w:afterLines="50"/>
      <w:jc w:val="both"/>
      <w:textAlignment w:val="auto"/>
      <w:outlineLvl w:val="3"/>
    </w:pPr>
    <w:rPr>
      <w:rFonts w:ascii="楷体_GB2312" w:eastAsia="楷体_GB2312" w:cs="宋体"/>
      <w:bCs/>
      <w:color w:val="000000"/>
      <w:kern w:val="2"/>
      <w:sz w:val="28"/>
      <w:szCs w:val="28"/>
    </w:rPr>
  </w:style>
  <w:style w:type="paragraph" w:customStyle="1" w:styleId="3252">
    <w:name w:val="样式 正文＋仿宋3号字体 + 首行缩进:  2.5 字符 + 首行缩进:  2 字符"/>
    <w:basedOn w:val="a7"/>
    <w:pPr>
      <w:snapToGrid w:val="0"/>
      <w:spacing w:before="0"/>
      <w:ind w:firstLineChars="200" w:firstLine="560"/>
      <w:jc w:val="both"/>
      <w:textAlignment w:val="auto"/>
    </w:pPr>
    <w:rPr>
      <w:rFonts w:ascii="楷体_GB2312" w:eastAsia="楷体_GB2312" w:hAnsi="宋体"/>
      <w:kern w:val="2"/>
      <w:sz w:val="28"/>
      <w:szCs w:val="28"/>
    </w:rPr>
  </w:style>
  <w:style w:type="paragraph" w:customStyle="1" w:styleId="31505">
    <w:name w:val="标3 宋体 小三 加粗 行距: 1.5 倍行距 + 首行缩进:  0.5 字符"/>
    <w:basedOn w:val="a7"/>
    <w:pPr>
      <w:widowControl/>
      <w:autoSpaceDE w:val="0"/>
      <w:autoSpaceDN w:val="0"/>
      <w:adjustRightInd/>
      <w:spacing w:before="0"/>
      <w:ind w:firstLineChars="50" w:firstLine="151"/>
      <w:jc w:val="both"/>
      <w:textAlignment w:val="auto"/>
    </w:pPr>
    <w:rPr>
      <w:rFonts w:ascii="楷体_GB2312" w:eastAsia="楷体_GB2312" w:hAnsi="宋体"/>
      <w:b/>
      <w:bCs/>
      <w:color w:val="FF0000"/>
      <w:sz w:val="30"/>
    </w:rPr>
  </w:style>
  <w:style w:type="character" w:customStyle="1" w:styleId="Char0">
    <w:name w:val="标准正文 Char"/>
    <w:link w:val="afffc"/>
    <w:rPr>
      <w:rFonts w:ascii="Arial" w:eastAsia="宋体" w:hAnsi="Arial"/>
      <w:sz w:val="24"/>
      <w:lang w:val="en-US" w:eastAsia="zh-CN" w:bidi="ar-SA"/>
    </w:rPr>
  </w:style>
  <w:style w:type="paragraph" w:customStyle="1" w:styleId="115">
    <w:name w:val="标题 1 + 宋体 三号 行距: 1.5 倍行距"/>
    <w:basedOn w:val="1"/>
    <w:pPr>
      <w:pageBreakBefore/>
      <w:tabs>
        <w:tab w:val="clear" w:pos="4157"/>
        <w:tab w:val="left" w:pos="432"/>
      </w:tabs>
      <w:adjustRightInd/>
      <w:snapToGrid/>
      <w:spacing w:before="340" w:after="330"/>
      <w:ind w:left="432" w:hanging="432"/>
      <w:jc w:val="both"/>
    </w:pPr>
    <w:rPr>
      <w:rFonts w:ascii="楷体_GB2312" w:eastAsia="楷体_GB2312" w:hAnsi="宋体" w:cs="宋体"/>
      <w:b/>
      <w:bCs/>
      <w:color w:val="000000"/>
      <w:kern w:val="44"/>
      <w:sz w:val="44"/>
      <w:szCs w:val="20"/>
    </w:rPr>
  </w:style>
  <w:style w:type="paragraph" w:customStyle="1" w:styleId="2f4">
    <w:name w:val="标题 2 + 宋体 小三"/>
    <w:basedOn w:val="20"/>
    <w:pPr>
      <w:numPr>
        <w:ilvl w:val="0"/>
        <w:numId w:val="0"/>
      </w:numPr>
      <w:spacing w:before="260" w:afterLines="0"/>
      <w:jc w:val="both"/>
      <w:outlineLvl w:val="3"/>
    </w:pPr>
    <w:rPr>
      <w:rFonts w:ascii="楷体_GB2312" w:eastAsia="楷体_GB2312" w:hAnsi="宋体"/>
      <w:b/>
      <w:bCs/>
      <w:color w:val="000000"/>
      <w:sz w:val="28"/>
      <w:szCs w:val="28"/>
    </w:rPr>
  </w:style>
  <w:style w:type="paragraph" w:customStyle="1" w:styleId="1f0">
    <w:name w:val="样式 标题 1 + 宋体 三号"/>
    <w:basedOn w:val="1"/>
    <w:pPr>
      <w:widowControl/>
      <w:tabs>
        <w:tab w:val="clear" w:pos="4157"/>
        <w:tab w:val="left" w:pos="432"/>
      </w:tabs>
      <w:adjustRightInd/>
      <w:snapToGrid/>
      <w:spacing w:before="340" w:after="330" w:line="578" w:lineRule="auto"/>
      <w:ind w:left="432" w:hanging="432"/>
      <w:jc w:val="both"/>
    </w:pPr>
    <w:rPr>
      <w:rFonts w:ascii="楷体_GB2312" w:eastAsia="楷体_GB2312" w:hAnsi="宋体"/>
      <w:b/>
      <w:bCs/>
      <w:color w:val="000000"/>
      <w:kern w:val="44"/>
      <w:sz w:val="44"/>
      <w:szCs w:val="30"/>
    </w:rPr>
  </w:style>
  <w:style w:type="paragraph" w:customStyle="1" w:styleId="affffffd">
    <w:name w:val="文献分类号"/>
    <w:pPr>
      <w:framePr w:hSpace="180" w:vSpace="180" w:wrap="around" w:hAnchor="margin" w:y="1" w:anchorLock="1"/>
      <w:widowControl w:val="0"/>
      <w:textAlignment w:val="center"/>
    </w:pPr>
    <w:rPr>
      <w:rFonts w:eastAsia="黑体"/>
      <w:sz w:val="21"/>
    </w:rPr>
  </w:style>
  <w:style w:type="paragraph" w:customStyle="1" w:styleId="2f5">
    <w:name w:val="2节标题"/>
    <w:basedOn w:val="a7"/>
    <w:pPr>
      <w:adjustRightInd/>
      <w:spacing w:before="0"/>
      <w:jc w:val="both"/>
      <w:textAlignment w:val="auto"/>
    </w:pPr>
    <w:rPr>
      <w:rFonts w:ascii="楷体_GB2312" w:eastAsia="楷体_GB2312" w:hAnsi="宋体"/>
      <w:color w:val="000000"/>
      <w:kern w:val="2"/>
      <w:sz w:val="28"/>
      <w:szCs w:val="28"/>
    </w:rPr>
  </w:style>
  <w:style w:type="paragraph" w:customStyle="1" w:styleId="3d">
    <w:name w:val="3节标题"/>
    <w:basedOn w:val="2GB2312"/>
    <w:pPr>
      <w:outlineLvl w:val="2"/>
    </w:pPr>
  </w:style>
  <w:style w:type="paragraph" w:customStyle="1" w:styleId="56">
    <w:name w:val="5节标题"/>
    <w:basedOn w:val="a7"/>
    <w:pPr>
      <w:tabs>
        <w:tab w:val="left" w:pos="2100"/>
      </w:tabs>
      <w:adjustRightInd/>
      <w:spacing w:before="0"/>
      <w:ind w:left="2100" w:hanging="420"/>
      <w:jc w:val="both"/>
      <w:textAlignment w:val="auto"/>
    </w:pPr>
    <w:rPr>
      <w:rFonts w:ascii="楷体_GB2312" w:eastAsia="楷体_GB2312" w:hAnsi="宋体"/>
      <w:color w:val="000000"/>
      <w:kern w:val="2"/>
      <w:sz w:val="28"/>
      <w:szCs w:val="28"/>
    </w:rPr>
  </w:style>
  <w:style w:type="paragraph" w:customStyle="1" w:styleId="affffffe">
    <w:name w:val="表格"/>
    <w:basedOn w:val="a7"/>
    <w:pPr>
      <w:autoSpaceDE w:val="0"/>
      <w:autoSpaceDN w:val="0"/>
      <w:spacing w:before="0" w:line="240" w:lineRule="auto"/>
      <w:textAlignment w:val="auto"/>
    </w:pPr>
    <w:rPr>
      <w:rFonts w:ascii="楷体_GB2312" w:eastAsia="楷体_GB2312" w:hAnsi="宋体"/>
      <w:kern w:val="2"/>
      <w:szCs w:val="21"/>
    </w:rPr>
  </w:style>
  <w:style w:type="paragraph" w:customStyle="1" w:styleId="-">
    <w:name w:val="标题-部分"/>
    <w:basedOn w:val="a7"/>
    <w:pPr>
      <w:adjustRightInd/>
      <w:spacing w:before="0"/>
      <w:jc w:val="both"/>
      <w:textAlignment w:val="auto"/>
    </w:pPr>
    <w:rPr>
      <w:rFonts w:ascii="楷体_GB2312" w:eastAsia="楷体_GB2312" w:hAnsi="宋体"/>
      <w:color w:val="000000"/>
      <w:kern w:val="2"/>
      <w:sz w:val="28"/>
      <w:szCs w:val="28"/>
    </w:rPr>
  </w:style>
  <w:style w:type="paragraph" w:customStyle="1" w:styleId="AAAA">
    <w:name w:val="AAAA"/>
    <w:basedOn w:val="-"/>
    <w:pPr>
      <w:outlineLvl w:val="0"/>
    </w:pPr>
    <w:rPr>
      <w:b/>
      <w:sz w:val="52"/>
      <w:szCs w:val="52"/>
    </w:rPr>
  </w:style>
  <w:style w:type="paragraph" w:customStyle="1" w:styleId="Afffffff">
    <w:name w:val="A大部分"/>
    <w:basedOn w:val="-"/>
    <w:rPr>
      <w:b/>
      <w:bCs/>
      <w:sz w:val="52"/>
    </w:rPr>
  </w:style>
  <w:style w:type="paragraph" w:customStyle="1" w:styleId="2GB231200">
    <w:name w:val="样式 样式 2节标题 + 楷体_GB2312 小三 加粗 自动设置 + 左侧:  0 厘米 首行缩进:  0 厘米"/>
    <w:basedOn w:val="2GB2312"/>
    <w:rPr>
      <w:rFonts w:cs="宋体"/>
      <w:szCs w:val="20"/>
    </w:rPr>
  </w:style>
  <w:style w:type="paragraph" w:customStyle="1" w:styleId="30505">
    <w:name w:val="样式 3节标题 + 段前: 0.5 行 段后: 0.5 行"/>
    <w:basedOn w:val="3d"/>
    <w:rPr>
      <w:rFonts w:cs="宋体"/>
      <w:sz w:val="30"/>
      <w:szCs w:val="30"/>
    </w:rPr>
  </w:style>
  <w:style w:type="paragraph" w:customStyle="1" w:styleId="S3105">
    <w:name w:val="样式 S3 + 段前: 1 行 段后: 0.5 行"/>
    <w:basedOn w:val="S3"/>
    <w:pPr>
      <w:tabs>
        <w:tab w:val="clear" w:pos="360"/>
        <w:tab w:val="clear" w:pos="1740"/>
      </w:tabs>
      <w:spacing w:beforeLines="50" w:afterLines="75"/>
      <w:ind w:left="0" w:firstLine="0"/>
    </w:pPr>
    <w:rPr>
      <w:rFonts w:cs="宋体"/>
      <w:bCs/>
    </w:rPr>
  </w:style>
  <w:style w:type="paragraph" w:customStyle="1" w:styleId="S4">
    <w:name w:val="S4"/>
    <w:basedOn w:val="a7"/>
    <w:pPr>
      <w:adjustRightInd/>
      <w:spacing w:beforeLines="50" w:afterLines="50"/>
      <w:jc w:val="both"/>
      <w:textAlignment w:val="auto"/>
      <w:outlineLvl w:val="3"/>
    </w:pPr>
    <w:rPr>
      <w:rFonts w:ascii="楷体_GB2312" w:eastAsia="楷体_GB2312" w:hAnsi="宋体"/>
      <w:b/>
      <w:color w:val="000000"/>
      <w:kern w:val="2"/>
      <w:sz w:val="30"/>
      <w:szCs w:val="28"/>
    </w:rPr>
  </w:style>
  <w:style w:type="paragraph" w:customStyle="1" w:styleId="3H311Heading3-oldHeading3-oldC">
    <w:name w:val="样式 标题 3H3标题1.1节标题，三级节名二级节名Heading 3 - oldHeading 3 - old C... + ..."/>
    <w:basedOn w:val="a7"/>
    <w:pPr>
      <w:keepNext/>
      <w:keepLines/>
      <w:adjustRightInd/>
      <w:spacing w:before="240" w:after="260" w:line="415" w:lineRule="auto"/>
      <w:textAlignment w:val="auto"/>
      <w:outlineLvl w:val="2"/>
    </w:pPr>
    <w:rPr>
      <w:rFonts w:ascii="黑体" w:hAnsi="Times New Roman" w:cs="宋体"/>
      <w:b/>
      <w:bCs/>
      <w:kern w:val="2"/>
      <w:sz w:val="32"/>
    </w:rPr>
  </w:style>
  <w:style w:type="paragraph" w:customStyle="1" w:styleId="xl65">
    <w:name w:val="xl65"/>
    <w:basedOn w:val="a7"/>
    <w:pPr>
      <w:widowControl/>
      <w:pBdr>
        <w:top w:val="single" w:sz="4" w:space="0" w:color="auto"/>
        <w:left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66">
    <w:name w:val="xl66"/>
    <w:basedOn w:val="a7"/>
    <w:pPr>
      <w:widowControl/>
      <w:pBdr>
        <w:top w:val="double" w:sz="6" w:space="0" w:color="auto"/>
        <w:left w:val="single" w:sz="4" w:space="0" w:color="auto"/>
        <w:bottom w:val="single" w:sz="8" w:space="0" w:color="auto"/>
        <w:right w:val="single" w:sz="4" w:space="0" w:color="auto"/>
      </w:pBdr>
      <w:shd w:val="clear" w:color="auto" w:fill="CCFFCC"/>
      <w:adjustRightInd/>
      <w:spacing w:beforeAutospacing="1" w:after="100" w:afterAutospacing="1" w:line="240" w:lineRule="auto"/>
      <w:jc w:val="center"/>
      <w:textAlignment w:val="auto"/>
    </w:pPr>
    <w:rPr>
      <w:rFonts w:ascii="Verdana" w:hAnsi="Verdana" w:cs="宋体"/>
      <w:b/>
      <w:bCs/>
      <w:sz w:val="20"/>
    </w:rPr>
  </w:style>
  <w:style w:type="paragraph" w:customStyle="1" w:styleId="xl67">
    <w:name w:val="xl67"/>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8">
    <w:name w:val="xl68"/>
    <w:basedOn w:val="a7"/>
    <w:pPr>
      <w:widowControl/>
      <w:pBdr>
        <w:left w:val="single" w:sz="4" w:space="0" w:color="auto"/>
        <w:bottom w:val="double" w:sz="6" w:space="0" w:color="auto"/>
        <w:right w:val="single" w:sz="4" w:space="0" w:color="auto"/>
      </w:pBdr>
      <w:adjustRightInd/>
      <w:spacing w:beforeAutospacing="1" w:after="100" w:afterAutospacing="1" w:line="240" w:lineRule="auto"/>
      <w:jc w:val="center"/>
      <w:textAlignment w:val="auto"/>
    </w:pPr>
    <w:rPr>
      <w:rFonts w:ascii="宋体" w:hAnsi="宋体" w:cs="宋体"/>
      <w:b/>
      <w:bCs/>
      <w:sz w:val="20"/>
    </w:rPr>
  </w:style>
  <w:style w:type="paragraph" w:customStyle="1" w:styleId="xl69">
    <w:name w:val="xl69"/>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宋体" w:hAnsi="宋体" w:cs="宋体"/>
      <w:b/>
      <w:bCs/>
      <w:sz w:val="20"/>
    </w:rPr>
  </w:style>
  <w:style w:type="paragraph" w:customStyle="1" w:styleId="xl70">
    <w:name w:val="xl70"/>
    <w:basedOn w:val="a7"/>
    <w:pPr>
      <w:widowControl/>
      <w:pBdr>
        <w:top w:val="single" w:sz="4" w:space="0" w:color="auto"/>
        <w:left w:val="single" w:sz="4" w:space="0" w:color="auto"/>
        <w:bottom w:val="single" w:sz="4" w:space="0" w:color="auto"/>
        <w:right w:val="single" w:sz="4" w:space="0" w:color="auto"/>
      </w:pBdr>
      <w:shd w:val="clear" w:color="auto" w:fill="FFFF99"/>
      <w:adjustRightInd/>
      <w:spacing w:beforeAutospacing="1" w:after="100" w:afterAutospacing="1" w:line="240" w:lineRule="auto"/>
      <w:jc w:val="center"/>
      <w:textAlignment w:val="auto"/>
    </w:pPr>
    <w:rPr>
      <w:rFonts w:ascii="Verdana" w:hAnsi="Verdana" w:cs="宋体"/>
      <w:b/>
      <w:bCs/>
      <w:sz w:val="20"/>
    </w:rPr>
  </w:style>
  <w:style w:type="paragraph" w:customStyle="1" w:styleId="xl71">
    <w:name w:val="xl7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textAlignment w:val="auto"/>
    </w:pPr>
    <w:rPr>
      <w:rFonts w:ascii="宋体" w:hAnsi="宋体" w:cs="宋体"/>
      <w:sz w:val="24"/>
      <w:szCs w:val="24"/>
    </w:rPr>
  </w:style>
  <w:style w:type="paragraph" w:customStyle="1" w:styleId="xl72">
    <w:name w:val="xl72"/>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top"/>
    </w:pPr>
    <w:rPr>
      <w:rFonts w:ascii="Verdana" w:hAnsi="Verdana" w:cs="宋体"/>
      <w:sz w:val="20"/>
    </w:rPr>
  </w:style>
  <w:style w:type="paragraph" w:customStyle="1" w:styleId="xl73">
    <w:name w:val="xl73"/>
    <w:basedOn w:val="a7"/>
    <w:pPr>
      <w:widowControl/>
      <w:pBdr>
        <w:top w:val="single" w:sz="4" w:space="0" w:color="auto"/>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4">
    <w:name w:val="xl74"/>
    <w:basedOn w:val="a7"/>
    <w:pPr>
      <w:widowControl/>
      <w:pBdr>
        <w:left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5">
    <w:name w:val="xl75"/>
    <w:basedOn w:val="a7"/>
    <w:pPr>
      <w:widowControl/>
      <w:pBdr>
        <w:left w:val="single" w:sz="4" w:space="0" w:color="auto"/>
        <w:bottom w:val="single" w:sz="4" w:space="0" w:color="auto"/>
        <w:right w:val="single" w:sz="4" w:space="0" w:color="auto"/>
      </w:pBdr>
      <w:adjustRightInd/>
      <w:spacing w:beforeAutospacing="1" w:after="100" w:afterAutospacing="1" w:line="240" w:lineRule="auto"/>
      <w:textAlignment w:val="auto"/>
    </w:pPr>
    <w:rPr>
      <w:rFonts w:ascii="Verdana" w:hAnsi="Verdana" w:cs="宋体"/>
      <w:sz w:val="20"/>
    </w:rPr>
  </w:style>
  <w:style w:type="paragraph" w:customStyle="1" w:styleId="xl76">
    <w:name w:val="xl76"/>
    <w:basedOn w:val="a7"/>
    <w:pPr>
      <w:widowControl/>
      <w:pBdr>
        <w:top w:val="single" w:sz="4" w:space="0" w:color="auto"/>
        <w:left w:val="single" w:sz="4" w:space="0" w:color="auto"/>
        <w:right w:val="single" w:sz="4" w:space="0" w:color="auto"/>
      </w:pBdr>
      <w:adjustRightInd/>
      <w:spacing w:beforeAutospacing="1" w:after="100" w:afterAutospacing="1" w:line="240" w:lineRule="auto"/>
      <w:jc w:val="center"/>
      <w:textAlignment w:val="auto"/>
    </w:pPr>
    <w:rPr>
      <w:rFonts w:ascii="Verdana" w:hAnsi="Verdana" w:cs="宋体"/>
      <w:sz w:val="20"/>
    </w:rPr>
  </w:style>
  <w:style w:type="paragraph" w:customStyle="1" w:styleId="xl78">
    <w:name w:val="xl78"/>
    <w:basedOn w:val="a7"/>
    <w:pPr>
      <w:widowControl/>
      <w:pBdr>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宋体" w:hAnsi="宋体" w:cs="宋体"/>
      <w:sz w:val="24"/>
      <w:szCs w:val="24"/>
    </w:rPr>
  </w:style>
  <w:style w:type="paragraph" w:customStyle="1" w:styleId="xl79">
    <w:name w:val="xl79"/>
    <w:basedOn w:val="a7"/>
    <w:pPr>
      <w:widowControl/>
      <w:pBdr>
        <w:top w:val="single" w:sz="8" w:space="0" w:color="auto"/>
        <w:left w:val="single" w:sz="8"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0">
    <w:name w:val="xl80"/>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1">
    <w:name w:val="xl81"/>
    <w:basedOn w:val="a7"/>
    <w:pPr>
      <w:widowControl/>
      <w:pBdr>
        <w:top w:val="single" w:sz="8" w:space="0" w:color="auto"/>
        <w:left w:val="single" w:sz="4" w:space="0" w:color="auto"/>
        <w:bottom w:val="single" w:sz="4" w:space="0" w:color="auto"/>
        <w:right w:val="single" w:sz="4"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2">
    <w:name w:val="xl82"/>
    <w:basedOn w:val="a7"/>
    <w:pPr>
      <w:widowControl/>
      <w:pBdr>
        <w:top w:val="single" w:sz="8" w:space="0" w:color="auto"/>
        <w:left w:val="single" w:sz="4" w:space="0" w:color="auto"/>
        <w:bottom w:val="single" w:sz="4" w:space="0" w:color="auto"/>
        <w:right w:val="single" w:sz="8" w:space="0" w:color="auto"/>
      </w:pBdr>
      <w:shd w:val="clear" w:color="auto" w:fill="FFCC99"/>
      <w:adjustRightInd/>
      <w:spacing w:beforeAutospacing="1" w:after="100" w:afterAutospacing="1" w:line="240" w:lineRule="auto"/>
      <w:jc w:val="center"/>
      <w:textAlignment w:val="auto"/>
    </w:pPr>
    <w:rPr>
      <w:rFonts w:ascii="宋体" w:hAnsi="宋体" w:cs="宋体"/>
      <w:b/>
      <w:bCs/>
      <w:sz w:val="20"/>
    </w:rPr>
  </w:style>
  <w:style w:type="paragraph" w:customStyle="1" w:styleId="xl83">
    <w:name w:val="xl83"/>
    <w:basedOn w:val="a7"/>
    <w:pPr>
      <w:widowControl/>
      <w:adjustRightInd/>
      <w:spacing w:beforeAutospacing="1" w:after="100" w:afterAutospacing="1" w:line="240" w:lineRule="auto"/>
      <w:textAlignment w:val="auto"/>
    </w:pPr>
    <w:rPr>
      <w:rFonts w:ascii="Verdana" w:hAnsi="Verdana" w:cs="宋体"/>
      <w:sz w:val="20"/>
    </w:rPr>
  </w:style>
  <w:style w:type="paragraph" w:customStyle="1" w:styleId="xl84">
    <w:name w:val="xl84"/>
    <w:basedOn w:val="a7"/>
    <w:pPr>
      <w:widowControl/>
      <w:adjustRightInd/>
      <w:spacing w:beforeAutospacing="1" w:after="100" w:afterAutospacing="1" w:line="240" w:lineRule="auto"/>
      <w:textAlignment w:val="auto"/>
    </w:pPr>
    <w:rPr>
      <w:rFonts w:ascii="宋体" w:hAnsi="宋体" w:cs="宋体"/>
      <w:sz w:val="20"/>
    </w:rPr>
  </w:style>
  <w:style w:type="paragraph" w:customStyle="1" w:styleId="GB231215">
    <w:name w:val="样式 (符号) 楷体_GB2312 四号 行距: 1.5 倍行距"/>
    <w:basedOn w:val="a7"/>
    <w:pPr>
      <w:adjustRightInd/>
      <w:spacing w:before="0"/>
      <w:ind w:firstLineChars="200" w:firstLine="200"/>
      <w:jc w:val="both"/>
      <w:textAlignment w:val="auto"/>
    </w:pPr>
    <w:rPr>
      <w:rFonts w:ascii="楷体_GB2312" w:eastAsia="楷体_GB2312" w:hAnsi="楷体_GB2312" w:cs="宋体"/>
      <w:kern w:val="2"/>
      <w:sz w:val="28"/>
    </w:rPr>
  </w:style>
  <w:style w:type="paragraph" w:customStyle="1" w:styleId="4a">
    <w:name w:val="样式4"/>
    <w:basedOn w:val="a7"/>
    <w:pPr>
      <w:adjustRightInd/>
      <w:spacing w:before="0"/>
      <w:ind w:firstLine="560"/>
      <w:jc w:val="both"/>
      <w:textAlignment w:val="auto"/>
    </w:pPr>
    <w:rPr>
      <w:rFonts w:ascii="楷体_GB2312" w:eastAsia="楷体_GB2312" w:hAnsi="Times New Roman"/>
      <w:bCs/>
      <w:kern w:val="2"/>
      <w:sz w:val="28"/>
      <w:szCs w:val="24"/>
    </w:rPr>
  </w:style>
  <w:style w:type="paragraph" w:customStyle="1" w:styleId="57">
    <w:name w:val="样式5"/>
    <w:basedOn w:val="a7"/>
    <w:pPr>
      <w:adjustRightInd/>
      <w:spacing w:before="0"/>
      <w:ind w:firstLineChars="200" w:firstLine="200"/>
      <w:textAlignment w:val="auto"/>
    </w:pPr>
    <w:rPr>
      <w:rFonts w:ascii="楷体_GB2312" w:eastAsia="楷体_GB2312" w:hAnsi="Times New Roman"/>
      <w:kern w:val="2"/>
      <w:sz w:val="28"/>
      <w:szCs w:val="24"/>
    </w:rPr>
  </w:style>
  <w:style w:type="paragraph" w:customStyle="1" w:styleId="1CharH1H11H12H111H13H112SectionHeadh11stlevel">
    <w:name w:val="样式 标题 1 CharH1H11H12H111H13H112Section Headh11st level..."/>
    <w:basedOn w:val="1"/>
    <w:pPr>
      <w:keepNext w:val="0"/>
      <w:pageBreakBefore/>
      <w:tabs>
        <w:tab w:val="clear" w:pos="4157"/>
        <w:tab w:val="left" w:pos="432"/>
      </w:tabs>
      <w:adjustRightInd/>
      <w:snapToGrid/>
      <w:spacing w:line="480" w:lineRule="auto"/>
      <w:ind w:left="432" w:hanging="432"/>
    </w:pPr>
    <w:rPr>
      <w:rFonts w:ascii="楷体_GB2312" w:eastAsia="楷体_GB2312" w:hAnsi="Times New Roman" w:cs="宋体"/>
      <w:b/>
      <w:bCs/>
      <w:kern w:val="44"/>
      <w:sz w:val="44"/>
      <w:szCs w:val="20"/>
    </w:rPr>
  </w:style>
  <w:style w:type="paragraph" w:customStyle="1" w:styleId="4h4heading4sect1234RefHeading1rh1sect1234">
    <w:name w:val="样式 标题 4h4heading 4sect 1.2.3.4Ref Heading 1rh1sect 1.2.3.4..."/>
    <w:basedOn w:val="4"/>
    <w:pPr>
      <w:numPr>
        <w:ilvl w:val="0"/>
        <w:numId w:val="0"/>
      </w:numPr>
      <w:tabs>
        <w:tab w:val="left" w:pos="1680"/>
      </w:tabs>
      <w:spacing w:before="0" w:line="360" w:lineRule="auto"/>
      <w:ind w:left="1680" w:hanging="420"/>
      <w:jc w:val="both"/>
    </w:pPr>
    <w:rPr>
      <w:rFonts w:ascii="楷体_GB2312" w:eastAsia="楷体_GB2312" w:hAnsi="楷体_GB2312" w:cs="宋体"/>
      <w:bCs/>
      <w:sz w:val="28"/>
    </w:rPr>
  </w:style>
  <w:style w:type="paragraph" w:customStyle="1" w:styleId="xl85">
    <w:name w:val="xl85"/>
    <w:basedOn w:val="a7"/>
    <w:pPr>
      <w:widowControl/>
      <w:pBdr>
        <w:left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86">
    <w:name w:val="xl86"/>
    <w:basedOn w:val="a7"/>
    <w:pPr>
      <w:widowControl/>
      <w:pBdr>
        <w:left w:val="single" w:sz="4" w:space="0" w:color="auto"/>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7">
    <w:name w:val="xl87"/>
    <w:basedOn w:val="a7"/>
    <w:pPr>
      <w:widowControl/>
      <w:pBdr>
        <w:bottom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8">
    <w:name w:val="xl88"/>
    <w:basedOn w:val="a7"/>
    <w:pPr>
      <w:widowControl/>
      <w:pBdr>
        <w:bottom w:val="single" w:sz="4" w:space="0" w:color="auto"/>
        <w:right w:val="single" w:sz="4" w:space="0" w:color="auto"/>
      </w:pBdr>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89">
    <w:name w:val="xl89"/>
    <w:basedOn w:val="a7"/>
    <w:pPr>
      <w:widowControl/>
      <w:pBdr>
        <w:lef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0">
    <w:name w:val="xl90"/>
    <w:basedOn w:val="a7"/>
    <w:pPr>
      <w:widowControl/>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1">
    <w:name w:val="xl91"/>
    <w:basedOn w:val="a7"/>
    <w:pPr>
      <w:widowControl/>
      <w:pBdr>
        <w:right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92">
    <w:name w:val="xl92"/>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3">
    <w:name w:val="xl93"/>
    <w:basedOn w:val="a7"/>
    <w:pPr>
      <w:widowControl/>
      <w:pBdr>
        <w:top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4">
    <w:name w:val="xl94"/>
    <w:basedOn w:val="a7"/>
    <w:pPr>
      <w:widowControl/>
      <w:pBdr>
        <w:top w:val="single" w:sz="4" w:space="0" w:color="auto"/>
        <w:bottom w:val="single" w:sz="4" w:space="0" w:color="auto"/>
        <w:right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b/>
      <w:bCs/>
      <w:sz w:val="22"/>
      <w:szCs w:val="22"/>
    </w:rPr>
  </w:style>
  <w:style w:type="paragraph" w:customStyle="1" w:styleId="xl95">
    <w:name w:val="xl95"/>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96">
    <w:name w:val="xl96"/>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7">
    <w:name w:val="xl97"/>
    <w:basedOn w:val="a7"/>
    <w:pPr>
      <w:widowControl/>
      <w:pBdr>
        <w:top w:val="single" w:sz="4" w:space="0" w:color="auto"/>
        <w:left w:val="single" w:sz="4" w:space="0" w:color="auto"/>
        <w:bottom w:val="single" w:sz="4" w:space="0" w:color="auto"/>
        <w:right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8">
    <w:name w:val="xl98"/>
    <w:basedOn w:val="a7"/>
    <w:pPr>
      <w:widowControl/>
      <w:pBdr>
        <w:top w:val="single" w:sz="8" w:space="0" w:color="auto"/>
        <w:bottom w:val="single" w:sz="8" w:space="0" w:color="auto"/>
        <w:right w:val="single" w:sz="8" w:space="0" w:color="auto"/>
      </w:pBdr>
      <w:adjustRightInd/>
      <w:spacing w:beforeAutospacing="1" w:after="100" w:afterAutospacing="1" w:line="240" w:lineRule="auto"/>
      <w:textAlignment w:val="auto"/>
    </w:pPr>
    <w:rPr>
      <w:rFonts w:ascii="楷体_GB2312" w:eastAsia="楷体_GB2312" w:hAnsi="宋体" w:cs="宋体"/>
      <w:color w:val="000000"/>
      <w:sz w:val="22"/>
      <w:szCs w:val="22"/>
    </w:rPr>
  </w:style>
  <w:style w:type="paragraph" w:customStyle="1" w:styleId="xl99">
    <w:name w:val="xl99"/>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0">
    <w:name w:val="xl100"/>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1">
    <w:name w:val="xl101"/>
    <w:basedOn w:val="a7"/>
    <w:pPr>
      <w:widowControl/>
      <w:pBdr>
        <w:top w:val="single" w:sz="4" w:space="0" w:color="auto"/>
        <w:left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2">
    <w:name w:val="xl102"/>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3">
    <w:name w:val="xl103"/>
    <w:basedOn w:val="a7"/>
    <w:pPr>
      <w:widowControl/>
      <w:pBdr>
        <w:top w:val="single" w:sz="4" w:space="0" w:color="auto"/>
        <w:left w:val="single" w:sz="4" w:space="0" w:color="auto"/>
        <w:bottom w:val="single" w:sz="4"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04">
    <w:name w:val="xl104"/>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05">
    <w:name w:val="xl105"/>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color w:val="000000"/>
      <w:sz w:val="22"/>
      <w:szCs w:val="22"/>
    </w:rPr>
  </w:style>
  <w:style w:type="paragraph" w:customStyle="1" w:styleId="xl106">
    <w:name w:val="xl106"/>
    <w:basedOn w:val="a7"/>
    <w:pPr>
      <w:widowControl/>
      <w:pBdr>
        <w:top w:val="single" w:sz="4" w:space="0" w:color="auto"/>
        <w:left w:val="single" w:sz="4" w:space="0" w:color="auto"/>
        <w:bottom w:val="single" w:sz="4" w:space="0" w:color="auto"/>
      </w:pBdr>
      <w:shd w:val="clear" w:color="auto" w:fill="FFFFFF"/>
      <w:adjustRightInd/>
      <w:spacing w:beforeAutospacing="1" w:after="100" w:afterAutospacing="1" w:line="240" w:lineRule="auto"/>
      <w:textAlignment w:val="auto"/>
    </w:pPr>
    <w:rPr>
      <w:rFonts w:ascii="楷体_GB2312" w:eastAsia="楷体_GB2312" w:hAnsi="宋体" w:cs="宋体"/>
      <w:sz w:val="22"/>
      <w:szCs w:val="22"/>
    </w:rPr>
  </w:style>
  <w:style w:type="paragraph" w:customStyle="1" w:styleId="xl107">
    <w:name w:val="xl107"/>
    <w:basedOn w:val="a7"/>
    <w:pPr>
      <w:widowControl/>
      <w:pBdr>
        <w:top w:val="single" w:sz="8" w:space="0" w:color="auto"/>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8">
    <w:name w:val="xl108"/>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xl109">
    <w:name w:val="xl109"/>
    <w:basedOn w:val="a7"/>
    <w:pPr>
      <w:widowControl/>
      <w:pBdr>
        <w:bottom w:val="single" w:sz="8" w:space="0" w:color="auto"/>
      </w:pBdr>
      <w:adjustRightInd/>
      <w:spacing w:beforeAutospacing="1" w:after="100" w:afterAutospacing="1" w:line="240" w:lineRule="auto"/>
      <w:jc w:val="center"/>
      <w:textAlignment w:val="auto"/>
    </w:pPr>
    <w:rPr>
      <w:rFonts w:ascii="楷体_GB2312" w:eastAsia="楷体_GB2312" w:hAnsi="宋体" w:cs="宋体"/>
      <w:sz w:val="22"/>
      <w:szCs w:val="22"/>
    </w:rPr>
  </w:style>
  <w:style w:type="paragraph" w:customStyle="1" w:styleId="xl110">
    <w:name w:val="xl110"/>
    <w:basedOn w:val="a7"/>
    <w:pPr>
      <w:widowControl/>
      <w:pBdr>
        <w:top w:val="single" w:sz="4" w:space="0" w:color="auto"/>
        <w:left w:val="single" w:sz="4" w:space="0" w:color="auto"/>
        <w:bottom w:val="single" w:sz="4" w:space="0" w:color="auto"/>
      </w:pBdr>
      <w:shd w:val="clear" w:color="auto" w:fill="FFFF00"/>
      <w:adjustRightInd/>
      <w:spacing w:beforeAutospacing="1" w:after="100" w:afterAutospacing="1" w:line="240" w:lineRule="auto"/>
      <w:textAlignment w:val="auto"/>
    </w:pPr>
    <w:rPr>
      <w:rFonts w:ascii="楷体_GB2312" w:eastAsia="楷体_GB2312" w:hAnsi="宋体" w:cs="宋体"/>
      <w:b/>
      <w:bCs/>
      <w:sz w:val="22"/>
      <w:szCs w:val="22"/>
    </w:rPr>
  </w:style>
  <w:style w:type="paragraph" w:customStyle="1" w:styleId="xl111">
    <w:name w:val="xl111"/>
    <w:basedOn w:val="a7"/>
    <w:pPr>
      <w:widowControl/>
      <w:pBdr>
        <w:top w:val="single" w:sz="4" w:space="0" w:color="auto"/>
        <w:left w:val="single" w:sz="4" w:space="0" w:color="auto"/>
        <w:bottom w:val="single" w:sz="4" w:space="0" w:color="auto"/>
        <w:right w:val="single" w:sz="4" w:space="0" w:color="auto"/>
      </w:pBdr>
      <w:adjustRightInd/>
      <w:spacing w:beforeAutospacing="1" w:after="100" w:afterAutospacing="1" w:line="240" w:lineRule="auto"/>
      <w:jc w:val="center"/>
      <w:textAlignment w:val="auto"/>
    </w:pPr>
    <w:rPr>
      <w:rFonts w:ascii="楷体_GB2312" w:eastAsia="楷体_GB2312" w:hAnsi="宋体" w:cs="宋体"/>
      <w:color w:val="000000"/>
      <w:sz w:val="22"/>
      <w:szCs w:val="22"/>
    </w:rPr>
  </w:style>
  <w:style w:type="paragraph" w:customStyle="1" w:styleId="defaultfont">
    <w:name w:val="defaultfont"/>
    <w:basedOn w:val="a7"/>
    <w:pPr>
      <w:widowControl/>
      <w:adjustRightInd/>
      <w:spacing w:beforeAutospacing="1" w:after="100" w:afterAutospacing="1" w:line="240" w:lineRule="auto"/>
      <w:textAlignment w:val="auto"/>
    </w:pPr>
    <w:rPr>
      <w:rFonts w:ascii="宋体" w:hAnsi="宋体" w:cs="宋体"/>
      <w:sz w:val="24"/>
      <w:szCs w:val="24"/>
    </w:rPr>
  </w:style>
  <w:style w:type="paragraph" w:customStyle="1" w:styleId="110">
    <w:name w:val="1.1"/>
    <w:basedOn w:val="20"/>
    <w:link w:val="11Char"/>
    <w:pPr>
      <w:keepLines w:val="0"/>
      <w:numPr>
        <w:ilvl w:val="0"/>
        <w:numId w:val="0"/>
      </w:numPr>
      <w:spacing w:afterLines="0"/>
    </w:pPr>
    <w:rPr>
      <w:rFonts w:ascii="Times New Roman" w:eastAsia="楷体_GB2312" w:hAnsi="Times New Roman" w:cs="Arial"/>
      <w:b/>
      <w:szCs w:val="30"/>
      <w:lang w:eastAsia="en-US"/>
    </w:rPr>
  </w:style>
  <w:style w:type="character" w:customStyle="1" w:styleId="11Char">
    <w:name w:val="1.1 Char"/>
    <w:link w:val="110"/>
    <w:rPr>
      <w:rFonts w:eastAsia="楷体_GB2312" w:cs="Arial"/>
      <w:b/>
      <w:kern w:val="2"/>
      <w:sz w:val="30"/>
      <w:szCs w:val="30"/>
      <w:lang w:val="en-US" w:eastAsia="en-US" w:bidi="ar-SA"/>
    </w:rPr>
  </w:style>
  <w:style w:type="paragraph" w:customStyle="1" w:styleId="111">
    <w:name w:val="1.1.1"/>
    <w:basedOn w:val="3"/>
    <w:pPr>
      <w:keepLines w:val="0"/>
      <w:tabs>
        <w:tab w:val="clear" w:pos="1337"/>
        <w:tab w:val="left" w:pos="720"/>
      </w:tabs>
      <w:spacing w:before="240" w:afterLines="0"/>
      <w:ind w:left="720" w:hanging="720"/>
    </w:pPr>
    <w:rPr>
      <w:rFonts w:ascii="Times New Roman" w:eastAsia="楷体_GB2312" w:hAnsi="Times New Roman" w:cs="Arial"/>
      <w:bCs/>
      <w:szCs w:val="28"/>
    </w:rPr>
  </w:style>
  <w:style w:type="paragraph" w:customStyle="1" w:styleId="120">
    <w:name w:val="正文1.2"/>
    <w:basedOn w:val="a7"/>
    <w:pPr>
      <w:adjustRightInd/>
      <w:spacing w:before="0" w:line="288" w:lineRule="auto"/>
      <w:textAlignment w:val="auto"/>
    </w:pPr>
    <w:rPr>
      <w:rFonts w:ascii="宋体" w:hAnsi="Times New Roman"/>
      <w:sz w:val="28"/>
      <w:lang w:eastAsia="en-US"/>
    </w:rPr>
  </w:style>
  <w:style w:type="paragraph" w:customStyle="1" w:styleId="01">
    <w:name w:val="标准正文01"/>
    <w:basedOn w:val="a7"/>
    <w:pPr>
      <w:adjustRightInd/>
      <w:spacing w:before="0" w:line="240" w:lineRule="auto"/>
      <w:ind w:leftChars="200" w:left="420"/>
      <w:jc w:val="both"/>
      <w:textAlignment w:val="auto"/>
    </w:pPr>
    <w:rPr>
      <w:rFonts w:ascii="Verdana" w:hAnsi="Verdana" w:cs="宋体"/>
      <w:kern w:val="2"/>
      <w:sz w:val="24"/>
      <w:szCs w:val="24"/>
    </w:rPr>
  </w:style>
  <w:style w:type="paragraph" w:customStyle="1" w:styleId="123">
    <w:name w:val="123"/>
    <w:basedOn w:val="a7"/>
    <w:pPr>
      <w:adjustRightInd/>
      <w:spacing w:before="120" w:line="240" w:lineRule="auto"/>
      <w:ind w:firstLine="425"/>
      <w:jc w:val="both"/>
      <w:textAlignment w:val="auto"/>
    </w:pPr>
    <w:rPr>
      <w:rFonts w:ascii="Times New Roman" w:hAnsi="Times New Roman"/>
      <w:kern w:val="2"/>
    </w:rPr>
  </w:style>
  <w:style w:type="paragraph" w:customStyle="1" w:styleId="afffffff0">
    <w:name w:val="文字"/>
    <w:basedOn w:val="a7"/>
    <w:pPr>
      <w:tabs>
        <w:tab w:val="left" w:pos="8520"/>
      </w:tabs>
      <w:adjustRightInd/>
      <w:spacing w:before="0" w:line="312" w:lineRule="auto"/>
      <w:ind w:right="-210" w:firstLine="556"/>
      <w:jc w:val="both"/>
      <w:textAlignment w:val="auto"/>
    </w:pPr>
    <w:rPr>
      <w:rFonts w:ascii="楷体_GB2312" w:eastAsia="楷体_GB2312" w:hAnsi="Times New Roman"/>
      <w:kern w:val="2"/>
      <w:sz w:val="28"/>
    </w:rPr>
  </w:style>
  <w:style w:type="paragraph" w:customStyle="1" w:styleId="8GeneralText">
    <w:name w:val="*8. General Text"/>
    <w:basedOn w:val="a7"/>
    <w:pPr>
      <w:overflowPunct w:val="0"/>
      <w:autoSpaceDE w:val="0"/>
      <w:autoSpaceDN w:val="0"/>
      <w:spacing w:before="0" w:after="120" w:line="280" w:lineRule="exact"/>
      <w:ind w:leftChars="-1" w:left="-1" w:hanging="2"/>
    </w:pPr>
    <w:rPr>
      <w:rFonts w:ascii="Garamond" w:hAnsi="Garamond"/>
      <w:szCs w:val="21"/>
    </w:rPr>
  </w:style>
  <w:style w:type="paragraph" w:customStyle="1" w:styleId="2f6">
    <w:name w:val="列表2"/>
    <w:basedOn w:val="a7"/>
    <w:next w:val="a7"/>
    <w:pPr>
      <w:tabs>
        <w:tab w:val="left" w:pos="1020"/>
      </w:tabs>
      <w:adjustRightInd/>
      <w:spacing w:before="0" w:line="200" w:lineRule="atLeast"/>
      <w:ind w:left="1020" w:hanging="420"/>
      <w:jc w:val="both"/>
      <w:textAlignment w:val="auto"/>
    </w:pPr>
    <w:rPr>
      <w:rFonts w:ascii="Times New Roman" w:hAnsi="Times New Roman"/>
      <w:kern w:val="2"/>
      <w:sz w:val="28"/>
      <w:szCs w:val="24"/>
    </w:rPr>
  </w:style>
  <w:style w:type="paragraph" w:customStyle="1" w:styleId="afffffff1">
    <w:name w:val="附录标识"/>
    <w:basedOn w:val="a7"/>
    <w:pPr>
      <w:widowControl/>
      <w:shd w:val="clear" w:color="FFFFFF" w:fill="FFFFFF"/>
      <w:tabs>
        <w:tab w:val="left" w:pos="900"/>
        <w:tab w:val="left" w:pos="6405"/>
      </w:tabs>
      <w:adjustRightInd/>
      <w:spacing w:before="640" w:after="200" w:line="240" w:lineRule="auto"/>
      <w:ind w:left="900" w:hanging="420"/>
      <w:jc w:val="center"/>
      <w:textAlignment w:val="auto"/>
      <w:outlineLvl w:val="0"/>
    </w:pPr>
    <w:rPr>
      <w:rFonts w:ascii="黑体" w:eastAsia="黑体" w:hAnsi="Times New Roman"/>
    </w:rPr>
  </w:style>
  <w:style w:type="paragraph" w:customStyle="1" w:styleId="afffffff2">
    <w:name w:val="附录章标题"/>
    <w:next w:val="a7"/>
    <w:pPr>
      <w:tabs>
        <w:tab w:val="left" w:pos="1320"/>
      </w:tabs>
      <w:wordWrap w:val="0"/>
      <w:overflowPunct w:val="0"/>
      <w:autoSpaceDE w:val="0"/>
      <w:spacing w:beforeLines="50" w:afterLines="50"/>
      <w:ind w:left="1320" w:hanging="420"/>
      <w:jc w:val="both"/>
      <w:textAlignment w:val="baseline"/>
      <w:outlineLvl w:val="1"/>
    </w:pPr>
    <w:rPr>
      <w:rFonts w:ascii="黑体" w:eastAsia="黑体"/>
      <w:kern w:val="21"/>
      <w:sz w:val="21"/>
    </w:rPr>
  </w:style>
  <w:style w:type="paragraph" w:customStyle="1" w:styleId="a10">
    <w:name w:val="a)样式1"/>
    <w:basedOn w:val="a7"/>
    <w:next w:val="a7"/>
    <w:pPr>
      <w:adjustRightInd/>
      <w:spacing w:before="0" w:line="240" w:lineRule="auto"/>
      <w:jc w:val="both"/>
      <w:textAlignment w:val="auto"/>
    </w:pPr>
    <w:rPr>
      <w:rFonts w:ascii="Times New Roman" w:hAnsi="Times New Roman"/>
      <w:kern w:val="2"/>
      <w:szCs w:val="24"/>
    </w:rPr>
  </w:style>
  <w:style w:type="paragraph" w:customStyle="1" w:styleId="Arial">
    <w:name w:val="样式 正文文本 + Arial"/>
    <w:basedOn w:val="ae"/>
    <w:pPr>
      <w:spacing w:after="120" w:line="360" w:lineRule="auto"/>
      <w:ind w:firstLineChars="200" w:firstLine="560"/>
    </w:pPr>
    <w:rPr>
      <w:rFonts w:ascii="楷体_GB2312" w:eastAsia="楷体_GB2312" w:hAnsi="Arial" w:cs="Arial"/>
      <w:sz w:val="28"/>
      <w:szCs w:val="28"/>
      <w:lang w:val="de-DE"/>
    </w:rPr>
  </w:style>
  <w:style w:type="paragraph" w:customStyle="1" w:styleId="Char10">
    <w:name w:val="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ItemStep">
    <w:name w:val="Item Step"/>
    <w:pPr>
      <w:tabs>
        <w:tab w:val="left" w:pos="420"/>
      </w:tabs>
      <w:spacing w:before="60" w:after="60" w:line="300" w:lineRule="auto"/>
      <w:ind w:left="420" w:hanging="420"/>
      <w:jc w:val="both"/>
    </w:pPr>
    <w:rPr>
      <w:rFonts w:ascii="Arial" w:hAnsi="Arial"/>
      <w:sz w:val="24"/>
    </w:rPr>
  </w:style>
  <w:style w:type="paragraph" w:customStyle="1" w:styleId="ItemList">
    <w:name w:val="Item List"/>
    <w:pPr>
      <w:tabs>
        <w:tab w:val="left" w:pos="420"/>
      </w:tabs>
      <w:spacing w:line="300" w:lineRule="auto"/>
      <w:ind w:left="420" w:hanging="420"/>
      <w:jc w:val="both"/>
    </w:pPr>
    <w:rPr>
      <w:rFonts w:ascii="Arial" w:hAnsi="Arial"/>
      <w:sz w:val="24"/>
    </w:rPr>
  </w:style>
  <w:style w:type="paragraph" w:customStyle="1" w:styleId="1featureheadTitle1LNH1H11H12H13H14H15H1">
    <w:name w:val="样式 标题 1卷标题合同标题featureheadTitle1LNH1H11H12H13H14H15H1..."/>
    <w:basedOn w:val="1"/>
    <w:pPr>
      <w:pageBreakBefore/>
      <w:numPr>
        <w:numId w:val="0"/>
      </w:numPr>
      <w:tabs>
        <w:tab w:val="left" w:pos="420"/>
      </w:tabs>
      <w:adjustRightInd/>
      <w:snapToGrid/>
      <w:spacing w:before="340" w:after="330" w:line="578" w:lineRule="auto"/>
      <w:ind w:left="420" w:hanging="420"/>
    </w:pPr>
    <w:rPr>
      <w:rFonts w:ascii="Times New Roman" w:eastAsia="宋体" w:hAnsi="Times New Roman"/>
      <w:b/>
      <w:kern w:val="44"/>
      <w:sz w:val="52"/>
      <w:szCs w:val="44"/>
    </w:rPr>
  </w:style>
  <w:style w:type="paragraph" w:customStyle="1" w:styleId="2f7">
    <w:name w:val="李世贤标题2"/>
    <w:basedOn w:val="a7"/>
    <w:pPr>
      <w:tabs>
        <w:tab w:val="left" w:pos="900"/>
      </w:tabs>
      <w:adjustRightInd/>
      <w:spacing w:before="0" w:line="240" w:lineRule="auto"/>
      <w:ind w:left="900" w:hanging="420"/>
      <w:jc w:val="both"/>
      <w:textAlignment w:val="auto"/>
    </w:pPr>
    <w:rPr>
      <w:rFonts w:ascii="Times New Roman" w:hAnsi="Times New Roman"/>
      <w:kern w:val="2"/>
    </w:rPr>
  </w:style>
  <w:style w:type="paragraph" w:customStyle="1" w:styleId="red">
    <w:name w:val="red"/>
    <w:basedOn w:val="a7"/>
    <w:pPr>
      <w:widowControl/>
      <w:adjustRightInd/>
      <w:spacing w:beforeAutospacing="1" w:after="100" w:afterAutospacing="1" w:line="240" w:lineRule="auto"/>
      <w:textAlignment w:val="auto"/>
    </w:pPr>
    <w:rPr>
      <w:rFonts w:ascii="ˎ̥" w:hAnsi="ˎ̥" w:cs="宋体"/>
      <w:color w:val="000000"/>
      <w:sz w:val="18"/>
      <w:szCs w:val="18"/>
    </w:rPr>
  </w:style>
  <w:style w:type="character" w:customStyle="1" w:styleId="color0033661">
    <w:name w:val="color0033661"/>
    <w:rPr>
      <w:color w:val="003366"/>
    </w:rPr>
  </w:style>
  <w:style w:type="paragraph" w:customStyle="1" w:styleId="CSS1CharChar">
    <w:name w:val="CSS1级正文 Char Char"/>
    <w:basedOn w:val="ae"/>
    <w:pPr>
      <w:tabs>
        <w:tab w:val="left" w:pos="0"/>
      </w:tabs>
      <w:adjustRightInd w:val="0"/>
      <w:snapToGrid w:val="0"/>
      <w:spacing w:line="360" w:lineRule="auto"/>
      <w:ind w:firstLineChars="200" w:firstLine="480"/>
      <w:jc w:val="left"/>
    </w:pPr>
    <w:rPr>
      <w:rFonts w:ascii="Times New Roman" w:hAnsi="Times New Roman"/>
      <w:bCs/>
      <w:sz w:val="24"/>
    </w:rPr>
  </w:style>
  <w:style w:type="paragraph" w:customStyle="1" w:styleId="CharChar1CharCharCharCharCharChar1">
    <w:name w:val="Char Char1 Char Char Char Char Char Char1"/>
    <w:basedOn w:val="a7"/>
    <w:pPr>
      <w:widowControl/>
      <w:adjustRightInd/>
      <w:spacing w:before="0" w:after="160" w:line="240" w:lineRule="exact"/>
      <w:textAlignment w:val="auto"/>
    </w:pPr>
    <w:rPr>
      <w:rFonts w:ascii="Verdana" w:eastAsia="仿宋_GB2312" w:hAnsi="Verdana"/>
      <w:sz w:val="24"/>
      <w:lang w:eastAsia="en-US"/>
    </w:rPr>
  </w:style>
  <w:style w:type="character" w:customStyle="1" w:styleId="fontbb1">
    <w:name w:val="font_bb1"/>
    <w:rPr>
      <w:rFonts w:ascii="ˎ̥" w:hAnsi="ˎ̥" w:hint="default"/>
      <w:b/>
      <w:bCs/>
      <w:color w:val="313131"/>
      <w:sz w:val="12"/>
      <w:szCs w:val="12"/>
    </w:rPr>
  </w:style>
  <w:style w:type="paragraph" w:customStyle="1" w:styleId="CharCharCharChar">
    <w:name w:val="Char Char Char Char"/>
    <w:basedOn w:val="a7"/>
    <w:pPr>
      <w:widowControl/>
      <w:adjustRightInd/>
      <w:spacing w:before="0" w:after="160" w:line="240" w:lineRule="exact"/>
      <w:textAlignment w:val="auto"/>
    </w:pPr>
    <w:rPr>
      <w:rFonts w:ascii="Times New Roman" w:hAnsi="Times New Roman"/>
      <w:kern w:val="2"/>
      <w:sz w:val="24"/>
      <w:szCs w:val="24"/>
    </w:rPr>
  </w:style>
  <w:style w:type="paragraph" w:customStyle="1" w:styleId="CharCharCharChar1">
    <w:name w:val="Char Char Char Char1"/>
    <w:basedOn w:val="a7"/>
    <w:pPr>
      <w:widowControl/>
      <w:adjustRightInd/>
      <w:spacing w:before="0" w:after="160" w:line="240" w:lineRule="exact"/>
      <w:textAlignment w:val="auto"/>
    </w:pPr>
    <w:rPr>
      <w:rFonts w:ascii="Verdana" w:eastAsia="仿宋_GB2312" w:hAnsi="Verdana"/>
      <w:sz w:val="24"/>
      <w:lang w:eastAsia="en-US"/>
    </w:rPr>
  </w:style>
  <w:style w:type="paragraph" w:customStyle="1" w:styleId="CharCharCharCharCharCharCharCharCharCharCharCharCharCharCharCharCharCharChar">
    <w:name w:val="Char Char Char Char Char Char Char Char Char Char Char Char Char Char Char Char Char Char Char"/>
    <w:basedOn w:val="a7"/>
    <w:pPr>
      <w:tabs>
        <w:tab w:val="left" w:pos="907"/>
      </w:tabs>
      <w:adjustRightInd/>
      <w:spacing w:before="0" w:line="240" w:lineRule="auto"/>
      <w:ind w:left="907" w:hanging="453"/>
      <w:jc w:val="both"/>
      <w:textAlignment w:val="auto"/>
    </w:pPr>
    <w:rPr>
      <w:rFonts w:ascii="Times New Roman" w:hAnsi="Times New Roman"/>
      <w:kern w:val="2"/>
      <w:sz w:val="24"/>
      <w:szCs w:val="24"/>
    </w:rPr>
  </w:style>
  <w:style w:type="paragraph" w:customStyle="1" w:styleId="afffffff3">
    <w:name w:val="正文 + 宋体"/>
    <w:basedOn w:val="a7"/>
    <w:pPr>
      <w:adjustRightInd/>
      <w:spacing w:before="0" w:line="240" w:lineRule="auto"/>
      <w:jc w:val="both"/>
      <w:textAlignment w:val="auto"/>
    </w:pPr>
    <w:rPr>
      <w:rFonts w:ascii="宋体" w:hAnsi="Times New Roman"/>
      <w:kern w:val="2"/>
      <w:sz w:val="24"/>
    </w:rPr>
  </w:style>
  <w:style w:type="character" w:customStyle="1" w:styleId="font120">
    <w:name w:val="font_12"/>
    <w:rPr>
      <w:sz w:val="24"/>
    </w:rPr>
  </w:style>
  <w:style w:type="paragraph" w:customStyle="1" w:styleId="z-1">
    <w:name w:val="z-窗体底端1"/>
    <w:basedOn w:val="a7"/>
    <w:next w:val="a7"/>
    <w:hidden/>
    <w:pPr>
      <w:pBdr>
        <w:top w:val="single" w:sz="6" w:space="1" w:color="auto"/>
      </w:pBdr>
      <w:adjustRightInd/>
      <w:spacing w:before="0" w:line="240" w:lineRule="auto"/>
      <w:jc w:val="center"/>
      <w:textAlignment w:val="auto"/>
    </w:pPr>
    <w:rPr>
      <w:rFonts w:eastAsia="仿宋_GB2312" w:cs="Arial"/>
      <w:vanish/>
      <w:kern w:val="2"/>
      <w:sz w:val="16"/>
      <w:szCs w:val="16"/>
    </w:rPr>
  </w:style>
  <w:style w:type="character" w:customStyle="1" w:styleId="l131">
    <w:name w:val="l131"/>
    <w:rPr>
      <w:spacing w:val="312"/>
      <w:sz w:val="18"/>
      <w:szCs w:val="18"/>
    </w:rPr>
  </w:style>
  <w:style w:type="character" w:customStyle="1" w:styleId="style1">
    <w:name w:val="style1"/>
    <w:basedOn w:val="a8"/>
  </w:style>
  <w:style w:type="paragraph" w:styleId="afffffff4">
    <w:name w:val="List Paragraph"/>
    <w:basedOn w:val="a7"/>
    <w:uiPriority w:val="34"/>
    <w:qFormat/>
    <w:pPr>
      <w:ind w:firstLineChars="200" w:firstLine="420"/>
    </w:pPr>
  </w:style>
  <w:style w:type="paragraph" w:styleId="afffffff5">
    <w:name w:val="No Spacing"/>
    <w:uiPriority w:val="1"/>
    <w:qFormat/>
    <w:pPr>
      <w:widowControl w:val="0"/>
      <w:adjustRightInd w:val="0"/>
      <w:textAlignment w:val="baseline"/>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microsoft.com/office/2007/relationships/hdphoto" Target="media/hdphoto1.wdp"/><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theme" Target="theme/theme1.xml"/></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kspace\Document\Longrise\&#39033;&#30446;&#31649;&#29702;\&#24320;&#21457;&#35268;&#33539;\&#25991;&#26723;&#27169;&#26495;\&#36890;&#29992;&#27169;&#26495;\LONGRISE&#24320;&#21457;&#25991;&#2672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E0F635F-998C-480F-83F4-967CBF6B4D8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LONGRISE开发文档模板.dot</Template>
  <TotalTime>121</TotalTime>
  <Pages>15</Pages>
  <Words>543</Words>
  <Characters>3096</Characters>
  <Application>Microsoft Office Word</Application>
  <DocSecurity>0</DocSecurity>
  <Lines>25</Lines>
  <Paragraphs>7</Paragraphs>
  <ScaleCrop>false</ScaleCrop>
  <Company>Microsoft</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Anonymous</dc:creator>
  <cp:lastModifiedBy>lingbo wang</cp:lastModifiedBy>
  <cp:revision>52</cp:revision>
  <cp:lastPrinted>2020-12-21T09:27:00Z</cp:lastPrinted>
  <dcterms:created xsi:type="dcterms:W3CDTF">2019-11-14T04:02:00Z</dcterms:created>
  <dcterms:modified xsi:type="dcterms:W3CDTF">2025-01-02T09:26:00Z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