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4FD4F" w14:textId="77777777" w:rsidR="00114056" w:rsidRPr="008306F4" w:rsidRDefault="00114056">
      <w:pPr>
        <w:pStyle w:val="afffe"/>
        <w:rPr>
          <w:rFonts w:ascii="思源黑体 CN Light" w:eastAsia="思源黑体 CN Light" w:hAnsi="思源黑体 CN Light" w:hint="eastAsia"/>
          <w:sz w:val="36"/>
          <w:szCs w:val="36"/>
        </w:rPr>
      </w:pPr>
    </w:p>
    <w:p w14:paraId="36269352" w14:textId="33590F43" w:rsidR="00114056" w:rsidRDefault="00114056">
      <w:pPr>
        <w:pStyle w:val="afffe"/>
        <w:rPr>
          <w:rFonts w:ascii="思源黑体 CN Light" w:eastAsia="思源黑体 CN Light" w:hAnsi="思源黑体 CN Light" w:hint="eastAsia"/>
          <w:sz w:val="36"/>
          <w:szCs w:val="36"/>
        </w:rPr>
      </w:pPr>
    </w:p>
    <w:p w14:paraId="673CFAEC" w14:textId="77777777" w:rsidR="001204E5" w:rsidRPr="008306F4" w:rsidRDefault="001204E5" w:rsidP="001204E5">
      <w:pPr>
        <w:pStyle w:val="afff1"/>
        <w:spacing w:before="0" w:beforeAutospacing="0" w:after="0" w:afterAutospacing="0"/>
        <w:jc w:val="center"/>
        <w:rPr>
          <w:rFonts w:ascii="思源黑体 CN Light" w:eastAsia="思源黑体 CN Light" w:hAnsi="思源黑体 CN Light" w:hint="eastAsia"/>
          <w:b/>
          <w:sz w:val="52"/>
        </w:rPr>
      </w:pPr>
      <w:r w:rsidRPr="008306F4">
        <w:rPr>
          <w:rFonts w:ascii="思源黑体 CN Light" w:eastAsia="思源黑体 CN Light" w:hAnsi="思源黑体 CN Light" w:hint="eastAsia"/>
          <w:b/>
          <w:sz w:val="52"/>
        </w:rPr>
        <w:t>产品</w:t>
      </w:r>
      <w:r>
        <w:rPr>
          <w:rFonts w:ascii="思源黑体 CN Light" w:eastAsia="思源黑体 CN Light" w:hAnsi="思源黑体 CN Light" w:hint="eastAsia"/>
          <w:b/>
          <w:sz w:val="52"/>
        </w:rPr>
        <w:t>规格书</w:t>
      </w:r>
    </w:p>
    <w:p w14:paraId="7AAB5BE5" w14:textId="77777777" w:rsidR="00386CC0" w:rsidRPr="008306F4" w:rsidRDefault="00386CC0">
      <w:pPr>
        <w:pStyle w:val="afffe"/>
        <w:rPr>
          <w:rFonts w:ascii="思源黑体 CN Light" w:eastAsia="思源黑体 CN Light" w:hAnsi="思源黑体 CN Light" w:hint="eastAsia"/>
          <w:sz w:val="36"/>
          <w:szCs w:val="36"/>
        </w:rPr>
      </w:pPr>
    </w:p>
    <w:p w14:paraId="00EE7F8B" w14:textId="54C945C5" w:rsidR="00114056" w:rsidRPr="001204E5" w:rsidRDefault="001204E5" w:rsidP="001204E5">
      <w:pPr>
        <w:pStyle w:val="afff1"/>
        <w:spacing w:before="0" w:beforeAutospacing="0" w:after="0" w:afterAutospacing="0"/>
        <w:jc w:val="center"/>
        <w:rPr>
          <w:rFonts w:ascii="思源黑体 CN Light" w:eastAsia="思源黑体 CN Light" w:hAnsi="思源黑体 CN Light" w:hint="eastAsia"/>
          <w:b/>
          <w:sz w:val="36"/>
          <w:szCs w:val="36"/>
        </w:rPr>
      </w:pPr>
      <w:r w:rsidRPr="001204E5">
        <w:rPr>
          <w:rFonts w:ascii="思源黑体 CN Light" w:eastAsia="思源黑体 CN Light" w:hAnsi="思源黑体 CN Light" w:hint="eastAsia"/>
          <w:b/>
          <w:sz w:val="36"/>
          <w:szCs w:val="36"/>
        </w:rPr>
        <w:t>名称：安全帽智能定位终端</w:t>
      </w:r>
    </w:p>
    <w:p w14:paraId="6AE99E30" w14:textId="1653BCF3" w:rsidR="00386CC0" w:rsidRPr="001204E5" w:rsidRDefault="001204E5" w:rsidP="001204E5">
      <w:pPr>
        <w:pStyle w:val="afff1"/>
        <w:spacing w:before="0" w:beforeAutospacing="0" w:after="0" w:afterAutospacing="0"/>
        <w:jc w:val="center"/>
        <w:rPr>
          <w:rFonts w:ascii="思源黑体 CN Light" w:eastAsia="思源黑体 CN Light" w:hAnsi="思源黑体 CN Light" w:hint="eastAsia"/>
          <w:b/>
          <w:sz w:val="36"/>
          <w:szCs w:val="36"/>
        </w:rPr>
      </w:pPr>
      <w:r w:rsidRPr="001204E5">
        <w:rPr>
          <w:rFonts w:ascii="思源黑体 CN Light" w:eastAsia="思源黑体 CN Light" w:hAnsi="思源黑体 CN Light" w:hint="eastAsia"/>
          <w:b/>
          <w:sz w:val="36"/>
          <w:szCs w:val="36"/>
        </w:rPr>
        <w:t>型号：</w:t>
      </w:r>
      <w:r w:rsidR="009A3DA4" w:rsidRPr="001204E5">
        <w:rPr>
          <w:rFonts w:ascii="思源黑体 CN Light" w:eastAsia="思源黑体 CN Light" w:hAnsi="思源黑体 CN Light" w:hint="eastAsia"/>
          <w:b/>
          <w:sz w:val="36"/>
          <w:szCs w:val="36"/>
        </w:rPr>
        <w:t>J</w:t>
      </w:r>
      <w:r w:rsidR="009A3DA4" w:rsidRPr="001204E5">
        <w:rPr>
          <w:rFonts w:ascii="思源黑体 CN Light" w:eastAsia="思源黑体 CN Light" w:hAnsi="思源黑体 CN Light"/>
          <w:b/>
          <w:sz w:val="36"/>
          <w:szCs w:val="36"/>
        </w:rPr>
        <w:t>J-I</w:t>
      </w:r>
      <w:r w:rsidRPr="001204E5">
        <w:rPr>
          <w:rFonts w:ascii="思源黑体 CN Light" w:eastAsia="思源黑体 CN Light" w:hAnsi="思源黑体 CN Light" w:hint="eastAsia"/>
          <w:b/>
          <w:sz w:val="36"/>
          <w:szCs w:val="36"/>
        </w:rPr>
        <w:t>H</w:t>
      </w:r>
      <w:r w:rsidRPr="001204E5">
        <w:rPr>
          <w:rFonts w:ascii="思源黑体 CN Light" w:eastAsia="思源黑体 CN Light" w:hAnsi="思源黑体 CN Light"/>
          <w:b/>
          <w:sz w:val="36"/>
          <w:szCs w:val="36"/>
        </w:rPr>
        <w:t>32</w:t>
      </w:r>
      <w:r w:rsidRPr="001204E5">
        <w:rPr>
          <w:rFonts w:ascii="思源黑体 CN Light" w:eastAsia="思源黑体 CN Light" w:hAnsi="思源黑体 CN Light" w:hint="eastAsia"/>
          <w:b/>
          <w:sz w:val="36"/>
          <w:szCs w:val="36"/>
        </w:rPr>
        <w:t>UGRL</w:t>
      </w:r>
    </w:p>
    <w:p w14:paraId="3A33CA06" w14:textId="6FDA15F4" w:rsidR="00386CC0" w:rsidRDefault="00386CC0">
      <w:pPr>
        <w:pStyle w:val="afffe"/>
        <w:rPr>
          <w:rFonts w:ascii="思源黑体 CN Light" w:eastAsia="思源黑体 CN Light" w:hAnsi="思源黑体 CN Light" w:hint="eastAsia"/>
          <w:b/>
          <w:sz w:val="44"/>
          <w:szCs w:val="44"/>
        </w:rPr>
      </w:pPr>
    </w:p>
    <w:p w14:paraId="1C892050" w14:textId="53A95B7A" w:rsidR="00386CC0" w:rsidRDefault="00386CC0">
      <w:pPr>
        <w:pStyle w:val="afffe"/>
        <w:rPr>
          <w:rFonts w:ascii="思源黑体 CN Light" w:eastAsia="思源黑体 CN Light" w:hAnsi="思源黑体 CN Light" w:hint="eastAsia"/>
          <w:b/>
          <w:sz w:val="44"/>
          <w:szCs w:val="44"/>
        </w:rPr>
      </w:pPr>
    </w:p>
    <w:p w14:paraId="23273CED" w14:textId="77777777" w:rsidR="00386CC0" w:rsidRDefault="00386CC0">
      <w:pPr>
        <w:pStyle w:val="afffe"/>
        <w:rPr>
          <w:rFonts w:ascii="思源黑体 CN Light" w:eastAsia="思源黑体 CN Light" w:hAnsi="思源黑体 CN Light" w:hint="eastAsia"/>
          <w:b/>
          <w:sz w:val="44"/>
          <w:szCs w:val="44"/>
        </w:rPr>
      </w:pPr>
    </w:p>
    <w:p w14:paraId="7D8F1690" w14:textId="77777777" w:rsidR="001204E5" w:rsidRPr="008306F4" w:rsidRDefault="001204E5">
      <w:pPr>
        <w:pStyle w:val="afffe"/>
        <w:rPr>
          <w:rFonts w:ascii="思源黑体 CN Light" w:eastAsia="思源黑体 CN Light" w:hAnsi="思源黑体 CN Light" w:hint="eastAsia"/>
          <w:b/>
          <w:sz w:val="44"/>
          <w:szCs w:val="44"/>
        </w:rPr>
      </w:pPr>
    </w:p>
    <w:p w14:paraId="19F3B568" w14:textId="4D39225C" w:rsidR="00BE0706" w:rsidRPr="00BE0706" w:rsidRDefault="00BE0706" w:rsidP="00BE0706">
      <w:pPr>
        <w:jc w:val="center"/>
        <w:rPr>
          <w:rFonts w:ascii="思源黑体 CN Light" w:eastAsia="思源黑体 CN Light" w:hAnsi="思源黑体 CN Light" w:hint="eastAsia"/>
          <w:b/>
          <w:kern w:val="2"/>
          <w:sz w:val="24"/>
          <w:szCs w:val="24"/>
        </w:rPr>
      </w:pPr>
      <w:r w:rsidRPr="00BE0706">
        <w:rPr>
          <w:rFonts w:ascii="思源黑体 CN Light" w:eastAsia="思源黑体 CN Light" w:hAnsi="思源黑体 CN Light" w:hint="eastAsia"/>
          <w:b/>
          <w:kern w:val="2"/>
          <w:sz w:val="24"/>
          <w:szCs w:val="24"/>
        </w:rPr>
        <w:t>金桔智能（北京）科技有限公司•北京</w:t>
      </w:r>
    </w:p>
    <w:p w14:paraId="35832382" w14:textId="4188C1B9" w:rsidR="00BE0706" w:rsidRPr="00BE0706" w:rsidRDefault="00BE0706" w:rsidP="00BE0706">
      <w:pPr>
        <w:jc w:val="center"/>
        <w:rPr>
          <w:rFonts w:ascii="思源黑体 CN Light" w:eastAsia="思源黑体 CN Light" w:hAnsi="思源黑体 CN Light" w:hint="eastAsia"/>
          <w:b/>
          <w:kern w:val="2"/>
          <w:sz w:val="24"/>
          <w:szCs w:val="24"/>
        </w:rPr>
      </w:pPr>
      <w:r w:rsidRPr="00BE0706">
        <w:rPr>
          <w:rFonts w:ascii="思源黑体 CN Light" w:eastAsia="思源黑体 CN Light" w:hAnsi="思源黑体 CN Light" w:hint="eastAsia"/>
          <w:b/>
          <w:kern w:val="2"/>
          <w:sz w:val="24"/>
          <w:szCs w:val="24"/>
        </w:rPr>
        <w:t>日期：202</w:t>
      </w:r>
      <w:r w:rsidR="00FD33DC">
        <w:rPr>
          <w:rFonts w:ascii="思源黑体 CN Light" w:eastAsia="思源黑体 CN Light" w:hAnsi="思源黑体 CN Light"/>
          <w:b/>
          <w:kern w:val="2"/>
          <w:sz w:val="24"/>
          <w:szCs w:val="24"/>
        </w:rPr>
        <w:t>3</w:t>
      </w:r>
      <w:r w:rsidRPr="00BE0706">
        <w:rPr>
          <w:rFonts w:ascii="思源黑体 CN Light" w:eastAsia="思源黑体 CN Light" w:hAnsi="思源黑体 CN Light" w:hint="eastAsia"/>
          <w:b/>
          <w:kern w:val="2"/>
          <w:sz w:val="24"/>
          <w:szCs w:val="24"/>
        </w:rPr>
        <w:t>年1</w:t>
      </w:r>
      <w:r w:rsidR="00FD33DC">
        <w:rPr>
          <w:rFonts w:ascii="思源黑体 CN Light" w:eastAsia="思源黑体 CN Light" w:hAnsi="思源黑体 CN Light"/>
          <w:b/>
          <w:kern w:val="2"/>
          <w:sz w:val="24"/>
          <w:szCs w:val="24"/>
        </w:rPr>
        <w:t>2</w:t>
      </w:r>
      <w:r w:rsidRPr="00BE0706">
        <w:rPr>
          <w:rFonts w:ascii="思源黑体 CN Light" w:eastAsia="思源黑体 CN Light" w:hAnsi="思源黑体 CN Light" w:hint="eastAsia"/>
          <w:b/>
          <w:kern w:val="2"/>
          <w:sz w:val="24"/>
          <w:szCs w:val="24"/>
        </w:rPr>
        <w:t>月</w:t>
      </w:r>
      <w:r w:rsidR="00FD33DC">
        <w:rPr>
          <w:rFonts w:ascii="思源黑体 CN Light" w:eastAsia="思源黑体 CN Light" w:hAnsi="思源黑体 CN Light"/>
          <w:b/>
          <w:kern w:val="2"/>
          <w:sz w:val="24"/>
          <w:szCs w:val="24"/>
        </w:rPr>
        <w:t>27</w:t>
      </w:r>
      <w:r w:rsidRPr="00BE0706">
        <w:rPr>
          <w:rFonts w:ascii="思源黑体 CN Light" w:eastAsia="思源黑体 CN Light" w:hAnsi="思源黑体 CN Light" w:hint="eastAsia"/>
          <w:b/>
          <w:kern w:val="2"/>
          <w:sz w:val="24"/>
          <w:szCs w:val="24"/>
        </w:rPr>
        <w:t>日</w:t>
      </w:r>
    </w:p>
    <w:p w14:paraId="4FC7C302" w14:textId="77777777" w:rsidR="00114056" w:rsidRDefault="00BE0706" w:rsidP="00BE0706">
      <w:pPr>
        <w:jc w:val="center"/>
        <w:rPr>
          <w:rFonts w:ascii="思源黑体 CN Light" w:eastAsia="思源黑体 CN Light" w:hAnsi="思源黑体 CN Light" w:hint="eastAsia"/>
          <w:b/>
          <w:kern w:val="2"/>
          <w:sz w:val="24"/>
          <w:szCs w:val="24"/>
        </w:rPr>
      </w:pPr>
      <w:r w:rsidRPr="00BE0706">
        <w:rPr>
          <w:rFonts w:ascii="思源黑体 CN Light" w:eastAsia="思源黑体 CN Light" w:hAnsi="思源黑体 CN Light" w:hint="eastAsia"/>
          <w:b/>
          <w:kern w:val="2"/>
          <w:sz w:val="24"/>
          <w:szCs w:val="24"/>
          <w:highlight w:val="yellow"/>
        </w:rPr>
        <w:t>产品了解及术支持请加微信18519188618王工</w:t>
      </w:r>
    </w:p>
    <w:p w14:paraId="300AC5A8" w14:textId="79767086" w:rsidR="00B271F6" w:rsidRPr="00B271F6" w:rsidRDefault="00B271F6" w:rsidP="00BE0706">
      <w:pPr>
        <w:jc w:val="center"/>
        <w:rPr>
          <w:rFonts w:ascii="思源黑体 CN Light" w:eastAsia="思源黑体 CN Light" w:hAnsi="思源黑体 CN Light" w:hint="eastAsia"/>
          <w:sz w:val="36"/>
          <w:szCs w:val="36"/>
        </w:rPr>
        <w:sectPr w:rsidR="00B271F6" w:rsidRPr="00B271F6">
          <w:headerReference w:type="default" r:id="rId9"/>
          <w:footerReference w:type="even" r:id="rId10"/>
          <w:footerReference w:type="default" r:id="rId11"/>
          <w:headerReference w:type="first" r:id="rId12"/>
          <w:footerReference w:type="first" r:id="rId13"/>
          <w:pgSz w:w="11907" w:h="16840"/>
          <w:pgMar w:top="1440" w:right="1797" w:bottom="1440" w:left="1797" w:header="851" w:footer="992" w:gutter="0"/>
          <w:pgBorders w:offsetFrom="page">
            <w:bottom w:val="single" w:sz="4" w:space="24" w:color="auto"/>
          </w:pgBorders>
          <w:cols w:space="720"/>
          <w:titlePg/>
          <w:docGrid w:type="lines" w:linePitch="312"/>
        </w:sectPr>
      </w:pPr>
    </w:p>
    <w:p w14:paraId="284D8178"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r>
        <w:rPr>
          <w:rFonts w:ascii="思源黑体 CN Light" w:eastAsia="思源黑体 CN Light" w:hAnsi="思源黑体 CN Light" w:hint="eastAsia"/>
          <w:b/>
          <w:sz w:val="28"/>
          <w:szCs w:val="28"/>
        </w:rPr>
        <w:lastRenderedPageBreak/>
        <w:t>修订记录</w:t>
      </w:r>
    </w:p>
    <w:tbl>
      <w:tblPr>
        <w:tblStyle w:val="afff7"/>
        <w:tblW w:w="0" w:type="auto"/>
        <w:tblLook w:val="04A0" w:firstRow="1" w:lastRow="0" w:firstColumn="1" w:lastColumn="0" w:noHBand="0" w:noVBand="1"/>
      </w:tblPr>
      <w:tblGrid>
        <w:gridCol w:w="1411"/>
        <w:gridCol w:w="3105"/>
        <w:gridCol w:w="1272"/>
        <w:gridCol w:w="1272"/>
        <w:gridCol w:w="1242"/>
      </w:tblGrid>
      <w:tr w:rsidR="00E276BF" w14:paraId="006A9ED8" w14:textId="77777777" w:rsidTr="00E276BF">
        <w:tc>
          <w:tcPr>
            <w:tcW w:w="1413" w:type="dxa"/>
            <w:vAlign w:val="center"/>
          </w:tcPr>
          <w:p w14:paraId="406C9E5A"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E276BF">
              <w:rPr>
                <w:rFonts w:ascii="思源黑体 CN Light" w:eastAsia="思源黑体 CN Light" w:hAnsi="思源黑体 CN Light" w:hint="eastAsia"/>
                <w:b/>
                <w:sz w:val="24"/>
                <w:szCs w:val="28"/>
              </w:rPr>
              <w:t>更新版本</w:t>
            </w:r>
          </w:p>
        </w:tc>
        <w:tc>
          <w:tcPr>
            <w:tcW w:w="3118" w:type="dxa"/>
            <w:vAlign w:val="center"/>
          </w:tcPr>
          <w:p w14:paraId="2203C0A8"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E276BF">
              <w:rPr>
                <w:rFonts w:ascii="思源黑体 CN Light" w:eastAsia="思源黑体 CN Light" w:hAnsi="思源黑体 CN Light" w:hint="eastAsia"/>
                <w:b/>
                <w:sz w:val="24"/>
                <w:szCs w:val="28"/>
              </w:rPr>
              <w:t>修改内容</w:t>
            </w:r>
          </w:p>
        </w:tc>
        <w:tc>
          <w:tcPr>
            <w:tcW w:w="1276" w:type="dxa"/>
            <w:vAlign w:val="center"/>
          </w:tcPr>
          <w:p w14:paraId="0502BE55"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修改人</w:t>
            </w:r>
          </w:p>
        </w:tc>
        <w:tc>
          <w:tcPr>
            <w:tcW w:w="1276" w:type="dxa"/>
            <w:vAlign w:val="center"/>
          </w:tcPr>
          <w:p w14:paraId="554C796D"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审核</w:t>
            </w:r>
          </w:p>
        </w:tc>
        <w:tc>
          <w:tcPr>
            <w:tcW w:w="1219" w:type="dxa"/>
            <w:vAlign w:val="center"/>
          </w:tcPr>
          <w:p w14:paraId="71DB2D6D"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日期</w:t>
            </w:r>
          </w:p>
        </w:tc>
      </w:tr>
      <w:tr w:rsidR="00E276BF" w14:paraId="7391D63C" w14:textId="77777777" w:rsidTr="00E276BF">
        <w:tc>
          <w:tcPr>
            <w:tcW w:w="1413" w:type="dxa"/>
            <w:vAlign w:val="center"/>
          </w:tcPr>
          <w:p w14:paraId="155C7BD8"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V1</w:t>
            </w:r>
            <w:r>
              <w:rPr>
                <w:rFonts w:ascii="思源黑体 CN Light" w:eastAsia="思源黑体 CN Light" w:hAnsi="思源黑体 CN Light"/>
                <w:b/>
                <w:sz w:val="24"/>
                <w:szCs w:val="28"/>
              </w:rPr>
              <w:t>.0.0</w:t>
            </w:r>
          </w:p>
        </w:tc>
        <w:tc>
          <w:tcPr>
            <w:tcW w:w="3118" w:type="dxa"/>
            <w:vAlign w:val="center"/>
          </w:tcPr>
          <w:p w14:paraId="1807C9DD"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初稿</w:t>
            </w:r>
          </w:p>
        </w:tc>
        <w:tc>
          <w:tcPr>
            <w:tcW w:w="1276" w:type="dxa"/>
            <w:vAlign w:val="center"/>
          </w:tcPr>
          <w:p w14:paraId="7DD7F1B2"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76" w:type="dxa"/>
            <w:vAlign w:val="center"/>
          </w:tcPr>
          <w:p w14:paraId="60602A04"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19" w:type="dxa"/>
            <w:vAlign w:val="center"/>
          </w:tcPr>
          <w:p w14:paraId="6438D6B5" w14:textId="4606F405" w:rsidR="00E276BF" w:rsidRPr="00E276BF" w:rsidRDefault="004955A2"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b/>
                <w:sz w:val="24"/>
                <w:szCs w:val="28"/>
              </w:rPr>
              <w:t>2</w:t>
            </w:r>
            <w:r w:rsidR="00FD33DC">
              <w:rPr>
                <w:rFonts w:ascii="思源黑体 CN Light" w:eastAsia="思源黑体 CN Light" w:hAnsi="思源黑体 CN Light"/>
                <w:b/>
                <w:sz w:val="24"/>
                <w:szCs w:val="28"/>
              </w:rPr>
              <w:t>3</w:t>
            </w:r>
            <w:r w:rsidR="00E276BF">
              <w:rPr>
                <w:rFonts w:ascii="思源黑体 CN Light" w:eastAsia="思源黑体 CN Light" w:hAnsi="思源黑体 CN Light" w:hint="eastAsia"/>
                <w:b/>
                <w:sz w:val="24"/>
                <w:szCs w:val="28"/>
              </w:rPr>
              <w:t>.</w:t>
            </w:r>
            <w:r>
              <w:rPr>
                <w:rFonts w:ascii="思源黑体 CN Light" w:eastAsia="思源黑体 CN Light" w:hAnsi="思源黑体 CN Light"/>
                <w:b/>
                <w:sz w:val="24"/>
                <w:szCs w:val="28"/>
              </w:rPr>
              <w:t>1</w:t>
            </w:r>
            <w:r w:rsidR="00FD33DC">
              <w:rPr>
                <w:rFonts w:ascii="思源黑体 CN Light" w:eastAsia="思源黑体 CN Light" w:hAnsi="思源黑体 CN Light"/>
                <w:b/>
                <w:sz w:val="24"/>
                <w:szCs w:val="28"/>
              </w:rPr>
              <w:t>2</w:t>
            </w:r>
            <w:r w:rsidR="00E276BF">
              <w:rPr>
                <w:rFonts w:ascii="思源黑体 CN Light" w:eastAsia="思源黑体 CN Light" w:hAnsi="思源黑体 CN Light"/>
                <w:b/>
                <w:sz w:val="24"/>
                <w:szCs w:val="28"/>
              </w:rPr>
              <w:t>.</w:t>
            </w:r>
            <w:r w:rsidR="00FD33DC">
              <w:rPr>
                <w:rFonts w:ascii="思源黑体 CN Light" w:eastAsia="思源黑体 CN Light" w:hAnsi="思源黑体 CN Light"/>
                <w:b/>
                <w:sz w:val="24"/>
                <w:szCs w:val="28"/>
              </w:rPr>
              <w:t>27</w:t>
            </w:r>
          </w:p>
        </w:tc>
      </w:tr>
      <w:tr w:rsidR="00E276BF" w14:paraId="06F94CA3" w14:textId="77777777" w:rsidTr="00E276BF">
        <w:tc>
          <w:tcPr>
            <w:tcW w:w="1413" w:type="dxa"/>
            <w:vAlign w:val="center"/>
          </w:tcPr>
          <w:p w14:paraId="3CD4BEFF"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3118" w:type="dxa"/>
            <w:vAlign w:val="center"/>
          </w:tcPr>
          <w:p w14:paraId="48B01893"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76" w:type="dxa"/>
            <w:vAlign w:val="center"/>
          </w:tcPr>
          <w:p w14:paraId="26AB945F"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76" w:type="dxa"/>
            <w:vAlign w:val="center"/>
          </w:tcPr>
          <w:p w14:paraId="1F67D99B"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19" w:type="dxa"/>
            <w:vAlign w:val="center"/>
          </w:tcPr>
          <w:p w14:paraId="6E13C1A8"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r>
      <w:tr w:rsidR="00E276BF" w14:paraId="72A65007" w14:textId="77777777" w:rsidTr="00E276BF">
        <w:tc>
          <w:tcPr>
            <w:tcW w:w="1413" w:type="dxa"/>
            <w:vAlign w:val="center"/>
          </w:tcPr>
          <w:p w14:paraId="24FDAD68"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3118" w:type="dxa"/>
            <w:vAlign w:val="center"/>
          </w:tcPr>
          <w:p w14:paraId="32F23E5B"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76" w:type="dxa"/>
            <w:vAlign w:val="center"/>
          </w:tcPr>
          <w:p w14:paraId="124EFF28"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76" w:type="dxa"/>
            <w:vAlign w:val="center"/>
          </w:tcPr>
          <w:p w14:paraId="7B9F49B1"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19" w:type="dxa"/>
            <w:vAlign w:val="center"/>
          </w:tcPr>
          <w:p w14:paraId="28DAF2EE"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r>
    </w:tbl>
    <w:p w14:paraId="7F43E4A6" w14:textId="17F9022E"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p>
    <w:p w14:paraId="6AA7B900"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r>
        <w:rPr>
          <w:rFonts w:ascii="思源黑体 CN Light" w:eastAsia="思源黑体 CN Light" w:hAnsi="思源黑体 CN Light" w:hint="eastAsia"/>
          <w:b/>
          <w:sz w:val="28"/>
          <w:szCs w:val="28"/>
        </w:rPr>
        <w:t>重要声明</w:t>
      </w:r>
    </w:p>
    <w:p w14:paraId="3F712937"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4"/>
          <w:szCs w:val="24"/>
        </w:rPr>
      </w:pPr>
      <w:r>
        <w:rPr>
          <w:rFonts w:ascii="思源黑体 CN Light" w:eastAsia="思源黑体 CN Light" w:hAnsi="思源黑体 CN Light" w:hint="eastAsia"/>
          <w:b/>
          <w:sz w:val="24"/>
          <w:szCs w:val="24"/>
        </w:rPr>
        <w:t>版权声明</w:t>
      </w:r>
    </w:p>
    <w:p w14:paraId="7346F240" w14:textId="09EA5EA9" w:rsidR="00E276BF" w:rsidRPr="008D200E" w:rsidRDefault="00E276BF">
      <w:pPr>
        <w:widowControl/>
        <w:adjustRightInd/>
        <w:spacing w:before="0" w:line="240" w:lineRule="auto"/>
        <w:textAlignment w:val="auto"/>
        <w:rPr>
          <w:rFonts w:ascii="思源黑体 CN Light" w:eastAsia="思源黑体 CN Light" w:hAnsi="思源黑体 CN Light" w:hint="eastAsia"/>
          <w:sz w:val="24"/>
          <w:szCs w:val="24"/>
        </w:rPr>
      </w:pPr>
      <w:r w:rsidRPr="008D200E">
        <w:rPr>
          <w:rFonts w:ascii="思源黑体 CN Light" w:eastAsia="思源黑体 CN Light" w:hAnsi="思源黑体 CN Light" w:hint="eastAsia"/>
          <w:sz w:val="24"/>
          <w:szCs w:val="24"/>
        </w:rPr>
        <w:t>版权所有@</w:t>
      </w:r>
      <w:r w:rsidRPr="008D200E">
        <w:rPr>
          <w:rFonts w:ascii="思源黑体 CN Light" w:eastAsia="思源黑体 CN Light" w:hAnsi="思源黑体 CN Light"/>
          <w:sz w:val="24"/>
          <w:szCs w:val="24"/>
        </w:rPr>
        <w:t>20</w:t>
      </w:r>
      <w:r w:rsidR="006930E8">
        <w:rPr>
          <w:rFonts w:ascii="思源黑体 CN Light" w:eastAsia="思源黑体 CN Light" w:hAnsi="思源黑体 CN Light"/>
          <w:sz w:val="24"/>
          <w:szCs w:val="24"/>
        </w:rPr>
        <w:t>2</w:t>
      </w:r>
      <w:r w:rsidR="00D45346">
        <w:rPr>
          <w:rFonts w:ascii="思源黑体 CN Light" w:eastAsia="思源黑体 CN Light" w:hAnsi="思源黑体 CN Light"/>
          <w:sz w:val="24"/>
          <w:szCs w:val="24"/>
        </w:rPr>
        <w:t>3</w:t>
      </w:r>
      <w:r w:rsidRPr="008D200E">
        <w:rPr>
          <w:rFonts w:ascii="思源黑体 CN Light" w:eastAsia="思源黑体 CN Light" w:hAnsi="思源黑体 CN Light" w:hint="eastAsia"/>
          <w:sz w:val="24"/>
          <w:szCs w:val="24"/>
        </w:rPr>
        <w:t>，保留所有权利。</w:t>
      </w:r>
    </w:p>
    <w:p w14:paraId="03C88833"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4"/>
          <w:szCs w:val="24"/>
        </w:rPr>
      </w:pPr>
      <w:r>
        <w:rPr>
          <w:rFonts w:ascii="思源黑体 CN Light" w:eastAsia="思源黑体 CN Light" w:hAnsi="思源黑体 CN Light" w:hint="eastAsia"/>
          <w:b/>
          <w:sz w:val="24"/>
          <w:szCs w:val="24"/>
        </w:rPr>
        <w:t>不作保证声明</w:t>
      </w:r>
    </w:p>
    <w:p w14:paraId="3F1DC540" w14:textId="77777777" w:rsidR="00E276BF" w:rsidRPr="008D200E" w:rsidRDefault="00E276BF">
      <w:pPr>
        <w:widowControl/>
        <w:adjustRightInd/>
        <w:spacing w:before="0" w:line="240" w:lineRule="auto"/>
        <w:textAlignment w:val="auto"/>
        <w:rPr>
          <w:rFonts w:ascii="思源黑体 CN Light" w:eastAsia="思源黑体 CN Light" w:hAnsi="思源黑体 CN Light" w:hint="eastAsia"/>
          <w:sz w:val="24"/>
          <w:szCs w:val="24"/>
        </w:rPr>
      </w:pPr>
      <w:r w:rsidRPr="008D200E">
        <w:rPr>
          <w:rFonts w:ascii="思源黑体 CN Light" w:eastAsia="思源黑体 CN Light" w:hAnsi="思源黑体 CN Light" w:hint="eastAsia"/>
          <w:sz w:val="24"/>
          <w:szCs w:val="24"/>
        </w:rPr>
        <w:t>不对此文档中的任何内容作任何明示或暗示的陈述或保证，而且不对特定目的的</w:t>
      </w:r>
      <w:r w:rsidR="008D200E" w:rsidRPr="008D200E">
        <w:rPr>
          <w:rFonts w:ascii="思源黑体 CN Light" w:eastAsia="思源黑体 CN Light" w:hAnsi="思源黑体 CN Light" w:hint="eastAsia"/>
          <w:sz w:val="24"/>
          <w:szCs w:val="24"/>
        </w:rPr>
        <w:t>适销性及适用性或者任何间接、特殊或连带的损失承担任何责任。</w:t>
      </w:r>
    </w:p>
    <w:p w14:paraId="7424EEFB" w14:textId="77777777" w:rsidR="008D200E" w:rsidRDefault="008D200E">
      <w:pPr>
        <w:widowControl/>
        <w:adjustRightInd/>
        <w:spacing w:before="0" w:line="240" w:lineRule="auto"/>
        <w:textAlignment w:val="auto"/>
        <w:rPr>
          <w:rFonts w:ascii="思源黑体 CN Light" w:eastAsia="思源黑体 CN Light" w:hAnsi="思源黑体 CN Light" w:hint="eastAsia"/>
          <w:b/>
          <w:sz w:val="24"/>
          <w:szCs w:val="24"/>
        </w:rPr>
      </w:pPr>
      <w:r>
        <w:rPr>
          <w:rFonts w:ascii="思源黑体 CN Light" w:eastAsia="思源黑体 CN Light" w:hAnsi="思源黑体 CN Light" w:hint="eastAsia"/>
          <w:b/>
          <w:sz w:val="24"/>
          <w:szCs w:val="24"/>
        </w:rPr>
        <w:t>保密声明</w:t>
      </w:r>
    </w:p>
    <w:p w14:paraId="47F0FF01" w14:textId="77777777" w:rsidR="008D200E" w:rsidRPr="008D200E" w:rsidRDefault="008D200E">
      <w:pPr>
        <w:widowControl/>
        <w:adjustRightInd/>
        <w:spacing w:before="0" w:line="240" w:lineRule="auto"/>
        <w:textAlignment w:val="auto"/>
        <w:rPr>
          <w:rFonts w:ascii="思源黑体 CN Light" w:eastAsia="思源黑体 CN Light" w:hAnsi="思源黑体 CN Light" w:hint="eastAsia"/>
          <w:sz w:val="24"/>
          <w:szCs w:val="24"/>
        </w:rPr>
      </w:pPr>
      <w:r w:rsidRPr="008D200E">
        <w:rPr>
          <w:rFonts w:ascii="思源黑体 CN Light" w:eastAsia="思源黑体 CN Light" w:hAnsi="思源黑体 CN Light" w:hint="eastAsia"/>
          <w:sz w:val="24"/>
          <w:szCs w:val="24"/>
        </w:rPr>
        <w:t>本文档（包含任何附件）包含的信息是保密信息。接收人了解其获得的本文档是保密的，除用于规定的目的外不得用于任何目的，也不得将本文档泄露给任何第三方。</w:t>
      </w:r>
    </w:p>
    <w:p w14:paraId="0373B1E4"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r>
        <w:rPr>
          <w:rFonts w:ascii="思源黑体 CN Light" w:eastAsia="思源黑体 CN Light" w:hAnsi="思源黑体 CN Light"/>
          <w:b/>
          <w:sz w:val="28"/>
          <w:szCs w:val="28"/>
        </w:rPr>
        <w:br w:type="page"/>
      </w:r>
    </w:p>
    <w:p w14:paraId="087C3A38"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p>
    <w:p w14:paraId="20D22746" w14:textId="77777777" w:rsidR="00114056" w:rsidRPr="008306F4" w:rsidRDefault="00B03C97">
      <w:pPr>
        <w:jc w:val="center"/>
        <w:rPr>
          <w:rFonts w:ascii="思源黑体 CN Light" w:eastAsia="思源黑体 CN Light" w:hAnsi="思源黑体 CN Light" w:hint="eastAsia"/>
          <w:b/>
          <w:sz w:val="28"/>
          <w:szCs w:val="28"/>
        </w:rPr>
      </w:pPr>
      <w:r w:rsidRPr="008306F4">
        <w:rPr>
          <w:rFonts w:ascii="思源黑体 CN Light" w:eastAsia="思源黑体 CN Light" w:hAnsi="思源黑体 CN Light" w:hint="eastAsia"/>
          <w:b/>
          <w:sz w:val="28"/>
          <w:szCs w:val="28"/>
        </w:rPr>
        <w:t>目 录</w:t>
      </w:r>
    </w:p>
    <w:p w14:paraId="3828B3E7" w14:textId="561E45C5" w:rsidR="00273456" w:rsidRDefault="00B03C97">
      <w:pPr>
        <w:pStyle w:val="TOC1"/>
        <w:tabs>
          <w:tab w:val="left" w:pos="1260"/>
          <w:tab w:val="right" w:leader="dot" w:pos="8302"/>
        </w:tabs>
        <w:rPr>
          <w:rFonts w:asciiTheme="minorHAnsi" w:eastAsiaTheme="minorEastAsia" w:hAnsiTheme="minorHAnsi" w:cstheme="minorBidi"/>
          <w:noProof/>
          <w:kern w:val="2"/>
          <w:szCs w:val="22"/>
        </w:rPr>
      </w:pPr>
      <w:r w:rsidRPr="008306F4">
        <w:rPr>
          <w:rFonts w:ascii="思源黑体 CN Light" w:eastAsia="思源黑体 CN Light" w:hAnsi="思源黑体 CN Light"/>
          <w:sz w:val="24"/>
          <w:szCs w:val="24"/>
        </w:rPr>
        <w:fldChar w:fldCharType="begin"/>
      </w:r>
      <w:r w:rsidRPr="008306F4">
        <w:rPr>
          <w:rFonts w:ascii="思源黑体 CN Light" w:eastAsia="思源黑体 CN Light" w:hAnsi="思源黑体 CN Light"/>
          <w:sz w:val="24"/>
          <w:szCs w:val="24"/>
        </w:rPr>
        <w:instrText xml:space="preserve"> TOC \o "1-3" \h \z \u </w:instrText>
      </w:r>
      <w:r w:rsidRPr="008306F4">
        <w:rPr>
          <w:rFonts w:ascii="思源黑体 CN Light" w:eastAsia="思源黑体 CN Light" w:hAnsi="思源黑体 CN Light"/>
          <w:sz w:val="24"/>
          <w:szCs w:val="24"/>
        </w:rPr>
        <w:fldChar w:fldCharType="separate"/>
      </w:r>
    </w:p>
    <w:p w14:paraId="0C8A86A1" w14:textId="450A741F" w:rsidR="00273456" w:rsidRDefault="00273456">
      <w:pPr>
        <w:pStyle w:val="TOC2"/>
        <w:rPr>
          <w:rFonts w:asciiTheme="minorHAnsi" w:eastAsiaTheme="minorEastAsia" w:hAnsiTheme="minorHAnsi" w:cstheme="minorBidi"/>
          <w:noProof/>
          <w:kern w:val="2"/>
          <w:szCs w:val="22"/>
        </w:rPr>
      </w:pPr>
      <w:hyperlink w:anchor="_Toc118386316" w:history="1">
        <w:r w:rsidRPr="00EF5237">
          <w:rPr>
            <w:rStyle w:val="afff5"/>
            <w:noProof/>
          </w:rPr>
          <w:t>1.1</w:t>
        </w:r>
        <w:r>
          <w:rPr>
            <w:rFonts w:asciiTheme="minorHAnsi" w:eastAsiaTheme="minorEastAsia" w:hAnsiTheme="minorHAnsi" w:cstheme="minorBidi"/>
            <w:noProof/>
            <w:kern w:val="2"/>
            <w:szCs w:val="22"/>
          </w:rPr>
          <w:tab/>
        </w:r>
        <w:r w:rsidRPr="00EF5237">
          <w:rPr>
            <w:rStyle w:val="afff5"/>
            <w:noProof/>
          </w:rPr>
          <w:t>电气规格</w:t>
        </w:r>
        <w:r>
          <w:rPr>
            <w:noProof/>
            <w:webHidden/>
          </w:rPr>
          <w:tab/>
        </w:r>
        <w:r>
          <w:rPr>
            <w:noProof/>
            <w:webHidden/>
          </w:rPr>
          <w:fldChar w:fldCharType="begin"/>
        </w:r>
        <w:r>
          <w:rPr>
            <w:noProof/>
            <w:webHidden/>
          </w:rPr>
          <w:instrText xml:space="preserve"> PAGEREF _Toc118386316 \h </w:instrText>
        </w:r>
        <w:r>
          <w:rPr>
            <w:noProof/>
            <w:webHidden/>
          </w:rPr>
        </w:r>
        <w:r>
          <w:rPr>
            <w:noProof/>
            <w:webHidden/>
          </w:rPr>
          <w:fldChar w:fldCharType="separate"/>
        </w:r>
        <w:r>
          <w:rPr>
            <w:noProof/>
            <w:webHidden/>
          </w:rPr>
          <w:t>3</w:t>
        </w:r>
        <w:r>
          <w:rPr>
            <w:noProof/>
            <w:webHidden/>
          </w:rPr>
          <w:fldChar w:fldCharType="end"/>
        </w:r>
      </w:hyperlink>
    </w:p>
    <w:p w14:paraId="395B7C92" w14:textId="178D3501" w:rsidR="00273456" w:rsidRDefault="00273456">
      <w:pPr>
        <w:pStyle w:val="TOC2"/>
        <w:rPr>
          <w:rFonts w:asciiTheme="minorHAnsi" w:eastAsiaTheme="minorEastAsia" w:hAnsiTheme="minorHAnsi" w:cstheme="minorBidi"/>
          <w:noProof/>
          <w:kern w:val="2"/>
          <w:szCs w:val="22"/>
        </w:rPr>
      </w:pPr>
      <w:hyperlink w:anchor="_Toc118386317" w:history="1">
        <w:r w:rsidRPr="00EF5237">
          <w:rPr>
            <w:rStyle w:val="afff5"/>
            <w:noProof/>
          </w:rPr>
          <w:t>1.2</w:t>
        </w:r>
        <w:r>
          <w:rPr>
            <w:rFonts w:asciiTheme="minorHAnsi" w:eastAsiaTheme="minorEastAsia" w:hAnsiTheme="minorHAnsi" w:cstheme="minorBidi"/>
            <w:noProof/>
            <w:kern w:val="2"/>
            <w:szCs w:val="22"/>
          </w:rPr>
          <w:tab/>
        </w:r>
        <w:r w:rsidRPr="00EF5237">
          <w:rPr>
            <w:rStyle w:val="afff5"/>
            <w:noProof/>
          </w:rPr>
          <w:t>工作频率</w:t>
        </w:r>
        <w:r>
          <w:rPr>
            <w:noProof/>
            <w:webHidden/>
          </w:rPr>
          <w:tab/>
        </w:r>
        <w:r>
          <w:rPr>
            <w:noProof/>
            <w:webHidden/>
          </w:rPr>
          <w:fldChar w:fldCharType="begin"/>
        </w:r>
        <w:r>
          <w:rPr>
            <w:noProof/>
            <w:webHidden/>
          </w:rPr>
          <w:instrText xml:space="preserve"> PAGEREF _Toc118386317 \h </w:instrText>
        </w:r>
        <w:r>
          <w:rPr>
            <w:noProof/>
            <w:webHidden/>
          </w:rPr>
        </w:r>
        <w:r>
          <w:rPr>
            <w:noProof/>
            <w:webHidden/>
          </w:rPr>
          <w:fldChar w:fldCharType="separate"/>
        </w:r>
        <w:r>
          <w:rPr>
            <w:noProof/>
            <w:webHidden/>
          </w:rPr>
          <w:t>3</w:t>
        </w:r>
        <w:r>
          <w:rPr>
            <w:noProof/>
            <w:webHidden/>
          </w:rPr>
          <w:fldChar w:fldCharType="end"/>
        </w:r>
      </w:hyperlink>
    </w:p>
    <w:p w14:paraId="05C6BBB8" w14:textId="7459448D" w:rsidR="00273456" w:rsidRDefault="00273456">
      <w:pPr>
        <w:pStyle w:val="TOC2"/>
        <w:rPr>
          <w:rFonts w:asciiTheme="minorHAnsi" w:eastAsiaTheme="minorEastAsia" w:hAnsiTheme="minorHAnsi" w:cstheme="minorBidi"/>
          <w:noProof/>
          <w:kern w:val="2"/>
          <w:szCs w:val="22"/>
        </w:rPr>
      </w:pPr>
      <w:hyperlink w:anchor="_Toc118386318" w:history="1">
        <w:r w:rsidRPr="00EF5237">
          <w:rPr>
            <w:rStyle w:val="afff5"/>
            <w:noProof/>
          </w:rPr>
          <w:t>1.3</w:t>
        </w:r>
        <w:r>
          <w:rPr>
            <w:rFonts w:asciiTheme="minorHAnsi" w:eastAsiaTheme="minorEastAsia" w:hAnsiTheme="minorHAnsi" w:cstheme="minorBidi"/>
            <w:noProof/>
            <w:kern w:val="2"/>
            <w:szCs w:val="22"/>
          </w:rPr>
          <w:tab/>
        </w:r>
        <w:r w:rsidRPr="00EF5237">
          <w:rPr>
            <w:rStyle w:val="afff5"/>
            <w:noProof/>
          </w:rPr>
          <w:t>物理参数</w:t>
        </w:r>
        <w:r>
          <w:rPr>
            <w:noProof/>
            <w:webHidden/>
          </w:rPr>
          <w:tab/>
        </w:r>
        <w:r>
          <w:rPr>
            <w:noProof/>
            <w:webHidden/>
          </w:rPr>
          <w:fldChar w:fldCharType="begin"/>
        </w:r>
        <w:r>
          <w:rPr>
            <w:noProof/>
            <w:webHidden/>
          </w:rPr>
          <w:instrText xml:space="preserve"> PAGEREF _Toc118386318 \h </w:instrText>
        </w:r>
        <w:r>
          <w:rPr>
            <w:noProof/>
            <w:webHidden/>
          </w:rPr>
        </w:r>
        <w:r>
          <w:rPr>
            <w:noProof/>
            <w:webHidden/>
          </w:rPr>
          <w:fldChar w:fldCharType="separate"/>
        </w:r>
        <w:r>
          <w:rPr>
            <w:noProof/>
            <w:webHidden/>
          </w:rPr>
          <w:t>3</w:t>
        </w:r>
        <w:r>
          <w:rPr>
            <w:noProof/>
            <w:webHidden/>
          </w:rPr>
          <w:fldChar w:fldCharType="end"/>
        </w:r>
      </w:hyperlink>
    </w:p>
    <w:p w14:paraId="341C2AAE" w14:textId="30773A15" w:rsidR="00273456" w:rsidRDefault="00273456">
      <w:pPr>
        <w:pStyle w:val="TOC2"/>
        <w:rPr>
          <w:rFonts w:asciiTheme="minorHAnsi" w:eastAsiaTheme="minorEastAsia" w:hAnsiTheme="minorHAnsi" w:cstheme="minorBidi"/>
          <w:noProof/>
          <w:kern w:val="2"/>
          <w:szCs w:val="22"/>
        </w:rPr>
      </w:pPr>
      <w:hyperlink w:anchor="_Toc118386319" w:history="1">
        <w:r w:rsidRPr="00EF5237">
          <w:rPr>
            <w:rStyle w:val="afff5"/>
            <w:noProof/>
          </w:rPr>
          <w:t>1.4</w:t>
        </w:r>
        <w:r>
          <w:rPr>
            <w:rFonts w:asciiTheme="minorHAnsi" w:eastAsiaTheme="minorEastAsia" w:hAnsiTheme="minorHAnsi" w:cstheme="minorBidi"/>
            <w:noProof/>
            <w:kern w:val="2"/>
            <w:szCs w:val="22"/>
          </w:rPr>
          <w:tab/>
        </w:r>
        <w:r w:rsidRPr="00EF5237">
          <w:rPr>
            <w:rStyle w:val="afff5"/>
            <w:noProof/>
          </w:rPr>
          <w:t>其他参数</w:t>
        </w:r>
        <w:r>
          <w:rPr>
            <w:noProof/>
            <w:webHidden/>
          </w:rPr>
          <w:tab/>
        </w:r>
        <w:r>
          <w:rPr>
            <w:noProof/>
            <w:webHidden/>
          </w:rPr>
          <w:fldChar w:fldCharType="begin"/>
        </w:r>
        <w:r>
          <w:rPr>
            <w:noProof/>
            <w:webHidden/>
          </w:rPr>
          <w:instrText xml:space="preserve"> PAGEREF _Toc118386319 \h </w:instrText>
        </w:r>
        <w:r>
          <w:rPr>
            <w:noProof/>
            <w:webHidden/>
          </w:rPr>
        </w:r>
        <w:r>
          <w:rPr>
            <w:noProof/>
            <w:webHidden/>
          </w:rPr>
          <w:fldChar w:fldCharType="separate"/>
        </w:r>
        <w:r>
          <w:rPr>
            <w:noProof/>
            <w:webHidden/>
          </w:rPr>
          <w:t>3</w:t>
        </w:r>
        <w:r>
          <w:rPr>
            <w:noProof/>
            <w:webHidden/>
          </w:rPr>
          <w:fldChar w:fldCharType="end"/>
        </w:r>
      </w:hyperlink>
    </w:p>
    <w:p w14:paraId="4A7737C8" w14:textId="4E620E64" w:rsidR="00273456" w:rsidRDefault="00273456" w:rsidP="00D45346">
      <w:pPr>
        <w:pStyle w:val="TOC2"/>
        <w:rPr>
          <w:rFonts w:asciiTheme="minorHAnsi" w:eastAsiaTheme="minorEastAsia" w:hAnsiTheme="minorHAnsi" w:cstheme="minorBidi"/>
          <w:noProof/>
          <w:kern w:val="2"/>
          <w:szCs w:val="22"/>
        </w:rPr>
      </w:pPr>
      <w:hyperlink w:anchor="_Toc118386320" w:history="1">
        <w:r w:rsidRPr="00EF5237">
          <w:rPr>
            <w:rStyle w:val="afff5"/>
            <w:noProof/>
          </w:rPr>
          <w:t>1.5</w:t>
        </w:r>
        <w:r>
          <w:rPr>
            <w:rFonts w:asciiTheme="minorHAnsi" w:eastAsiaTheme="minorEastAsia" w:hAnsiTheme="minorHAnsi" w:cstheme="minorBidi"/>
            <w:noProof/>
            <w:kern w:val="2"/>
            <w:szCs w:val="22"/>
          </w:rPr>
          <w:tab/>
        </w:r>
        <w:r w:rsidRPr="00EF5237">
          <w:rPr>
            <w:rStyle w:val="afff5"/>
            <w:noProof/>
          </w:rPr>
          <w:t>配置功能</w:t>
        </w:r>
        <w:r>
          <w:rPr>
            <w:noProof/>
            <w:webHidden/>
          </w:rPr>
          <w:tab/>
        </w:r>
        <w:r>
          <w:rPr>
            <w:noProof/>
            <w:webHidden/>
          </w:rPr>
          <w:fldChar w:fldCharType="begin"/>
        </w:r>
        <w:r>
          <w:rPr>
            <w:noProof/>
            <w:webHidden/>
          </w:rPr>
          <w:instrText xml:space="preserve"> PAGEREF _Toc118386320 \h </w:instrText>
        </w:r>
        <w:r>
          <w:rPr>
            <w:noProof/>
            <w:webHidden/>
          </w:rPr>
        </w:r>
        <w:r>
          <w:rPr>
            <w:noProof/>
            <w:webHidden/>
          </w:rPr>
          <w:fldChar w:fldCharType="separate"/>
        </w:r>
        <w:r>
          <w:rPr>
            <w:noProof/>
            <w:webHidden/>
          </w:rPr>
          <w:t>4</w:t>
        </w:r>
        <w:r>
          <w:rPr>
            <w:noProof/>
            <w:webHidden/>
          </w:rPr>
          <w:fldChar w:fldCharType="end"/>
        </w:r>
      </w:hyperlink>
    </w:p>
    <w:p w14:paraId="5AA3D968" w14:textId="08F3791A" w:rsidR="00273456" w:rsidRDefault="00273456">
      <w:pPr>
        <w:pStyle w:val="TOC2"/>
        <w:rPr>
          <w:rFonts w:asciiTheme="minorHAnsi" w:eastAsiaTheme="minorEastAsia" w:hAnsiTheme="minorHAnsi" w:cstheme="minorBidi"/>
          <w:noProof/>
          <w:kern w:val="2"/>
          <w:szCs w:val="22"/>
        </w:rPr>
      </w:pPr>
      <w:hyperlink w:anchor="_Toc118386322" w:history="1">
        <w:r w:rsidRPr="00EF5237">
          <w:rPr>
            <w:rStyle w:val="afff5"/>
            <w:noProof/>
          </w:rPr>
          <w:t>1.</w:t>
        </w:r>
        <w:r w:rsidR="00D45346">
          <w:rPr>
            <w:rStyle w:val="afff5"/>
            <w:noProof/>
          </w:rPr>
          <w:t>6</w:t>
        </w:r>
        <w:r>
          <w:rPr>
            <w:rFonts w:asciiTheme="minorHAnsi" w:eastAsiaTheme="minorEastAsia" w:hAnsiTheme="minorHAnsi" w:cstheme="minorBidi"/>
            <w:noProof/>
            <w:kern w:val="2"/>
            <w:szCs w:val="22"/>
          </w:rPr>
          <w:tab/>
        </w:r>
        <w:r w:rsidRPr="00EF5237">
          <w:rPr>
            <w:rStyle w:val="afff5"/>
            <w:noProof/>
          </w:rPr>
          <w:t>产品样式</w:t>
        </w:r>
        <w:r>
          <w:rPr>
            <w:noProof/>
            <w:webHidden/>
          </w:rPr>
          <w:tab/>
        </w:r>
        <w:r>
          <w:rPr>
            <w:noProof/>
            <w:webHidden/>
          </w:rPr>
          <w:fldChar w:fldCharType="begin"/>
        </w:r>
        <w:r>
          <w:rPr>
            <w:noProof/>
            <w:webHidden/>
          </w:rPr>
          <w:instrText xml:space="preserve"> PAGEREF _Toc118386322 \h </w:instrText>
        </w:r>
        <w:r>
          <w:rPr>
            <w:noProof/>
            <w:webHidden/>
          </w:rPr>
        </w:r>
        <w:r>
          <w:rPr>
            <w:noProof/>
            <w:webHidden/>
          </w:rPr>
          <w:fldChar w:fldCharType="separate"/>
        </w:r>
        <w:r>
          <w:rPr>
            <w:noProof/>
            <w:webHidden/>
          </w:rPr>
          <w:t>5</w:t>
        </w:r>
        <w:r>
          <w:rPr>
            <w:noProof/>
            <w:webHidden/>
          </w:rPr>
          <w:fldChar w:fldCharType="end"/>
        </w:r>
      </w:hyperlink>
    </w:p>
    <w:p w14:paraId="0AFA3EE4" w14:textId="57FD4D4B" w:rsidR="00114056" w:rsidRPr="005A3B01" w:rsidRDefault="00B03C97" w:rsidP="005A3B01">
      <w:pPr>
        <w:rPr>
          <w:rFonts w:ascii="思源黑体 CN Light" w:eastAsia="思源黑体 CN Light" w:hAnsi="思源黑体 CN Light" w:hint="eastAsia"/>
        </w:rPr>
        <w:sectPr w:rsidR="00114056" w:rsidRPr="005A3B01">
          <w:headerReference w:type="default" r:id="rId14"/>
          <w:footerReference w:type="default" r:id="rId15"/>
          <w:footerReference w:type="first" r:id="rId16"/>
          <w:pgSz w:w="11906" w:h="16838"/>
          <w:pgMar w:top="1440" w:right="1797" w:bottom="1440" w:left="1797" w:header="851" w:footer="992" w:gutter="0"/>
          <w:pgBorders w:offsetFrom="page">
            <w:bottom w:val="single" w:sz="4" w:space="24" w:color="auto"/>
          </w:pgBorders>
          <w:pgNumType w:fmt="upperRoman" w:start="1"/>
          <w:cols w:space="425"/>
          <w:docGrid w:type="lines" w:linePitch="312"/>
        </w:sectPr>
      </w:pPr>
      <w:r w:rsidRPr="008306F4">
        <w:rPr>
          <w:rFonts w:ascii="思源黑体 CN Light" w:eastAsia="思源黑体 CN Light" w:hAnsi="思源黑体 CN Light"/>
          <w:sz w:val="24"/>
          <w:szCs w:val="24"/>
        </w:rPr>
        <w:fldChar w:fldCharType="end"/>
      </w:r>
    </w:p>
    <w:p w14:paraId="55449A85" w14:textId="17D0BF6C" w:rsidR="00A079CF" w:rsidRDefault="00A079CF" w:rsidP="005A3B01">
      <w:pPr>
        <w:pStyle w:val="1"/>
        <w:numPr>
          <w:ilvl w:val="0"/>
          <w:numId w:val="0"/>
        </w:numPr>
        <w:jc w:val="left"/>
      </w:pPr>
      <w:bookmarkStart w:id="0" w:name="_Toc208857499"/>
      <w:bookmarkStart w:id="1" w:name="_Toc208857498"/>
      <w:bookmarkEnd w:id="0"/>
      <w:bookmarkEnd w:id="1"/>
    </w:p>
    <w:p w14:paraId="43E8B5CF" w14:textId="77777777" w:rsidR="00A079CF" w:rsidRPr="009F54AB" w:rsidRDefault="00A079CF" w:rsidP="00A079CF">
      <w:pPr>
        <w:pStyle w:val="20"/>
        <w:spacing w:after="120"/>
      </w:pPr>
      <w:bookmarkStart w:id="2" w:name="_Toc118386316"/>
      <w:r w:rsidRPr="009F54AB">
        <w:rPr>
          <w:rFonts w:hint="eastAsia"/>
        </w:rPr>
        <w:t>电气规格</w:t>
      </w:r>
      <w:bookmarkEnd w:id="2"/>
    </w:p>
    <w:tbl>
      <w:tblPr>
        <w:tblStyle w:val="afff7"/>
        <w:tblW w:w="0" w:type="auto"/>
        <w:tblLook w:val="04A0" w:firstRow="1" w:lastRow="0" w:firstColumn="1" w:lastColumn="0" w:noHBand="0" w:noVBand="1"/>
      </w:tblPr>
      <w:tblGrid>
        <w:gridCol w:w="1696"/>
        <w:gridCol w:w="6607"/>
      </w:tblGrid>
      <w:tr w:rsidR="00A079CF" w14:paraId="0AD5F2A0" w14:textId="77777777" w:rsidTr="0088049E">
        <w:tc>
          <w:tcPr>
            <w:tcW w:w="1696" w:type="dxa"/>
          </w:tcPr>
          <w:p w14:paraId="5193A9B4" w14:textId="77777777" w:rsidR="00A079CF" w:rsidRDefault="00A079CF" w:rsidP="0088049E">
            <w:r>
              <w:rPr>
                <w:rFonts w:hint="eastAsia"/>
              </w:rPr>
              <w:t>工作电压</w:t>
            </w:r>
          </w:p>
        </w:tc>
        <w:tc>
          <w:tcPr>
            <w:tcW w:w="6607" w:type="dxa"/>
          </w:tcPr>
          <w:p w14:paraId="28E240A0" w14:textId="77777777" w:rsidR="00A079CF" w:rsidRDefault="00A079CF" w:rsidP="0088049E">
            <w:r>
              <w:rPr>
                <w:rFonts w:hint="eastAsia"/>
              </w:rPr>
              <w:t>3</w:t>
            </w:r>
            <w:r>
              <w:t>.3V</w:t>
            </w:r>
            <w:r>
              <w:rPr>
                <w:rFonts w:hint="eastAsia"/>
              </w:rPr>
              <w:t>~</w:t>
            </w:r>
            <w:r>
              <w:t>4.2V</w:t>
            </w:r>
          </w:p>
        </w:tc>
      </w:tr>
      <w:tr w:rsidR="00A079CF" w14:paraId="18E22D32" w14:textId="77777777" w:rsidTr="0088049E">
        <w:tc>
          <w:tcPr>
            <w:tcW w:w="1696" w:type="dxa"/>
          </w:tcPr>
          <w:p w14:paraId="4CC995F4" w14:textId="77777777" w:rsidR="00A079CF" w:rsidRDefault="00A079CF" w:rsidP="0088049E">
            <w:r>
              <w:rPr>
                <w:rFonts w:hint="eastAsia"/>
              </w:rPr>
              <w:t>充电规格</w:t>
            </w:r>
          </w:p>
        </w:tc>
        <w:tc>
          <w:tcPr>
            <w:tcW w:w="6607" w:type="dxa"/>
          </w:tcPr>
          <w:p w14:paraId="6C8A8376" w14:textId="7F799E54" w:rsidR="00A079CF" w:rsidRDefault="00A079CF" w:rsidP="0088049E">
            <w:r>
              <w:rPr>
                <w:rFonts w:hint="eastAsia"/>
              </w:rPr>
              <w:t>5</w:t>
            </w:r>
            <w:r>
              <w:t>V</w:t>
            </w:r>
            <w:r w:rsidR="00D45346">
              <w:t>/</w:t>
            </w:r>
            <w:r w:rsidR="00CD24B5">
              <w:t>0.5</w:t>
            </w:r>
            <w:r>
              <w:t>A</w:t>
            </w:r>
          </w:p>
        </w:tc>
      </w:tr>
      <w:tr w:rsidR="00273456" w14:paraId="7E5E95D2" w14:textId="77777777" w:rsidTr="0088049E">
        <w:tc>
          <w:tcPr>
            <w:tcW w:w="1696" w:type="dxa"/>
          </w:tcPr>
          <w:p w14:paraId="078F5ED4" w14:textId="1141C5DE" w:rsidR="00273456" w:rsidRDefault="00273456" w:rsidP="00273456">
            <w:r w:rsidRPr="00AF3102">
              <w:rPr>
                <w:rFonts w:ascii="阿里巴巴普惠体" w:eastAsia="阿里巴巴普惠体" w:hAnsi="阿里巴巴普惠体" w:cs="阿里巴巴普惠体" w:hint="eastAsia"/>
              </w:rPr>
              <w:t>发射功率</w:t>
            </w:r>
          </w:p>
        </w:tc>
        <w:tc>
          <w:tcPr>
            <w:tcW w:w="6607" w:type="dxa"/>
          </w:tcPr>
          <w:p w14:paraId="2235A097" w14:textId="410485A0" w:rsidR="00273456" w:rsidRDefault="00273456" w:rsidP="00273456">
            <w:r w:rsidRPr="00025842">
              <w:rPr>
                <w:rFonts w:hint="eastAsia"/>
              </w:rPr>
              <w:t>BLE</w:t>
            </w:r>
            <w:r w:rsidRPr="00025842">
              <w:rPr>
                <w:rFonts w:hint="eastAsia"/>
              </w:rPr>
              <w:t>：</w:t>
            </w:r>
            <w:r w:rsidRPr="00025842">
              <w:rPr>
                <w:rFonts w:hint="eastAsia"/>
              </w:rPr>
              <w:t>8dBm</w:t>
            </w:r>
            <w:r w:rsidRPr="00025842">
              <w:t xml:space="preserve"> </w:t>
            </w:r>
            <w:r w:rsidR="00CD24B5">
              <w:rPr>
                <w:rFonts w:hint="eastAsia"/>
              </w:rPr>
              <w:t>LORA</w:t>
            </w:r>
            <w:r w:rsidRPr="00025842">
              <w:rPr>
                <w:rFonts w:hint="eastAsia"/>
              </w:rPr>
              <w:t>：</w:t>
            </w:r>
            <w:r w:rsidR="00CD24B5">
              <w:rPr>
                <w:rFonts w:hint="eastAsia"/>
              </w:rPr>
              <w:t>1</w:t>
            </w:r>
            <w:r w:rsidR="00CD24B5">
              <w:t>7</w:t>
            </w:r>
            <w:r w:rsidRPr="00025842">
              <w:rPr>
                <w:rFonts w:hint="eastAsia"/>
              </w:rPr>
              <w:t>dBm</w:t>
            </w:r>
          </w:p>
        </w:tc>
      </w:tr>
      <w:tr w:rsidR="00273456" w14:paraId="6C62B852" w14:textId="77777777" w:rsidTr="0088049E">
        <w:tc>
          <w:tcPr>
            <w:tcW w:w="1696" w:type="dxa"/>
          </w:tcPr>
          <w:p w14:paraId="5EB51F69" w14:textId="62FFC9ED" w:rsidR="00273456" w:rsidRDefault="00273456" w:rsidP="00273456">
            <w:r w:rsidRPr="00AF3102">
              <w:rPr>
                <w:rFonts w:ascii="阿里巴巴普惠体" w:eastAsia="阿里巴巴普惠体" w:hAnsi="阿里巴巴普惠体" w:cs="阿里巴巴普惠体" w:hint="eastAsia"/>
              </w:rPr>
              <w:t>协议</w:t>
            </w:r>
          </w:p>
        </w:tc>
        <w:tc>
          <w:tcPr>
            <w:tcW w:w="6607" w:type="dxa"/>
          </w:tcPr>
          <w:p w14:paraId="6582F7A1" w14:textId="16D594E7" w:rsidR="00273456" w:rsidRDefault="00273456" w:rsidP="00273456">
            <w:r w:rsidRPr="00025842">
              <w:rPr>
                <w:rFonts w:hint="eastAsia"/>
              </w:rPr>
              <w:t>BLE5.0</w:t>
            </w:r>
            <w:r w:rsidRPr="00025842">
              <w:t xml:space="preserve">  </w:t>
            </w:r>
            <w:r w:rsidR="00CD24B5">
              <w:rPr>
                <w:rFonts w:hint="eastAsia"/>
              </w:rPr>
              <w:t>LORALAN</w:t>
            </w:r>
          </w:p>
        </w:tc>
      </w:tr>
      <w:tr w:rsidR="00273456" w14:paraId="7EC7B8EF" w14:textId="77777777" w:rsidTr="0088049E">
        <w:tc>
          <w:tcPr>
            <w:tcW w:w="1696" w:type="dxa"/>
          </w:tcPr>
          <w:p w14:paraId="121F6E34" w14:textId="34AA6D43" w:rsidR="00273456" w:rsidRDefault="00273456" w:rsidP="00273456">
            <w:r w:rsidRPr="00AF3102">
              <w:rPr>
                <w:rFonts w:ascii="阿里巴巴普惠体" w:eastAsia="阿里巴巴普惠体" w:hAnsi="阿里巴巴普惠体" w:cs="阿里巴巴普惠体" w:hint="eastAsia"/>
              </w:rPr>
              <w:t>接收灵敏度</w:t>
            </w:r>
          </w:p>
        </w:tc>
        <w:tc>
          <w:tcPr>
            <w:tcW w:w="6607" w:type="dxa"/>
          </w:tcPr>
          <w:p w14:paraId="5AD37F4E" w14:textId="1D573B14" w:rsidR="00273456" w:rsidRDefault="00273456" w:rsidP="00273456">
            <w:r w:rsidRPr="00025842">
              <w:rPr>
                <w:rFonts w:hint="eastAsia"/>
              </w:rPr>
              <w:t>B</w:t>
            </w:r>
            <w:r w:rsidRPr="00025842">
              <w:t xml:space="preserve">LE:&lt;-101dBm </w:t>
            </w:r>
            <w:r w:rsidR="00CD24B5">
              <w:rPr>
                <w:rFonts w:hint="eastAsia"/>
              </w:rPr>
              <w:t>LORA</w:t>
            </w:r>
            <w:r w:rsidRPr="00025842">
              <w:t>: &lt;-1</w:t>
            </w:r>
            <w:r w:rsidR="00CD24B5">
              <w:t>48</w:t>
            </w:r>
            <w:r w:rsidRPr="00025842">
              <w:rPr>
                <w:rFonts w:hint="eastAsia"/>
              </w:rPr>
              <w:t>dBm</w:t>
            </w:r>
          </w:p>
        </w:tc>
      </w:tr>
      <w:tr w:rsidR="00273456" w14:paraId="597B1086" w14:textId="77777777" w:rsidTr="0088049E">
        <w:tc>
          <w:tcPr>
            <w:tcW w:w="1696" w:type="dxa"/>
          </w:tcPr>
          <w:p w14:paraId="37EC9D39" w14:textId="77777777" w:rsidR="00273456" w:rsidRDefault="00273456" w:rsidP="00273456">
            <w:r>
              <w:rPr>
                <w:rFonts w:hint="eastAsia"/>
              </w:rPr>
              <w:t>最大电流</w:t>
            </w:r>
          </w:p>
        </w:tc>
        <w:tc>
          <w:tcPr>
            <w:tcW w:w="6607" w:type="dxa"/>
          </w:tcPr>
          <w:p w14:paraId="0B58672E" w14:textId="48376AF7" w:rsidR="00273456" w:rsidRDefault="00273456" w:rsidP="00273456">
            <w:r>
              <w:rPr>
                <w:rFonts w:hint="eastAsia"/>
              </w:rPr>
              <w:t>&lt;</w:t>
            </w:r>
            <w:r>
              <w:t>130mA@3.3V</w:t>
            </w:r>
          </w:p>
        </w:tc>
      </w:tr>
      <w:tr w:rsidR="00273456" w14:paraId="5BB18FA1" w14:textId="77777777" w:rsidTr="0088049E">
        <w:tc>
          <w:tcPr>
            <w:tcW w:w="1696" w:type="dxa"/>
          </w:tcPr>
          <w:p w14:paraId="6135C316" w14:textId="77777777" w:rsidR="00273456" w:rsidRDefault="00273456" w:rsidP="00273456">
            <w:r>
              <w:rPr>
                <w:rFonts w:hint="eastAsia"/>
              </w:rPr>
              <w:t>监听电流</w:t>
            </w:r>
          </w:p>
        </w:tc>
        <w:tc>
          <w:tcPr>
            <w:tcW w:w="6607" w:type="dxa"/>
          </w:tcPr>
          <w:p w14:paraId="668A1E19" w14:textId="77777777" w:rsidR="00273456" w:rsidRDefault="00273456" w:rsidP="00273456">
            <w:r>
              <w:t>&lt;</w:t>
            </w:r>
            <w:r>
              <w:rPr>
                <w:rFonts w:hint="eastAsia"/>
              </w:rPr>
              <w:t>6</w:t>
            </w:r>
            <w:r>
              <w:t>Ma@3.3v</w:t>
            </w:r>
          </w:p>
        </w:tc>
      </w:tr>
      <w:tr w:rsidR="00273456" w14:paraId="0EF78FBD" w14:textId="77777777" w:rsidTr="0088049E">
        <w:tc>
          <w:tcPr>
            <w:tcW w:w="1696" w:type="dxa"/>
          </w:tcPr>
          <w:p w14:paraId="1FE97CA8" w14:textId="77777777" w:rsidR="00273456" w:rsidRDefault="00273456" w:rsidP="00273456">
            <w:r>
              <w:rPr>
                <w:rFonts w:hint="eastAsia"/>
              </w:rPr>
              <w:t>休眠功耗</w:t>
            </w:r>
          </w:p>
        </w:tc>
        <w:tc>
          <w:tcPr>
            <w:tcW w:w="6607" w:type="dxa"/>
          </w:tcPr>
          <w:p w14:paraId="5B600DA0" w14:textId="77777777" w:rsidR="00273456" w:rsidRDefault="00273456" w:rsidP="00273456">
            <w:r>
              <w:rPr>
                <w:rFonts w:hint="eastAsia"/>
              </w:rPr>
              <w:t>&lt;30</w:t>
            </w:r>
            <w:r>
              <w:t>Ua@3.3V</w:t>
            </w:r>
          </w:p>
        </w:tc>
      </w:tr>
      <w:tr w:rsidR="00273456" w14:paraId="44C08BED" w14:textId="77777777" w:rsidTr="0088049E">
        <w:tc>
          <w:tcPr>
            <w:tcW w:w="1696" w:type="dxa"/>
          </w:tcPr>
          <w:p w14:paraId="4A520C9E" w14:textId="77777777" w:rsidR="00273456" w:rsidRDefault="00273456" w:rsidP="00273456">
            <w:r>
              <w:rPr>
                <w:rFonts w:hint="eastAsia"/>
              </w:rPr>
              <w:t>工作温度</w:t>
            </w:r>
          </w:p>
        </w:tc>
        <w:tc>
          <w:tcPr>
            <w:tcW w:w="6607" w:type="dxa"/>
          </w:tcPr>
          <w:p w14:paraId="48BAE3C3" w14:textId="77777777" w:rsidR="00273456" w:rsidRDefault="00273456" w:rsidP="00273456">
            <w:r>
              <w:rPr>
                <w:rFonts w:hint="eastAsia"/>
              </w:rPr>
              <w:t>-</w:t>
            </w:r>
            <w:r>
              <w:t>20</w:t>
            </w:r>
            <w:r>
              <w:rPr>
                <w:rFonts w:ascii="宋体" w:hAnsi="宋体" w:cs="宋体" w:hint="eastAsia"/>
              </w:rPr>
              <w:t>℃—6</w:t>
            </w:r>
            <w:r>
              <w:rPr>
                <w:rFonts w:ascii="宋体" w:hAnsi="宋体" w:cs="宋体"/>
              </w:rPr>
              <w:t>0</w:t>
            </w:r>
            <w:r>
              <w:rPr>
                <w:rFonts w:ascii="宋体" w:hAnsi="宋体" w:cs="宋体" w:hint="eastAsia"/>
              </w:rPr>
              <w:t>℃</w:t>
            </w:r>
          </w:p>
        </w:tc>
      </w:tr>
      <w:tr w:rsidR="00273456" w14:paraId="1EDB4215" w14:textId="77777777" w:rsidTr="0088049E">
        <w:tc>
          <w:tcPr>
            <w:tcW w:w="1696" w:type="dxa"/>
          </w:tcPr>
          <w:p w14:paraId="29C4E601" w14:textId="77777777" w:rsidR="00273456" w:rsidRDefault="00273456" w:rsidP="00273456">
            <w:r>
              <w:rPr>
                <w:rFonts w:hint="eastAsia"/>
              </w:rPr>
              <w:t>工作湿度</w:t>
            </w:r>
          </w:p>
        </w:tc>
        <w:tc>
          <w:tcPr>
            <w:tcW w:w="6607" w:type="dxa"/>
          </w:tcPr>
          <w:p w14:paraId="01B88537" w14:textId="77777777" w:rsidR="00273456" w:rsidRDefault="00273456" w:rsidP="00273456">
            <w:r>
              <w:rPr>
                <w:rFonts w:hint="eastAsia"/>
              </w:rPr>
              <w:t>0-</w:t>
            </w:r>
            <w:r>
              <w:t>95</w:t>
            </w:r>
            <w:r>
              <w:rPr>
                <w:rFonts w:hint="eastAsia"/>
              </w:rPr>
              <w:t>%</w:t>
            </w:r>
            <w:r>
              <w:rPr>
                <w:rFonts w:hint="eastAsia"/>
              </w:rPr>
              <w:t>，无凝露</w:t>
            </w:r>
          </w:p>
        </w:tc>
      </w:tr>
    </w:tbl>
    <w:p w14:paraId="5C82F4D3" w14:textId="77777777" w:rsidR="00A079CF" w:rsidRDefault="00A079CF" w:rsidP="00A079CF"/>
    <w:p w14:paraId="26F7214A" w14:textId="77777777" w:rsidR="00A079CF" w:rsidRDefault="00A079CF" w:rsidP="00A079CF">
      <w:pPr>
        <w:pStyle w:val="20"/>
        <w:spacing w:after="120"/>
      </w:pPr>
      <w:bookmarkStart w:id="3" w:name="_Toc118386317"/>
      <w:r>
        <w:rPr>
          <w:rFonts w:hint="eastAsia"/>
        </w:rPr>
        <w:t>工作频率</w:t>
      </w:r>
      <w:bookmarkEnd w:id="3"/>
    </w:p>
    <w:tbl>
      <w:tblPr>
        <w:tblStyle w:val="afff7"/>
        <w:tblW w:w="0" w:type="auto"/>
        <w:tblLook w:val="04A0" w:firstRow="1" w:lastRow="0" w:firstColumn="1" w:lastColumn="0" w:noHBand="0" w:noVBand="1"/>
      </w:tblPr>
      <w:tblGrid>
        <w:gridCol w:w="1696"/>
        <w:gridCol w:w="6607"/>
      </w:tblGrid>
      <w:tr w:rsidR="00A079CF" w14:paraId="5E31471D" w14:textId="77777777" w:rsidTr="0088049E">
        <w:tc>
          <w:tcPr>
            <w:tcW w:w="1696" w:type="dxa"/>
          </w:tcPr>
          <w:p w14:paraId="71C4D72A" w14:textId="4402B4FB" w:rsidR="00A079CF" w:rsidRDefault="00CD24B5" w:rsidP="0088049E">
            <w:r>
              <w:rPr>
                <w:rFonts w:hint="eastAsia"/>
              </w:rPr>
              <w:t>LORA</w:t>
            </w:r>
            <w:r w:rsidR="00A079CF">
              <w:rPr>
                <w:rFonts w:hint="eastAsia"/>
              </w:rPr>
              <w:t>频率</w:t>
            </w:r>
          </w:p>
        </w:tc>
        <w:tc>
          <w:tcPr>
            <w:tcW w:w="6607" w:type="dxa"/>
          </w:tcPr>
          <w:p w14:paraId="277F6ACF" w14:textId="30FB7537" w:rsidR="00A079CF" w:rsidRDefault="00CD24B5" w:rsidP="0088049E">
            <w:r>
              <w:t>4</w:t>
            </w:r>
            <w:r w:rsidR="00D45346">
              <w:t>70-510</w:t>
            </w:r>
            <w:r w:rsidR="00A079CF">
              <w:t>MHz</w:t>
            </w:r>
          </w:p>
        </w:tc>
      </w:tr>
      <w:tr w:rsidR="00A079CF" w14:paraId="3F0D8AA3" w14:textId="77777777" w:rsidTr="0088049E">
        <w:tc>
          <w:tcPr>
            <w:tcW w:w="1696" w:type="dxa"/>
          </w:tcPr>
          <w:p w14:paraId="2381FB0E" w14:textId="77777777" w:rsidR="00A079CF" w:rsidRDefault="00A079CF" w:rsidP="0088049E">
            <w:r>
              <w:rPr>
                <w:rFonts w:hint="eastAsia"/>
              </w:rPr>
              <w:t>蓝牙频率</w:t>
            </w:r>
          </w:p>
        </w:tc>
        <w:tc>
          <w:tcPr>
            <w:tcW w:w="6607" w:type="dxa"/>
          </w:tcPr>
          <w:p w14:paraId="4C89018E" w14:textId="77777777" w:rsidR="00A079CF" w:rsidRDefault="00A079CF" w:rsidP="0088049E">
            <w:r>
              <w:t>2.4~</w:t>
            </w:r>
            <w:r w:rsidRPr="008D200E">
              <w:t>2.485GHz</w:t>
            </w:r>
          </w:p>
        </w:tc>
      </w:tr>
    </w:tbl>
    <w:p w14:paraId="058C7831" w14:textId="77777777" w:rsidR="00A079CF" w:rsidRPr="004F4CD3" w:rsidRDefault="00A079CF" w:rsidP="00A079CF">
      <w:pPr>
        <w:pStyle w:val="20"/>
        <w:tabs>
          <w:tab w:val="clear" w:pos="4157"/>
        </w:tabs>
        <w:spacing w:after="120"/>
      </w:pPr>
      <w:bookmarkStart w:id="4" w:name="_Toc118386318"/>
      <w:r w:rsidRPr="004F4CD3">
        <w:rPr>
          <w:rFonts w:hint="eastAsia"/>
        </w:rPr>
        <w:t>物理参数</w:t>
      </w:r>
      <w:bookmarkEnd w:id="4"/>
    </w:p>
    <w:tbl>
      <w:tblPr>
        <w:tblStyle w:val="afff7"/>
        <w:tblW w:w="0" w:type="auto"/>
        <w:tblInd w:w="220" w:type="dxa"/>
        <w:tblLook w:val="04A0" w:firstRow="1" w:lastRow="0" w:firstColumn="1" w:lastColumn="0" w:noHBand="0" w:noVBand="1"/>
      </w:tblPr>
      <w:tblGrid>
        <w:gridCol w:w="1476"/>
        <w:gridCol w:w="6607"/>
      </w:tblGrid>
      <w:tr w:rsidR="00A079CF" w14:paraId="7CBF81E7" w14:textId="77777777" w:rsidTr="0088049E">
        <w:tc>
          <w:tcPr>
            <w:tcW w:w="1476" w:type="dxa"/>
          </w:tcPr>
          <w:p w14:paraId="78EBB5A1"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产品尺寸</w:t>
            </w:r>
          </w:p>
        </w:tc>
        <w:tc>
          <w:tcPr>
            <w:tcW w:w="6607" w:type="dxa"/>
          </w:tcPr>
          <w:p w14:paraId="05A3ECC9" w14:textId="1079903D" w:rsidR="00A079CF" w:rsidRDefault="00CD24B5" w:rsidP="0088049E">
            <w:pPr>
              <w:pStyle w:val="cont"/>
              <w:spacing w:before="0"/>
              <w:ind w:firstLineChars="0" w:firstLine="0"/>
              <w:rPr>
                <w:rFonts w:ascii="思源黑体 CN Light" w:eastAsia="思源黑体 CN Light" w:hAnsi="思源黑体 CN Light" w:hint="eastAsia"/>
              </w:rPr>
            </w:pPr>
            <w:r w:rsidRPr="00CD24B5">
              <w:rPr>
                <w:rFonts w:ascii="思源黑体 CN Light" w:eastAsia="思源黑体 CN Light" w:hAnsi="思源黑体 CN Light"/>
              </w:rPr>
              <w:t>65*5</w:t>
            </w:r>
            <w:r>
              <w:rPr>
                <w:rFonts w:ascii="思源黑体 CN Light" w:eastAsia="思源黑体 CN Light" w:hAnsi="思源黑体 CN Light"/>
              </w:rPr>
              <w:t>7</w:t>
            </w:r>
            <w:r w:rsidRPr="00CD24B5">
              <w:rPr>
                <w:rFonts w:ascii="思源黑体 CN Light" w:eastAsia="思源黑体 CN Light" w:hAnsi="思源黑体 CN Light"/>
              </w:rPr>
              <w:t>*3</w:t>
            </w:r>
            <w:r>
              <w:rPr>
                <w:rFonts w:ascii="思源黑体 CN Light" w:eastAsia="思源黑体 CN Light" w:hAnsi="思源黑体 CN Light"/>
              </w:rPr>
              <w:t>0</w:t>
            </w:r>
            <w:r w:rsidR="000C6E7A">
              <w:rPr>
                <w:rFonts w:ascii="思源黑体 CN Light" w:eastAsia="思源黑体 CN Light" w:hAnsi="思源黑体 CN Light" w:hint="eastAsia"/>
              </w:rPr>
              <w:t>/72*84*32</w:t>
            </w:r>
          </w:p>
        </w:tc>
      </w:tr>
      <w:tr w:rsidR="00A079CF" w14:paraId="29DC59C2" w14:textId="77777777" w:rsidTr="0088049E">
        <w:tc>
          <w:tcPr>
            <w:tcW w:w="1476" w:type="dxa"/>
          </w:tcPr>
          <w:p w14:paraId="59E78589"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颜色</w:t>
            </w:r>
          </w:p>
        </w:tc>
        <w:tc>
          <w:tcPr>
            <w:tcW w:w="6607" w:type="dxa"/>
          </w:tcPr>
          <w:p w14:paraId="21FAB41C" w14:textId="72BFE354" w:rsidR="00A079CF" w:rsidRDefault="00CD24B5"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黄色</w:t>
            </w:r>
          </w:p>
        </w:tc>
      </w:tr>
      <w:tr w:rsidR="00A079CF" w14:paraId="01EDB771" w14:textId="77777777" w:rsidTr="0088049E">
        <w:tc>
          <w:tcPr>
            <w:tcW w:w="1476" w:type="dxa"/>
          </w:tcPr>
          <w:p w14:paraId="056C3B2D"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重量</w:t>
            </w:r>
          </w:p>
        </w:tc>
        <w:tc>
          <w:tcPr>
            <w:tcW w:w="6607" w:type="dxa"/>
          </w:tcPr>
          <w:p w14:paraId="2426DCB4" w14:textId="50F3D08A"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7</w:t>
            </w:r>
            <w:r>
              <w:rPr>
                <w:rFonts w:ascii="思源黑体 CN Light" w:eastAsia="思源黑体 CN Light" w:hAnsi="思源黑体 CN Light"/>
              </w:rPr>
              <w:t>0</w:t>
            </w:r>
            <w:r>
              <w:rPr>
                <w:rFonts w:ascii="思源黑体 CN Light" w:eastAsia="思源黑体 CN Light" w:hAnsi="思源黑体 CN Light" w:hint="eastAsia"/>
              </w:rPr>
              <w:t>g</w:t>
            </w:r>
          </w:p>
        </w:tc>
      </w:tr>
      <w:tr w:rsidR="00A079CF" w14:paraId="27D891AB" w14:textId="77777777" w:rsidTr="0088049E">
        <w:tc>
          <w:tcPr>
            <w:tcW w:w="1476" w:type="dxa"/>
          </w:tcPr>
          <w:p w14:paraId="17A3198F"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防水级别</w:t>
            </w:r>
          </w:p>
        </w:tc>
        <w:tc>
          <w:tcPr>
            <w:tcW w:w="6607" w:type="dxa"/>
          </w:tcPr>
          <w:p w14:paraId="67183C92" w14:textId="73B5238E"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I</w:t>
            </w:r>
            <w:r>
              <w:rPr>
                <w:rFonts w:ascii="思源黑体 CN Light" w:eastAsia="思源黑体 CN Light" w:hAnsi="思源黑体 CN Light"/>
              </w:rPr>
              <w:t>P</w:t>
            </w:r>
            <w:r w:rsidR="00CD24B5">
              <w:rPr>
                <w:rFonts w:ascii="思源黑体 CN Light" w:eastAsia="思源黑体 CN Light" w:hAnsi="思源黑体 CN Light"/>
              </w:rPr>
              <w:t>67</w:t>
            </w:r>
          </w:p>
        </w:tc>
      </w:tr>
      <w:tr w:rsidR="00A079CF" w14:paraId="5927C331" w14:textId="77777777" w:rsidTr="0088049E">
        <w:tc>
          <w:tcPr>
            <w:tcW w:w="1476" w:type="dxa"/>
          </w:tcPr>
          <w:p w14:paraId="3A5924CA"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外壳材质</w:t>
            </w:r>
          </w:p>
        </w:tc>
        <w:tc>
          <w:tcPr>
            <w:tcW w:w="6607" w:type="dxa"/>
          </w:tcPr>
          <w:p w14:paraId="08E520CB"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A</w:t>
            </w:r>
            <w:r>
              <w:rPr>
                <w:rFonts w:ascii="思源黑体 CN Light" w:eastAsia="思源黑体 CN Light" w:hAnsi="思源黑体 CN Light"/>
              </w:rPr>
              <w:t>BS</w:t>
            </w:r>
          </w:p>
        </w:tc>
      </w:tr>
    </w:tbl>
    <w:p w14:paraId="65781886" w14:textId="77777777" w:rsidR="00A079CF" w:rsidRDefault="00A079CF" w:rsidP="00A079CF">
      <w:pPr>
        <w:pStyle w:val="cont"/>
        <w:spacing w:before="0"/>
        <w:ind w:left="220" w:firstLineChars="0"/>
        <w:rPr>
          <w:rFonts w:ascii="思源黑体 CN Light" w:eastAsia="思源黑体 CN Light" w:hAnsi="思源黑体 CN Light" w:hint="eastAsia"/>
        </w:rPr>
      </w:pPr>
    </w:p>
    <w:p w14:paraId="4B51B1D5" w14:textId="77777777" w:rsidR="00A079CF" w:rsidRDefault="00A079CF" w:rsidP="00A079CF">
      <w:pPr>
        <w:pStyle w:val="20"/>
        <w:spacing w:after="120"/>
      </w:pPr>
      <w:bookmarkStart w:id="5" w:name="_Toc118386319"/>
      <w:r>
        <w:rPr>
          <w:rFonts w:hint="eastAsia"/>
        </w:rPr>
        <w:lastRenderedPageBreak/>
        <w:t>其他参数</w:t>
      </w:r>
      <w:bookmarkEnd w:id="5"/>
    </w:p>
    <w:p w14:paraId="18201A76" w14:textId="77777777" w:rsidR="00A079CF" w:rsidRDefault="00A079CF" w:rsidP="00A079CF"/>
    <w:tbl>
      <w:tblPr>
        <w:tblStyle w:val="afff7"/>
        <w:tblW w:w="0" w:type="auto"/>
        <w:tblInd w:w="220" w:type="dxa"/>
        <w:tblLook w:val="04A0" w:firstRow="1" w:lastRow="0" w:firstColumn="1" w:lastColumn="0" w:noHBand="0" w:noVBand="1"/>
      </w:tblPr>
      <w:tblGrid>
        <w:gridCol w:w="1476"/>
        <w:gridCol w:w="6607"/>
      </w:tblGrid>
      <w:tr w:rsidR="00A079CF" w14:paraId="6BFBCCFF" w14:textId="77777777" w:rsidTr="0088049E">
        <w:tc>
          <w:tcPr>
            <w:tcW w:w="1476" w:type="dxa"/>
          </w:tcPr>
          <w:p w14:paraId="22A3F1CB"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充电方式</w:t>
            </w:r>
          </w:p>
        </w:tc>
        <w:tc>
          <w:tcPr>
            <w:tcW w:w="6607" w:type="dxa"/>
          </w:tcPr>
          <w:p w14:paraId="067FB2D2" w14:textId="3921114E" w:rsidR="00A079CF" w:rsidRDefault="00CD24B5"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rPr>
              <w:t>T</w:t>
            </w:r>
            <w:r>
              <w:rPr>
                <w:rFonts w:ascii="思源黑体 CN Light" w:eastAsia="思源黑体 CN Light" w:hAnsi="思源黑体 CN Light" w:hint="eastAsia"/>
              </w:rPr>
              <w:t>ype-C</w:t>
            </w:r>
            <w:r w:rsidR="00A079CF">
              <w:rPr>
                <w:rFonts w:ascii="思源黑体 CN Light" w:eastAsia="思源黑体 CN Light" w:hAnsi="思源黑体 CN Light" w:hint="eastAsia"/>
              </w:rPr>
              <w:t>充电</w:t>
            </w:r>
          </w:p>
        </w:tc>
      </w:tr>
      <w:tr w:rsidR="00A079CF" w14:paraId="0FC7C094" w14:textId="77777777" w:rsidTr="0088049E">
        <w:tc>
          <w:tcPr>
            <w:tcW w:w="1476" w:type="dxa"/>
          </w:tcPr>
          <w:p w14:paraId="35F44102"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充电保护</w:t>
            </w:r>
          </w:p>
        </w:tc>
        <w:tc>
          <w:tcPr>
            <w:tcW w:w="6607" w:type="dxa"/>
          </w:tcPr>
          <w:p w14:paraId="766EB2A1"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防过充保护</w:t>
            </w:r>
          </w:p>
        </w:tc>
      </w:tr>
      <w:tr w:rsidR="00A079CF" w14:paraId="5A132DD5" w14:textId="77777777" w:rsidTr="0088049E">
        <w:tc>
          <w:tcPr>
            <w:tcW w:w="1476" w:type="dxa"/>
          </w:tcPr>
          <w:p w14:paraId="7D33AB6E"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低压保护</w:t>
            </w:r>
          </w:p>
        </w:tc>
        <w:tc>
          <w:tcPr>
            <w:tcW w:w="6607" w:type="dxa"/>
          </w:tcPr>
          <w:p w14:paraId="4244879B" w14:textId="639B836C"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电池低压保护</w:t>
            </w:r>
          </w:p>
        </w:tc>
      </w:tr>
      <w:tr w:rsidR="00A079CF" w14:paraId="03A1EF17" w14:textId="77777777" w:rsidTr="0088049E">
        <w:tc>
          <w:tcPr>
            <w:tcW w:w="1476" w:type="dxa"/>
          </w:tcPr>
          <w:p w14:paraId="2CD22D21"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紧急报警</w:t>
            </w:r>
          </w:p>
        </w:tc>
        <w:tc>
          <w:tcPr>
            <w:tcW w:w="6607" w:type="dxa"/>
          </w:tcPr>
          <w:p w14:paraId="161A2248" w14:textId="1667E61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r w:rsidR="00CD24B5">
              <w:rPr>
                <w:rFonts w:ascii="思源黑体 CN Light" w:eastAsia="思源黑体 CN Light" w:hAnsi="思源黑体 CN Light" w:hint="eastAsia"/>
              </w:rPr>
              <w:t>，语音提示，振动</w:t>
            </w:r>
          </w:p>
        </w:tc>
      </w:tr>
      <w:tr w:rsidR="00A079CF" w14:paraId="33A11162" w14:textId="77777777" w:rsidTr="0088049E">
        <w:tc>
          <w:tcPr>
            <w:tcW w:w="1476" w:type="dxa"/>
          </w:tcPr>
          <w:p w14:paraId="765DEB0B"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动静判断</w:t>
            </w:r>
          </w:p>
        </w:tc>
        <w:tc>
          <w:tcPr>
            <w:tcW w:w="6607" w:type="dxa"/>
          </w:tcPr>
          <w:p w14:paraId="0C0EECDA"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r w:rsidR="00A079CF" w14:paraId="27F647D1" w14:textId="77777777" w:rsidTr="0088049E">
        <w:tc>
          <w:tcPr>
            <w:tcW w:w="1476" w:type="dxa"/>
          </w:tcPr>
          <w:p w14:paraId="45249A31"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低电提醒</w:t>
            </w:r>
          </w:p>
        </w:tc>
        <w:tc>
          <w:tcPr>
            <w:tcW w:w="6607" w:type="dxa"/>
          </w:tcPr>
          <w:p w14:paraId="283C2F7B" w14:textId="52D1F799"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rPr>
              <w:t>LED</w:t>
            </w:r>
            <w:r>
              <w:rPr>
                <w:rFonts w:ascii="思源黑体 CN Light" w:eastAsia="思源黑体 CN Light" w:hAnsi="思源黑体 CN Light" w:hint="eastAsia"/>
              </w:rPr>
              <w:t>闪烁</w:t>
            </w:r>
            <w:r w:rsidR="00CD24B5">
              <w:rPr>
                <w:rFonts w:ascii="思源黑体 CN Light" w:eastAsia="思源黑体 CN Light" w:hAnsi="思源黑体 CN Light" w:hint="eastAsia"/>
              </w:rPr>
              <w:t>，语音提示</w:t>
            </w:r>
          </w:p>
        </w:tc>
      </w:tr>
      <w:tr w:rsidR="00A079CF" w14:paraId="69894FE3" w14:textId="77777777" w:rsidTr="0088049E">
        <w:tc>
          <w:tcPr>
            <w:tcW w:w="1476" w:type="dxa"/>
          </w:tcPr>
          <w:p w14:paraId="2E2DF75E"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升级方式</w:t>
            </w:r>
          </w:p>
        </w:tc>
        <w:tc>
          <w:tcPr>
            <w:tcW w:w="6607" w:type="dxa"/>
          </w:tcPr>
          <w:p w14:paraId="34778DD7" w14:textId="77777777" w:rsidR="00A079CF"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支持空中升级</w:t>
            </w:r>
          </w:p>
        </w:tc>
      </w:tr>
    </w:tbl>
    <w:p w14:paraId="53CAAF0D" w14:textId="77777777" w:rsidR="00A079CF" w:rsidRPr="00596EB3" w:rsidRDefault="00A079CF" w:rsidP="00A079CF"/>
    <w:p w14:paraId="21AA5BAB" w14:textId="77777777" w:rsidR="00A079CF" w:rsidRDefault="00A079CF" w:rsidP="00A079CF">
      <w:pPr>
        <w:pStyle w:val="20"/>
        <w:spacing w:after="120"/>
      </w:pPr>
      <w:bookmarkStart w:id="6" w:name="_Toc118386320"/>
      <w:r>
        <w:rPr>
          <w:rFonts w:hint="eastAsia"/>
        </w:rPr>
        <w:t>配置功能</w:t>
      </w:r>
      <w:bookmarkEnd w:id="6"/>
    </w:p>
    <w:tbl>
      <w:tblPr>
        <w:tblStyle w:val="afff7"/>
        <w:tblW w:w="0" w:type="auto"/>
        <w:tblLook w:val="04A0" w:firstRow="1" w:lastRow="0" w:firstColumn="1" w:lastColumn="0" w:noHBand="0" w:noVBand="1"/>
      </w:tblPr>
      <w:tblGrid>
        <w:gridCol w:w="2122"/>
        <w:gridCol w:w="6181"/>
      </w:tblGrid>
      <w:tr w:rsidR="00A079CF" w14:paraId="71594EDE" w14:textId="77777777" w:rsidTr="0088049E">
        <w:tc>
          <w:tcPr>
            <w:tcW w:w="2122" w:type="dxa"/>
          </w:tcPr>
          <w:p w14:paraId="1F8B6FB6" w14:textId="77777777" w:rsidR="00A079CF" w:rsidRPr="005D5064" w:rsidRDefault="00A079CF" w:rsidP="0088049E">
            <w:pPr>
              <w:pStyle w:val="cont"/>
              <w:spacing w:before="0"/>
              <w:ind w:firstLineChars="0" w:firstLine="0"/>
              <w:rPr>
                <w:rFonts w:ascii="思源黑体 CN Light" w:eastAsia="思源黑体 CN Light" w:hAnsi="思源黑体 CN Light" w:hint="eastAsia"/>
              </w:rPr>
            </w:pPr>
            <w:r w:rsidRPr="005D5064">
              <w:rPr>
                <w:rFonts w:ascii="思源黑体 CN Light" w:eastAsia="思源黑体 CN Light" w:hAnsi="思源黑体 CN Light" w:hint="eastAsia"/>
              </w:rPr>
              <w:t>是否过滤</w:t>
            </w:r>
          </w:p>
        </w:tc>
        <w:tc>
          <w:tcPr>
            <w:tcW w:w="6181" w:type="dxa"/>
          </w:tcPr>
          <w:p w14:paraId="4349629F" w14:textId="77777777" w:rsidR="00A079CF" w:rsidRPr="005D5064"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r w:rsidR="00A079CF" w14:paraId="48B73526" w14:textId="77777777" w:rsidTr="0088049E">
        <w:tc>
          <w:tcPr>
            <w:tcW w:w="2122" w:type="dxa"/>
          </w:tcPr>
          <w:p w14:paraId="0A338413" w14:textId="77777777" w:rsidR="00A079CF" w:rsidRPr="005D5064" w:rsidRDefault="00A079CF" w:rsidP="0088049E">
            <w:pPr>
              <w:pStyle w:val="cont"/>
              <w:spacing w:before="0"/>
              <w:ind w:firstLineChars="0" w:firstLine="0"/>
              <w:rPr>
                <w:rFonts w:ascii="思源黑体 CN Light" w:eastAsia="思源黑体 CN Light" w:hAnsi="思源黑体 CN Light" w:hint="eastAsia"/>
              </w:rPr>
            </w:pPr>
            <w:r w:rsidRPr="005D5064">
              <w:rPr>
                <w:rFonts w:ascii="思源黑体 CN Light" w:eastAsia="思源黑体 CN Light" w:hAnsi="思源黑体 CN Light" w:hint="eastAsia"/>
              </w:rPr>
              <w:t>发射频次</w:t>
            </w:r>
          </w:p>
        </w:tc>
        <w:tc>
          <w:tcPr>
            <w:tcW w:w="6181" w:type="dxa"/>
          </w:tcPr>
          <w:p w14:paraId="755E9641" w14:textId="77777777" w:rsidR="00A079CF" w:rsidRPr="005D5064"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r w:rsidR="00A079CF" w14:paraId="38C4A06B" w14:textId="77777777" w:rsidTr="0088049E">
        <w:tc>
          <w:tcPr>
            <w:tcW w:w="2122" w:type="dxa"/>
          </w:tcPr>
          <w:p w14:paraId="377EBE42" w14:textId="77777777" w:rsidR="00A079CF" w:rsidRPr="005D5064" w:rsidRDefault="00A079CF" w:rsidP="0088049E">
            <w:pPr>
              <w:pStyle w:val="cont"/>
              <w:spacing w:before="0"/>
              <w:ind w:firstLineChars="0" w:firstLine="0"/>
              <w:rPr>
                <w:rFonts w:ascii="思源黑体 CN Light" w:eastAsia="思源黑体 CN Light" w:hAnsi="思源黑体 CN Light" w:hint="eastAsia"/>
              </w:rPr>
            </w:pPr>
            <w:r w:rsidRPr="005D5064">
              <w:rPr>
                <w:rFonts w:ascii="思源黑体 CN Light" w:eastAsia="思源黑体 CN Light" w:hAnsi="思源黑体 CN Light" w:hint="eastAsia"/>
              </w:rPr>
              <w:t>移动触发</w:t>
            </w:r>
          </w:p>
        </w:tc>
        <w:tc>
          <w:tcPr>
            <w:tcW w:w="6181" w:type="dxa"/>
          </w:tcPr>
          <w:p w14:paraId="1455C072" w14:textId="77777777" w:rsidR="00A079CF" w:rsidRPr="005D5064" w:rsidRDefault="00A079CF" w:rsidP="0088049E">
            <w:pPr>
              <w:pStyle w:val="cont"/>
              <w:spacing w:before="0"/>
              <w:ind w:firstLineChars="0" w:firstLine="0"/>
              <w:rPr>
                <w:rFonts w:ascii="思源黑体 CN Light" w:eastAsia="思源黑体 CN Light" w:hAnsi="思源黑体 CN Light" w:hint="eastAsia"/>
              </w:rPr>
            </w:pPr>
            <w:r w:rsidRPr="005D5064">
              <w:rPr>
                <w:rFonts w:ascii="思源黑体 CN Light" w:eastAsia="思源黑体 CN Light" w:hAnsi="思源黑体 CN Light" w:hint="eastAsia"/>
              </w:rPr>
              <w:t>灵敏、普通、不灵敏</w:t>
            </w:r>
          </w:p>
        </w:tc>
      </w:tr>
      <w:tr w:rsidR="00A079CF" w14:paraId="0C7C67BA" w14:textId="77777777" w:rsidTr="0088049E">
        <w:tc>
          <w:tcPr>
            <w:tcW w:w="2122" w:type="dxa"/>
          </w:tcPr>
          <w:p w14:paraId="6A4AFBE4" w14:textId="77777777" w:rsidR="00A079CF" w:rsidRPr="005D5064" w:rsidRDefault="00A079CF" w:rsidP="0088049E">
            <w:pPr>
              <w:pStyle w:val="cont"/>
              <w:spacing w:before="0"/>
              <w:ind w:firstLineChars="0" w:firstLine="0"/>
              <w:rPr>
                <w:rFonts w:ascii="思源黑体 CN Light" w:eastAsia="思源黑体 CN Light" w:hAnsi="思源黑体 CN Light" w:hint="eastAsia"/>
              </w:rPr>
            </w:pPr>
            <w:r w:rsidRPr="005D5064">
              <w:rPr>
                <w:rFonts w:ascii="思源黑体 CN Light" w:eastAsia="思源黑体 CN Light" w:hAnsi="思源黑体 CN Light" w:hint="eastAsia"/>
              </w:rPr>
              <w:t>静止后发射时间</w:t>
            </w:r>
          </w:p>
        </w:tc>
        <w:tc>
          <w:tcPr>
            <w:tcW w:w="6181" w:type="dxa"/>
          </w:tcPr>
          <w:p w14:paraId="59AE3D8E" w14:textId="77777777" w:rsidR="00A079CF" w:rsidRPr="005D5064" w:rsidRDefault="00A079CF"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bl>
    <w:p w14:paraId="1BA3F6B5" w14:textId="77777777" w:rsidR="00A079CF" w:rsidRDefault="00A079CF" w:rsidP="00A079CF"/>
    <w:p w14:paraId="7C3C30B4" w14:textId="78C47ACD" w:rsidR="00A079CF" w:rsidRDefault="00A079CF" w:rsidP="00A079CF">
      <w:r>
        <w:rPr>
          <w:rFonts w:hint="eastAsia"/>
        </w:rPr>
        <w:t>备注：配置需手机支持蓝牙</w:t>
      </w:r>
      <w:r>
        <w:rPr>
          <w:rFonts w:hint="eastAsia"/>
        </w:rPr>
        <w:t>4</w:t>
      </w:r>
      <w:r>
        <w:t>.</w:t>
      </w:r>
      <w:r>
        <w:rPr>
          <w:rFonts w:hint="eastAsia"/>
        </w:rPr>
        <w:t>2</w:t>
      </w:r>
      <w:r>
        <w:rPr>
          <w:rFonts w:hint="eastAsia"/>
        </w:rPr>
        <w:t>以上</w:t>
      </w:r>
    </w:p>
    <w:p w14:paraId="0A5DF835" w14:textId="77777777" w:rsidR="00A079CF" w:rsidRDefault="00A079CF" w:rsidP="00A079CF">
      <w:pPr>
        <w:pStyle w:val="20"/>
        <w:spacing w:after="120"/>
      </w:pPr>
      <w:bookmarkStart w:id="7" w:name="_Toc118386322"/>
      <w:r>
        <w:rPr>
          <w:rFonts w:hint="eastAsia"/>
        </w:rPr>
        <w:lastRenderedPageBreak/>
        <w:t>产品样式</w:t>
      </w:r>
      <w:bookmarkEnd w:id="7"/>
    </w:p>
    <w:p w14:paraId="5207C32C" w14:textId="09666777" w:rsidR="00A079CF" w:rsidRDefault="00CD24B5" w:rsidP="00A079CF">
      <w:r w:rsidRPr="00CD24B5">
        <w:rPr>
          <w:noProof/>
        </w:rPr>
        <w:drawing>
          <wp:inline distT="0" distB="0" distL="0" distR="0" wp14:anchorId="6CE88A60" wp14:editId="1BFF880B">
            <wp:extent cx="3529110" cy="2555240"/>
            <wp:effectExtent l="0" t="0" r="0" b="0"/>
            <wp:docPr id="13313459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33844" cy="2558667"/>
                    </a:xfrm>
                    <a:prstGeom prst="rect">
                      <a:avLst/>
                    </a:prstGeom>
                    <a:noFill/>
                    <a:ln>
                      <a:noFill/>
                    </a:ln>
                  </pic:spPr>
                </pic:pic>
              </a:graphicData>
            </a:graphic>
          </wp:inline>
        </w:drawing>
      </w:r>
    </w:p>
    <w:p w14:paraId="7E7E30A2" w14:textId="6621580C" w:rsidR="00764568" w:rsidRDefault="00626A56" w:rsidP="00A079CF">
      <w:r>
        <w:rPr>
          <w:noProof/>
        </w:rPr>
        <w:drawing>
          <wp:inline distT="0" distB="0" distL="0" distR="0" wp14:anchorId="283BA10C" wp14:editId="12F6AAB4">
            <wp:extent cx="3800475" cy="3279756"/>
            <wp:effectExtent l="0" t="0" r="0" b="0"/>
            <wp:docPr id="10832262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26220" name="图片 108322622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04038" cy="3282831"/>
                    </a:xfrm>
                    <a:prstGeom prst="rect">
                      <a:avLst/>
                    </a:prstGeom>
                  </pic:spPr>
                </pic:pic>
              </a:graphicData>
            </a:graphic>
          </wp:inline>
        </w:drawing>
      </w:r>
    </w:p>
    <w:p w14:paraId="4903B8B7" w14:textId="77777777" w:rsidR="00764568" w:rsidRDefault="00764568" w:rsidP="00A079CF"/>
    <w:p w14:paraId="2A892998" w14:textId="77777777" w:rsidR="00764568" w:rsidRPr="00951216" w:rsidRDefault="00764568" w:rsidP="00A079CF"/>
    <w:sectPr w:rsidR="00764568" w:rsidRPr="00951216" w:rsidSect="00B77889">
      <w:footerReference w:type="default" r:id="rId19"/>
      <w:pgSz w:w="11907" w:h="16840"/>
      <w:pgMar w:top="1440" w:right="1797" w:bottom="1440" w:left="1797" w:header="851" w:footer="992" w:gutter="0"/>
      <w:pgBorders w:offsetFrom="page">
        <w:bottom w:val="single" w:sz="4" w:space="24" w:color="auto"/>
      </w:pgBorders>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2E628" w14:textId="77777777" w:rsidR="003E4680" w:rsidRDefault="003E4680">
      <w:pPr>
        <w:spacing w:before="0" w:line="240" w:lineRule="auto"/>
      </w:pPr>
      <w:r>
        <w:separator/>
      </w:r>
    </w:p>
  </w:endnote>
  <w:endnote w:type="continuationSeparator" w:id="0">
    <w:p w14:paraId="35D49ED4" w14:textId="77777777" w:rsidR="003E4680" w:rsidRDefault="003E468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思源黑体 CN Light">
    <w:altName w:val="微软雅黑"/>
    <w:panose1 w:val="00000000000000000000"/>
    <w:charset w:val="86"/>
    <w:family w:val="swiss"/>
    <w:notTrueType/>
    <w:pitch w:val="variable"/>
    <w:sig w:usb0="20000207" w:usb1="2ADF3C10" w:usb2="00000016" w:usb3="00000000" w:csb0="00060107"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隶书">
    <w:altName w:val="宋体"/>
    <w:panose1 w:val="0201050906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长城楷体">
    <w:altName w:val="黑体"/>
    <w:charset w:val="86"/>
    <w:family w:val="auto"/>
    <w:pitch w:val="default"/>
    <w:sig w:usb0="00000000" w:usb1="00000000" w:usb2="00000010" w:usb3="00000000" w:csb0="00040000" w:csb1="00000000"/>
  </w:font>
  <w:font w:name="长城仿宋">
    <w:altName w:val="新宋体"/>
    <w:charset w:val="86"/>
    <w:family w:val="modern"/>
    <w:pitch w:val="default"/>
    <w:sig w:usb0="00000000" w:usb1="00000000" w:usb2="00000010" w:usb3="00000000" w:csb0="00040000" w:csb1="00000000"/>
  </w:font>
  <w:font w:name="Futura Bk">
    <w:altName w:val="Arial"/>
    <w:charset w:val="00"/>
    <w:family w:val="auto"/>
    <w:pitch w:val="default"/>
    <w:sig w:usb0="00000000" w:usb1="00000000" w:usb2="00000000" w:usb3="00000000" w:csb0="000001FB" w:csb1="00000000"/>
  </w:font>
  <w:font w:name="Times">
    <w:altName w:val="Times New Roman"/>
    <w:panose1 w:val="02020603050405020304"/>
    <w:charset w:val="00"/>
    <w:family w:val="roman"/>
    <w:pitch w:val="variable"/>
    <w:sig w:usb0="E0002EFF" w:usb1="C000785B" w:usb2="00000009" w:usb3="00000000" w:csb0="000001FF" w:csb1="00000000"/>
  </w:font>
  <w:font w:name="'宋体">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Futura Lt BT">
    <w:altName w:val="AMGDT"/>
    <w:charset w:val="00"/>
    <w:family w:val="auto"/>
    <w:pitch w:val="default"/>
    <w:sig w:usb0="00000000" w:usb1="00000000" w:usb2="00000000" w:usb3="00000000" w:csb0="000001FB" w:csb1="00000000"/>
  </w:font>
  <w:font w:name="幼圆">
    <w:altName w:val="宋体"/>
    <w:panose1 w:val="02010509060101010101"/>
    <w:charset w:val="86"/>
    <w:family w:val="modern"/>
    <w:pitch w:val="fixed"/>
    <w:sig w:usb0="00000001" w:usb1="080E0000" w:usb2="00000010" w:usb3="00000000" w:csb0="00040000" w:csb1="00000000"/>
  </w:font>
  <w:font w:name="Futura Hv">
    <w:altName w:val="AMGDT"/>
    <w:charset w:val="00"/>
    <w:family w:val="auto"/>
    <w:pitch w:val="default"/>
    <w:sig w:usb0="00000000" w:usb1="00000000" w:usb2="00000000" w:usb3="00000000" w:csb0="000001FB" w:csb1="00000000"/>
  </w:font>
  <w:font w:name="华文楷体">
    <w:altName w:val="STKaiti"/>
    <w:panose1 w:val="02010600040101010101"/>
    <w:charset w:val="86"/>
    <w:family w:val="auto"/>
    <w:pitch w:val="variable"/>
    <w:sig w:usb0="00000287" w:usb1="080F0000" w:usb2="00000010" w:usb3="00000000" w:csb0="0004009F" w:csb1="00000000"/>
  </w:font>
  <w:font w:name="Gill Sans">
    <w:altName w:val="AcadEref"/>
    <w:charset w:val="00"/>
    <w:family w:val="auto"/>
    <w:pitch w:val="default"/>
    <w:sig w:usb0="00000000" w:usb1="00000000" w:usb2="00000000" w:usb3="00000000" w:csb0="000001F7" w:csb1="00000000"/>
  </w:font>
  <w:font w:name="ˎ̥">
    <w:altName w:val="Times New Roman"/>
    <w:charset w:val="00"/>
    <w:family w:val="roman"/>
    <w:pitch w:val="default"/>
  </w:font>
  <w:font w:name="IDCSansSerif">
    <w:altName w:val="Times New Roman"/>
    <w:charset w:val="00"/>
    <w:family w:val="auto"/>
    <w:pitch w:val="default"/>
    <w:sig w:usb0="00000000" w:usb1="00000000" w:usb2="00000000" w:usb3="00000000" w:csb0="00000001" w:csb1="00000000"/>
  </w:font>
  <w:font w:name="Book Antiqua">
    <w:altName w:val="Segoe Print"/>
    <w:panose1 w:val="02040602050305030304"/>
    <w:charset w:val="00"/>
    <w:family w:val="roman"/>
    <w:pitch w:val="variable"/>
    <w:sig w:usb0="00000287" w:usb1="00000000" w:usb2="00000000" w:usb3="00000000" w:csb0="0000009F" w:csb1="00000000"/>
  </w:font>
  <w:font w:name="Futura-Book">
    <w:altName w:val="AMGDT"/>
    <w:charset w:val="00"/>
    <w:family w:val="auto"/>
    <w:pitch w:val="default"/>
    <w:sig w:usb0="00000000"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阿里巴巴普惠体">
    <w:altName w:val="宋体"/>
    <w:panose1 w:val="00020600040101010101"/>
    <w:charset w:val="86"/>
    <w:family w:val="roman"/>
    <w:pitch w:val="variable"/>
    <w:sig w:usb0="A00002FF" w:usb1="7ACF7CFB" w:usb2="0000001E"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4727" w14:textId="77777777" w:rsidR="00E276BF" w:rsidRDefault="00E276BF">
    <w:pPr>
      <w:pStyle w:val="aff5"/>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end"/>
    </w:r>
  </w:p>
  <w:p w14:paraId="46B5858C" w14:textId="77777777" w:rsidR="00E276BF" w:rsidRDefault="00E276BF">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754FB" w14:textId="77777777" w:rsidR="00E276BF" w:rsidRDefault="00E276BF">
    <w:pPr>
      <w:pStyle w:val="aff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56F0C" w14:textId="77777777" w:rsidR="00E276BF" w:rsidRDefault="00E276BF">
    <w:pPr>
      <w:pStyle w:val="aff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A195B" w14:textId="77777777" w:rsidR="00E276BF" w:rsidRDefault="00E276BF">
    <w:pPr>
      <w:pStyle w:val="aff5"/>
      <w:spacing w:before="24" w:after="24"/>
      <w:jc w:val="center"/>
    </w:pPr>
    <w:r>
      <w:fldChar w:fldCharType="begin"/>
    </w:r>
    <w:r>
      <w:instrText xml:space="preserve"> PAGE   \* MERGEFORMAT </w:instrText>
    </w:r>
    <w:r>
      <w:fldChar w:fldCharType="separate"/>
    </w:r>
    <w:r w:rsidR="00DC18F4" w:rsidRPr="00DC18F4">
      <w:rPr>
        <w:noProof/>
        <w:lang w:val="zh-CN"/>
      </w:rPr>
      <w:t>III</w:t>
    </w:r>
    <w:r>
      <w:rPr>
        <w:lang w:val="zh-CN"/>
      </w:rPr>
      <w:fldChar w:fldCharType="end"/>
    </w:r>
  </w:p>
  <w:p w14:paraId="6A3BA0CF" w14:textId="77777777" w:rsidR="00E276BF" w:rsidRDefault="00E276BF">
    <w:r>
      <w:rPr>
        <w:rFonts w:hint="eastAsia"/>
        <w:sz w:val="18"/>
        <w:szCs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04EA" w14:textId="77777777" w:rsidR="00E276BF" w:rsidRDefault="00E276BF">
    <w:pPr>
      <w:pStyle w:val="aff5"/>
    </w:pPr>
    <w:r>
      <w:rPr>
        <w:rFonts w:hint="eastAsia"/>
      </w:rPr>
      <w:t xml:space="preserve">                            </w:t>
    </w:r>
    <w:r>
      <w:rPr>
        <w:rFonts w:hint="eastAsia"/>
        <w:noProof/>
      </w:rPr>
      <w:drawing>
        <wp:inline distT="0" distB="0" distL="0" distR="0" wp14:anchorId="3F05D407" wp14:editId="5DA3DED7">
          <wp:extent cx="1419225" cy="438150"/>
          <wp:effectExtent l="19050" t="0" r="9525" b="0"/>
          <wp:docPr id="5" name="图片 5" descr="简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简称"/>
                  <pic:cNvPicPr>
                    <a:picLocks noChangeAspect="1" noChangeArrowheads="1"/>
                  </pic:cNvPicPr>
                </pic:nvPicPr>
                <pic:blipFill>
                  <a:blip r:embed="rId1"/>
                  <a:srcRect/>
                  <a:stretch>
                    <a:fillRect/>
                  </a:stretch>
                </pic:blipFill>
                <pic:spPr>
                  <a:xfrm>
                    <a:off x="0" y="0"/>
                    <a:ext cx="1419225" cy="438150"/>
                  </a:xfrm>
                  <a:prstGeom prst="rect">
                    <a:avLst/>
                  </a:prstGeom>
                  <a:noFill/>
                  <a:ln w="9525">
                    <a:noFill/>
                    <a:miter lim="800000"/>
                    <a:headEnd/>
                    <a:tailEnd/>
                  </a:ln>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4EED" w14:textId="77777777" w:rsidR="00E276BF" w:rsidRDefault="00E276BF">
    <w:pPr>
      <w:pStyle w:val="aff5"/>
      <w:jc w:val="center"/>
    </w:pPr>
    <w:r>
      <w:rPr>
        <w:rStyle w:val="afff4"/>
      </w:rPr>
      <w:fldChar w:fldCharType="begin"/>
    </w:r>
    <w:r>
      <w:rPr>
        <w:rStyle w:val="afff4"/>
      </w:rPr>
      <w:instrText xml:space="preserve"> PAGE </w:instrText>
    </w:r>
    <w:r>
      <w:rPr>
        <w:rStyle w:val="afff4"/>
      </w:rPr>
      <w:fldChar w:fldCharType="separate"/>
    </w:r>
    <w:r w:rsidR="00DC18F4">
      <w:rPr>
        <w:rStyle w:val="afff4"/>
        <w:noProof/>
      </w:rPr>
      <w:t>6</w:t>
    </w:r>
    <w:r>
      <w:rPr>
        <w:rStyle w:val="afff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6ADBA" w14:textId="77777777" w:rsidR="003E4680" w:rsidRDefault="003E4680">
      <w:pPr>
        <w:spacing w:before="0" w:line="240" w:lineRule="auto"/>
      </w:pPr>
      <w:r>
        <w:separator/>
      </w:r>
    </w:p>
  </w:footnote>
  <w:footnote w:type="continuationSeparator" w:id="0">
    <w:p w14:paraId="2743A977" w14:textId="77777777" w:rsidR="003E4680" w:rsidRDefault="003E4680">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24CD" w14:textId="77777777" w:rsidR="00E276BF" w:rsidRDefault="00E276BF">
    <w:pPr>
      <w:pStyle w:val="aff8"/>
      <w:jc w:val="both"/>
    </w:pPr>
    <w:r>
      <w:rPr>
        <w:rFonts w:hint="eastAsia"/>
      </w:rPr>
      <w:t>*********************************</w:t>
    </w:r>
    <w:r>
      <w:rPr>
        <w:rFonts w:hint="eastAsia"/>
      </w:rPr>
      <w:t>项目</w:t>
    </w:r>
    <w:r>
      <w:rPr>
        <w:rFonts w:hint="eastAsia"/>
      </w:rPr>
      <w:t xml:space="preserve">                                                     </w:t>
    </w:r>
    <w:r>
      <w:rPr>
        <w:rFonts w:hint="eastAsia"/>
      </w:rPr>
      <w:t>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B1366" w14:textId="496C6BA7" w:rsidR="00E276BF" w:rsidRDefault="009D5DAE" w:rsidP="009D5DAE">
    <w:pPr>
      <w:pStyle w:val="aff8"/>
      <w:jc w:val="center"/>
    </w:pPr>
    <w:r>
      <w:rPr>
        <w:rFonts w:hint="eastAsia"/>
      </w:rPr>
      <w:t>金桔智能（北京）科技有限公司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867A3" w14:textId="631FB904" w:rsidR="00E276BF" w:rsidRDefault="009D5DAE" w:rsidP="009D5DAE">
    <w:pPr>
      <w:pStyle w:val="aff8"/>
      <w:jc w:val="center"/>
    </w:pPr>
    <w:r>
      <w:rPr>
        <w:rFonts w:hint="eastAsia"/>
      </w:rPr>
      <w:t>金桔智能（北京）科技有限公司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FFFFF7D"/>
    <w:lvl w:ilvl="0">
      <w:start w:val="1"/>
      <w:numFmt w:val="decimal"/>
      <w:pStyle w:val="a"/>
      <w:lvlText w:val="%1."/>
      <w:lvlJc w:val="left"/>
      <w:pPr>
        <w:tabs>
          <w:tab w:val="left" w:pos="1440"/>
        </w:tabs>
        <w:ind w:left="1440" w:hanging="360"/>
      </w:pPr>
    </w:lvl>
  </w:abstractNum>
  <w:abstractNum w:abstractNumId="1" w15:restartNumberingAfterBreak="0">
    <w:nsid w:val="FFFFFF7E"/>
    <w:multiLevelType w:val="singleLevel"/>
    <w:tmpl w:val="FFFFFF7E"/>
    <w:lvl w:ilvl="0">
      <w:start w:val="1"/>
      <w:numFmt w:val="decimal"/>
      <w:pStyle w:val="11"/>
      <w:lvlText w:val="%1."/>
      <w:lvlJc w:val="left"/>
      <w:pPr>
        <w:tabs>
          <w:tab w:val="left" w:pos="1080"/>
        </w:tabs>
        <w:ind w:left="1080" w:hanging="360"/>
      </w:pPr>
    </w:lvl>
  </w:abstractNum>
  <w:abstractNum w:abstractNumId="2" w15:restartNumberingAfterBreak="0">
    <w:nsid w:val="000873AF"/>
    <w:multiLevelType w:val="multilevel"/>
    <w:tmpl w:val="9948C4CE"/>
    <w:lvl w:ilvl="0">
      <w:start w:val="6"/>
      <w:numFmt w:val="decimal"/>
      <w:lvlText w:val="%1"/>
      <w:lvlJc w:val="left"/>
      <w:pPr>
        <w:ind w:left="435" w:hanging="435"/>
      </w:pPr>
      <w:rPr>
        <w:rFonts w:ascii="思源黑体 CN Light" w:eastAsia="思源黑体 CN Light" w:hAnsi="思源黑体 CN Light" w:cs="Times New Roman" w:hint="default"/>
        <w:color w:val="0000FF"/>
        <w:u w:val="single"/>
      </w:rPr>
    </w:lvl>
    <w:lvl w:ilvl="1">
      <w:start w:val="6"/>
      <w:numFmt w:val="decimal"/>
      <w:lvlText w:val="%1.%2"/>
      <w:lvlJc w:val="left"/>
      <w:pPr>
        <w:ind w:left="1140" w:hanging="720"/>
      </w:pPr>
      <w:rPr>
        <w:rFonts w:ascii="思源黑体 CN Light" w:eastAsia="思源黑体 CN Light" w:hAnsi="思源黑体 CN Light" w:cs="Times New Roman" w:hint="default"/>
        <w:color w:val="0000FF"/>
        <w:u w:val="single"/>
      </w:rPr>
    </w:lvl>
    <w:lvl w:ilvl="2">
      <w:start w:val="4"/>
      <w:numFmt w:val="decimal"/>
      <w:lvlText w:val="%1.%2.%3"/>
      <w:lvlJc w:val="left"/>
      <w:pPr>
        <w:ind w:left="1920" w:hanging="1080"/>
      </w:pPr>
      <w:rPr>
        <w:rFonts w:ascii="思源黑体 CN Light" w:eastAsia="思源黑体 CN Light" w:hAnsi="思源黑体 CN Light" w:cs="Times New Roman" w:hint="default"/>
        <w:color w:val="0000FF"/>
        <w:u w:val="single"/>
      </w:rPr>
    </w:lvl>
    <w:lvl w:ilvl="3">
      <w:start w:val="1"/>
      <w:numFmt w:val="decimal"/>
      <w:lvlText w:val="%1.%2.%3.%4"/>
      <w:lvlJc w:val="left"/>
      <w:pPr>
        <w:ind w:left="2700" w:hanging="1440"/>
      </w:pPr>
      <w:rPr>
        <w:rFonts w:ascii="思源黑体 CN Light" w:eastAsia="思源黑体 CN Light" w:hAnsi="思源黑体 CN Light" w:cs="Times New Roman" w:hint="default"/>
        <w:color w:val="0000FF"/>
        <w:u w:val="single"/>
      </w:rPr>
    </w:lvl>
    <w:lvl w:ilvl="4">
      <w:start w:val="1"/>
      <w:numFmt w:val="decimal"/>
      <w:lvlText w:val="%1.%2.%3.%4.%5"/>
      <w:lvlJc w:val="left"/>
      <w:pPr>
        <w:ind w:left="3480" w:hanging="1800"/>
      </w:pPr>
      <w:rPr>
        <w:rFonts w:ascii="思源黑体 CN Light" w:eastAsia="思源黑体 CN Light" w:hAnsi="思源黑体 CN Light" w:cs="Times New Roman" w:hint="default"/>
        <w:color w:val="0000FF"/>
        <w:u w:val="single"/>
      </w:rPr>
    </w:lvl>
    <w:lvl w:ilvl="5">
      <w:start w:val="1"/>
      <w:numFmt w:val="decimal"/>
      <w:lvlText w:val="%1.%2.%3.%4.%5.%6"/>
      <w:lvlJc w:val="left"/>
      <w:pPr>
        <w:ind w:left="4260" w:hanging="2160"/>
      </w:pPr>
      <w:rPr>
        <w:rFonts w:ascii="思源黑体 CN Light" w:eastAsia="思源黑体 CN Light" w:hAnsi="思源黑体 CN Light" w:cs="Times New Roman" w:hint="default"/>
        <w:color w:val="0000FF"/>
        <w:u w:val="single"/>
      </w:rPr>
    </w:lvl>
    <w:lvl w:ilvl="6">
      <w:start w:val="1"/>
      <w:numFmt w:val="decimal"/>
      <w:lvlText w:val="%1.%2.%3.%4.%5.%6.%7"/>
      <w:lvlJc w:val="left"/>
      <w:pPr>
        <w:ind w:left="5040" w:hanging="2520"/>
      </w:pPr>
      <w:rPr>
        <w:rFonts w:ascii="思源黑体 CN Light" w:eastAsia="思源黑体 CN Light" w:hAnsi="思源黑体 CN Light" w:cs="Times New Roman" w:hint="default"/>
        <w:color w:val="0000FF"/>
        <w:u w:val="single"/>
      </w:rPr>
    </w:lvl>
    <w:lvl w:ilvl="7">
      <w:start w:val="1"/>
      <w:numFmt w:val="decimal"/>
      <w:lvlText w:val="%1.%2.%3.%4.%5.%6.%7.%8"/>
      <w:lvlJc w:val="left"/>
      <w:pPr>
        <w:ind w:left="5820" w:hanging="2880"/>
      </w:pPr>
      <w:rPr>
        <w:rFonts w:ascii="思源黑体 CN Light" w:eastAsia="思源黑体 CN Light" w:hAnsi="思源黑体 CN Light" w:cs="Times New Roman" w:hint="default"/>
        <w:color w:val="0000FF"/>
        <w:u w:val="single"/>
      </w:rPr>
    </w:lvl>
    <w:lvl w:ilvl="8">
      <w:start w:val="1"/>
      <w:numFmt w:val="decimal"/>
      <w:lvlText w:val="%1.%2.%3.%4.%5.%6.%7.%8.%9"/>
      <w:lvlJc w:val="left"/>
      <w:pPr>
        <w:ind w:left="6600" w:hanging="3240"/>
      </w:pPr>
      <w:rPr>
        <w:rFonts w:ascii="思源黑体 CN Light" w:eastAsia="思源黑体 CN Light" w:hAnsi="思源黑体 CN Light" w:cs="Times New Roman" w:hint="default"/>
        <w:color w:val="0000FF"/>
        <w:u w:val="single"/>
      </w:rPr>
    </w:lvl>
  </w:abstractNum>
  <w:abstractNum w:abstractNumId="3" w15:restartNumberingAfterBreak="0">
    <w:nsid w:val="054D7F5E"/>
    <w:multiLevelType w:val="hybridMultilevel"/>
    <w:tmpl w:val="503EE342"/>
    <w:lvl w:ilvl="0" w:tplc="C81EDF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5F23B14"/>
    <w:multiLevelType w:val="multilevel"/>
    <w:tmpl w:val="05F23B14"/>
    <w:lvl w:ilvl="0">
      <w:start w:val="1"/>
      <w:numFmt w:val="chineseCountingThousand"/>
      <w:suff w:val="space"/>
      <w:lvlText w:val="第%1章"/>
      <w:lvlJc w:val="left"/>
      <w:pPr>
        <w:ind w:left="-1276" w:hanging="425"/>
      </w:pPr>
      <w:rPr>
        <w:rFonts w:hint="eastAsia"/>
      </w:rPr>
    </w:lvl>
    <w:lvl w:ilvl="1">
      <w:start w:val="1"/>
      <w:numFmt w:val="decimal"/>
      <w:pStyle w:val="Z4"/>
      <w:suff w:val="space"/>
      <w:lvlText w:val="%2."/>
      <w:lvlJc w:val="left"/>
      <w:pPr>
        <w:ind w:left="-709" w:hanging="567"/>
      </w:pPr>
      <w:rPr>
        <w:rFonts w:hint="eastAsia"/>
      </w:rPr>
    </w:lvl>
    <w:lvl w:ilvl="2">
      <w:start w:val="1"/>
      <w:numFmt w:val="decimal"/>
      <w:suff w:val="space"/>
      <w:lvlText w:val="%2.%3."/>
      <w:lvlJc w:val="left"/>
      <w:pPr>
        <w:ind w:left="-283" w:hanging="567"/>
      </w:pPr>
      <w:rPr>
        <w:rFonts w:hint="eastAsia"/>
      </w:rPr>
    </w:lvl>
    <w:lvl w:ilvl="3">
      <w:start w:val="1"/>
      <w:numFmt w:val="decimal"/>
      <w:suff w:val="space"/>
      <w:lvlText w:val="%2.%3.%4."/>
      <w:lvlJc w:val="left"/>
      <w:pPr>
        <w:ind w:left="-425" w:firstLine="0"/>
      </w:pPr>
      <w:rPr>
        <w:rFonts w:hint="eastAsia"/>
      </w:rPr>
    </w:lvl>
    <w:lvl w:ilvl="4">
      <w:start w:val="1"/>
      <w:numFmt w:val="decimal"/>
      <w:suff w:val="space"/>
      <w:lvlText w:val="%2.%3.%4.%5."/>
      <w:lvlJc w:val="left"/>
      <w:pPr>
        <w:ind w:left="856" w:hanging="856"/>
      </w:pPr>
      <w:rPr>
        <w:rFonts w:hint="eastAsia"/>
      </w:rPr>
    </w:lvl>
    <w:lvl w:ilvl="5">
      <w:start w:val="1"/>
      <w:numFmt w:val="decimal"/>
      <w:lvlText w:val="%1.%2.%3.%4.%5.%6"/>
      <w:lvlJc w:val="left"/>
      <w:pPr>
        <w:tabs>
          <w:tab w:val="left" w:pos="1559"/>
        </w:tabs>
        <w:ind w:left="1559" w:hanging="1134"/>
      </w:pPr>
      <w:rPr>
        <w:rFonts w:hint="eastAsia"/>
      </w:rPr>
    </w:lvl>
    <w:lvl w:ilvl="6">
      <w:start w:val="1"/>
      <w:numFmt w:val="decimal"/>
      <w:lvlText w:val="%1.%2.%3.%4.%5.%6.%7"/>
      <w:lvlJc w:val="left"/>
      <w:pPr>
        <w:tabs>
          <w:tab w:val="left" w:pos="2126"/>
        </w:tabs>
        <w:ind w:left="2126" w:hanging="1276"/>
      </w:pPr>
      <w:rPr>
        <w:rFonts w:hint="eastAsia"/>
      </w:rPr>
    </w:lvl>
    <w:lvl w:ilvl="7">
      <w:start w:val="1"/>
      <w:numFmt w:val="decimal"/>
      <w:lvlText w:val="%1.%2.%3.%4.%5.%6.%7.%8"/>
      <w:lvlJc w:val="left"/>
      <w:pPr>
        <w:tabs>
          <w:tab w:val="left" w:pos="2693"/>
        </w:tabs>
        <w:ind w:left="2693" w:hanging="1418"/>
      </w:pPr>
      <w:rPr>
        <w:rFonts w:hint="eastAsia"/>
      </w:rPr>
    </w:lvl>
    <w:lvl w:ilvl="8">
      <w:start w:val="1"/>
      <w:numFmt w:val="decimal"/>
      <w:lvlText w:val="%1.%2.%3.%4.%5.%6.%7.%8.%9"/>
      <w:lvlJc w:val="left"/>
      <w:pPr>
        <w:tabs>
          <w:tab w:val="left" w:pos="3401"/>
        </w:tabs>
        <w:ind w:left="3401" w:hanging="1700"/>
      </w:pPr>
      <w:rPr>
        <w:rFonts w:hint="eastAsia"/>
      </w:rPr>
    </w:lvl>
  </w:abstractNum>
  <w:abstractNum w:abstractNumId="5" w15:restartNumberingAfterBreak="0">
    <w:nsid w:val="12933A4D"/>
    <w:multiLevelType w:val="multilevel"/>
    <w:tmpl w:val="12933A4D"/>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6" w15:restartNumberingAfterBreak="0">
    <w:nsid w:val="134A32C0"/>
    <w:multiLevelType w:val="hybridMultilevel"/>
    <w:tmpl w:val="2FB0E5B4"/>
    <w:lvl w:ilvl="0" w:tplc="689814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7A70CCB"/>
    <w:multiLevelType w:val="multilevel"/>
    <w:tmpl w:val="17A70CCB"/>
    <w:lvl w:ilvl="0">
      <w:start w:val="1"/>
      <w:numFmt w:val="bullet"/>
      <w:pStyle w:val="5"/>
      <w:lvlText w:val=""/>
      <w:lvlJc w:val="left"/>
      <w:pPr>
        <w:tabs>
          <w:tab w:val="left" w:pos="620"/>
        </w:tabs>
        <w:ind w:left="6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C0C28C5"/>
    <w:multiLevelType w:val="multilevel"/>
    <w:tmpl w:val="1C0C28C5"/>
    <w:lvl w:ilvl="0">
      <w:start w:val="1"/>
      <w:numFmt w:val="bullet"/>
      <w:pStyle w:val="2"/>
      <w:lvlText w:val=""/>
      <w:lvlJc w:val="left"/>
      <w:pPr>
        <w:tabs>
          <w:tab w:val="left" w:pos="620"/>
        </w:tabs>
        <w:ind w:left="620" w:hanging="420"/>
      </w:pPr>
      <w:rPr>
        <w:rFonts w:ascii="Wingdings" w:hAnsi="Wingdings" w:hint="default"/>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1D2D747A"/>
    <w:multiLevelType w:val="multilevel"/>
    <w:tmpl w:val="1D2D747A"/>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0" w15:restartNumberingAfterBreak="0">
    <w:nsid w:val="21560ACF"/>
    <w:multiLevelType w:val="hybridMultilevel"/>
    <w:tmpl w:val="2E12BD8A"/>
    <w:lvl w:ilvl="0" w:tplc="70DC06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99D2CDD"/>
    <w:multiLevelType w:val="multilevel"/>
    <w:tmpl w:val="299D2CDD"/>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2" w15:restartNumberingAfterBreak="0">
    <w:nsid w:val="2F0456BF"/>
    <w:multiLevelType w:val="multilevel"/>
    <w:tmpl w:val="2F0456BF"/>
    <w:lvl w:ilvl="0">
      <w:start w:val="1"/>
      <w:numFmt w:val="decimal"/>
      <w:pStyle w:val="a0"/>
      <w:lvlText w:val="%1. "/>
      <w:lvlJc w:val="left"/>
      <w:pPr>
        <w:tabs>
          <w:tab w:val="left" w:pos="780"/>
        </w:tabs>
        <w:ind w:left="780" w:hanging="360"/>
      </w:pPr>
      <w:rPr>
        <w:rFonts w:hint="eastAsia"/>
        <w:color w:val="auto"/>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13" w15:restartNumberingAfterBreak="0">
    <w:nsid w:val="33737076"/>
    <w:multiLevelType w:val="multilevel"/>
    <w:tmpl w:val="33737076"/>
    <w:lvl w:ilvl="0">
      <w:start w:val="1"/>
      <w:numFmt w:val="bullet"/>
      <w:lvlText w:val=""/>
      <w:lvlJc w:val="left"/>
      <w:pPr>
        <w:tabs>
          <w:tab w:val="left" w:pos="1260"/>
        </w:tabs>
        <w:ind w:left="1260" w:hanging="466"/>
      </w:pPr>
      <w:rPr>
        <w:rFonts w:ascii="Wingdings" w:hAnsi="Wingdings" w:hint="default"/>
        <w:b w:val="0"/>
        <w:i w:val="0"/>
        <w:color w:val="auto"/>
        <w:sz w:val="24"/>
        <w:szCs w:val="24"/>
      </w:rPr>
    </w:lvl>
    <w:lvl w:ilvl="1">
      <w:start w:val="1"/>
      <w:numFmt w:val="bullet"/>
      <w:lvlText w:val=""/>
      <w:lvlJc w:val="left"/>
      <w:pPr>
        <w:tabs>
          <w:tab w:val="left" w:pos="732"/>
        </w:tabs>
        <w:ind w:left="732" w:hanging="312"/>
      </w:pPr>
      <w:rPr>
        <w:rFonts w:ascii="Wingdings" w:eastAsia="宋体" w:hAnsi="Wingdings" w:hint="default"/>
        <w:b w:val="0"/>
        <w:i w:val="0"/>
        <w:color w:val="auto"/>
        <w:sz w:val="21"/>
        <w:szCs w:val="21"/>
      </w:rPr>
    </w:lvl>
    <w:lvl w:ilvl="2">
      <w:start w:val="1"/>
      <w:numFmt w:val="bullet"/>
      <w:pStyle w:val="Bullet3"/>
      <w:lvlText w:val=""/>
      <w:lvlJc w:val="left"/>
      <w:pPr>
        <w:tabs>
          <w:tab w:val="left" w:pos="1260"/>
        </w:tabs>
        <w:ind w:left="1260" w:hanging="420"/>
      </w:pPr>
      <w:rPr>
        <w:rFonts w:ascii="Wingdings" w:hAnsi="Wingdings" w:hint="default"/>
        <w:sz w:val="24"/>
        <w:szCs w:val="24"/>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38276E5F"/>
    <w:multiLevelType w:val="multilevel"/>
    <w:tmpl w:val="38276E5F"/>
    <w:lvl w:ilvl="0">
      <w:start w:val="1"/>
      <w:numFmt w:val="decimal"/>
      <w:pStyle w:val="a1"/>
      <w:lvlText w:val="%1."/>
      <w:lvlJc w:val="left"/>
      <w:pPr>
        <w:tabs>
          <w:tab w:val="left" w:pos="567"/>
        </w:tabs>
        <w:ind w:left="567" w:hanging="567"/>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 w15:restartNumberingAfterBreak="0">
    <w:nsid w:val="3CA83E25"/>
    <w:multiLevelType w:val="hybridMultilevel"/>
    <w:tmpl w:val="35A0CA60"/>
    <w:lvl w:ilvl="0" w:tplc="B0DA4A7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251530A"/>
    <w:multiLevelType w:val="multilevel"/>
    <w:tmpl w:val="4251530A"/>
    <w:lvl w:ilvl="0">
      <w:start w:val="1"/>
      <w:numFmt w:val="bullet"/>
      <w:lvlText w:val=""/>
      <w:lvlJc w:val="left"/>
      <w:pPr>
        <w:tabs>
          <w:tab w:val="left" w:pos="360"/>
        </w:tabs>
        <w:ind w:left="360" w:hanging="360"/>
      </w:pPr>
      <w:rPr>
        <w:rFonts w:ascii="Symbol" w:hAnsi="Symbol" w:hint="default"/>
        <w:sz w:val="18"/>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ymtext"/>
      <w:lvlText w:val=""/>
      <w:lvlJc w:val="left"/>
      <w:pPr>
        <w:tabs>
          <w:tab w:val="left" w:pos="900"/>
        </w:tabs>
        <w:ind w:left="900" w:hanging="360"/>
      </w:pPr>
      <w:rPr>
        <w:rFonts w:ascii="Symbol" w:hAnsi="Symbol" w:hint="default"/>
      </w:rPr>
    </w:lvl>
    <w:lvl w:ilvl="4">
      <w:start w:val="1"/>
      <w:numFmt w:val="decimal"/>
      <w:lvlText w:val="%5."/>
      <w:lvlJc w:val="left"/>
      <w:pPr>
        <w:tabs>
          <w:tab w:val="left" w:pos="3600"/>
        </w:tabs>
        <w:ind w:left="3600" w:hanging="360"/>
      </w:p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42FE570A"/>
    <w:multiLevelType w:val="multilevel"/>
    <w:tmpl w:val="42FE570A"/>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left" w:pos="1134"/>
        </w:tabs>
        <w:ind w:left="1134" w:hanging="312"/>
      </w:pPr>
      <w:rPr>
        <w:rFonts w:ascii="Arial" w:hAnsi="Arial" w:hint="default"/>
        <w:b w:val="0"/>
        <w:i w:val="0"/>
        <w:sz w:val="21"/>
        <w:szCs w:val="21"/>
      </w:rPr>
    </w:lvl>
    <w:lvl w:ilvl="5">
      <w:start w:val="1"/>
      <w:numFmt w:val="decimal"/>
      <w:lvlText w:val="%6)"/>
      <w:lvlJc w:val="left"/>
      <w:pPr>
        <w:tabs>
          <w:tab w:val="left" w:pos="1134"/>
        </w:tabs>
        <w:ind w:left="1134" w:hanging="312"/>
      </w:pPr>
      <w:rPr>
        <w:rFonts w:ascii="Arial" w:hAnsi="Arial" w:hint="default"/>
        <w:b w:val="0"/>
        <w:i w:val="0"/>
        <w:sz w:val="21"/>
        <w:szCs w:val="21"/>
      </w:rPr>
    </w:lvl>
    <w:lvl w:ilvl="6">
      <w:start w:val="1"/>
      <w:numFmt w:val="lowerLetter"/>
      <w:lvlText w:val="%7."/>
      <w:lvlJc w:val="left"/>
      <w:pPr>
        <w:tabs>
          <w:tab w:val="left" w:pos="1134"/>
        </w:tabs>
        <w:ind w:left="1134" w:hanging="312"/>
      </w:pPr>
      <w:rPr>
        <w:rFonts w:ascii="Arial" w:hAnsi="Arial" w:hint="default"/>
        <w:b w:val="0"/>
        <w:i w:val="0"/>
        <w:sz w:val="21"/>
        <w:szCs w:val="21"/>
      </w:rPr>
    </w:lvl>
    <w:lvl w:ilvl="7">
      <w:start w:val="1"/>
      <w:numFmt w:val="decimal"/>
      <w:lvlRestart w:val="0"/>
      <w:pStyle w:val="a2"/>
      <w:suff w:val="space"/>
      <w:lvlText w:val="图%8"/>
      <w:lvlJc w:val="center"/>
      <w:pPr>
        <w:ind w:left="0" w:firstLine="0"/>
      </w:pPr>
      <w:rPr>
        <w:rFonts w:ascii="Arial" w:eastAsia="黑体" w:hAnsi="Arial" w:hint="default"/>
        <w:b w:val="0"/>
        <w:i w:val="0"/>
        <w:sz w:val="18"/>
        <w:szCs w:val="18"/>
      </w:rPr>
    </w:lvl>
    <w:lvl w:ilvl="8">
      <w:start w:val="1"/>
      <w:numFmt w:val="decimal"/>
      <w:lvlRestart w:val="0"/>
      <w:pStyle w:val="a3"/>
      <w:suff w:val="space"/>
      <w:lvlText w:val="表%9"/>
      <w:lvlJc w:val="center"/>
      <w:pPr>
        <w:ind w:left="0" w:firstLine="0"/>
      </w:pPr>
      <w:rPr>
        <w:rFonts w:ascii="Arial" w:eastAsia="黑体" w:hAnsi="Arial" w:hint="default"/>
        <w:b w:val="0"/>
        <w:i w:val="0"/>
        <w:sz w:val="18"/>
        <w:szCs w:val="18"/>
      </w:rPr>
    </w:lvl>
  </w:abstractNum>
  <w:abstractNum w:abstractNumId="18" w15:restartNumberingAfterBreak="0">
    <w:nsid w:val="48C20454"/>
    <w:multiLevelType w:val="multilevel"/>
    <w:tmpl w:val="48C20454"/>
    <w:lvl w:ilvl="0">
      <w:start w:val="1"/>
      <w:numFmt w:val="decimal"/>
      <w:pStyle w:val="a4"/>
      <w:lvlText w:val="表%1."/>
      <w:lvlJc w:val="left"/>
      <w:pPr>
        <w:tabs>
          <w:tab w:val="left" w:pos="800"/>
        </w:tabs>
        <w:ind w:left="800" w:hanging="8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4B1C24B6"/>
    <w:multiLevelType w:val="multilevel"/>
    <w:tmpl w:val="4B1C24B6"/>
    <w:lvl w:ilvl="0">
      <w:start w:val="1"/>
      <w:numFmt w:val="decimal"/>
      <w:pStyle w:val="1"/>
      <w:lvlText w:val="第%1章"/>
      <w:lvlJc w:val="left"/>
      <w:pPr>
        <w:tabs>
          <w:tab w:val="left" w:pos="4157"/>
        </w:tabs>
        <w:ind w:left="3644" w:hanging="567"/>
      </w:pPr>
      <w:rPr>
        <w:rFonts w:hint="eastAsia"/>
        <w:b/>
        <w:i w:val="0"/>
      </w:rPr>
    </w:lvl>
    <w:lvl w:ilvl="1">
      <w:start w:val="1"/>
      <w:numFmt w:val="decimal"/>
      <w:pStyle w:val="20"/>
      <w:lvlText w:val="%1.%2"/>
      <w:lvlJc w:val="left"/>
      <w:pPr>
        <w:tabs>
          <w:tab w:val="left" w:pos="851"/>
        </w:tabs>
        <w:ind w:left="851" w:hanging="681"/>
      </w:pPr>
      <w:rPr>
        <w:rFonts w:hint="eastAsia"/>
      </w:rPr>
    </w:lvl>
    <w:lvl w:ilvl="2">
      <w:start w:val="1"/>
      <w:numFmt w:val="decimal"/>
      <w:pStyle w:val="3"/>
      <w:lvlText w:val="%1.%2.%3"/>
      <w:lvlJc w:val="left"/>
      <w:pPr>
        <w:tabs>
          <w:tab w:val="left" w:pos="1337"/>
        </w:tabs>
        <w:ind w:left="1337" w:hanging="794"/>
      </w:pPr>
      <w:rPr>
        <w:rFonts w:hint="eastAsia"/>
      </w:rPr>
    </w:lvl>
    <w:lvl w:ilvl="3">
      <w:start w:val="1"/>
      <w:numFmt w:val="decimal"/>
      <w:pStyle w:val="4"/>
      <w:lvlText w:val="%1.%2.%3.%4"/>
      <w:lvlJc w:val="left"/>
      <w:pPr>
        <w:tabs>
          <w:tab w:val="left" w:pos="1531"/>
        </w:tabs>
        <w:ind w:left="1531" w:hanging="1021"/>
      </w:pPr>
      <w:rPr>
        <w:rFonts w:hint="eastAsia"/>
      </w:rPr>
    </w:lvl>
    <w:lvl w:ilvl="4">
      <w:start w:val="1"/>
      <w:numFmt w:val="decimal"/>
      <w:pStyle w:val="50"/>
      <w:lvlText w:val="%1.%2.%3.%4.%5"/>
      <w:lvlJc w:val="left"/>
      <w:pPr>
        <w:tabs>
          <w:tab w:val="left" w:pos="1814"/>
        </w:tabs>
        <w:ind w:left="1814" w:hanging="1134"/>
      </w:pPr>
      <w:rPr>
        <w:rFonts w:hint="eastAsia"/>
      </w:rPr>
    </w:lvl>
    <w:lvl w:ilvl="5">
      <w:start w:val="1"/>
      <w:numFmt w:val="decimal"/>
      <w:pStyle w:val="6"/>
      <w:lvlText w:val="%1.%2.%3.%4.%5.%6"/>
      <w:lvlJc w:val="left"/>
      <w:pPr>
        <w:tabs>
          <w:tab w:val="left" w:pos="2291"/>
        </w:tabs>
        <w:ind w:left="2098" w:hanging="1247"/>
      </w:pPr>
      <w:rPr>
        <w:rFonts w:hint="eastAsia"/>
      </w:rPr>
    </w:lvl>
    <w:lvl w:ilvl="6">
      <w:start w:val="1"/>
      <w:numFmt w:val="decimal"/>
      <w:pStyle w:val="7"/>
      <w:lvlText w:val="%1.%2.%3.%4.%5.%6.%7"/>
      <w:lvlJc w:val="left"/>
      <w:pPr>
        <w:tabs>
          <w:tab w:val="left" w:pos="2821"/>
        </w:tabs>
        <w:ind w:left="2495" w:hanging="1474"/>
      </w:pPr>
      <w:rPr>
        <w:rFonts w:hint="eastAsia"/>
      </w:rPr>
    </w:lvl>
    <w:lvl w:ilvl="7">
      <w:start w:val="1"/>
      <w:numFmt w:val="decimal"/>
      <w:pStyle w:val="8"/>
      <w:lvlText w:val="%1.%2.%3.%4.%5.%6.%7.%8"/>
      <w:lvlJc w:val="left"/>
      <w:pPr>
        <w:tabs>
          <w:tab w:val="left" w:pos="3232"/>
        </w:tabs>
        <w:ind w:left="3232" w:hanging="2041"/>
      </w:pPr>
      <w:rPr>
        <w:rFonts w:hint="eastAsia"/>
      </w:rPr>
    </w:lvl>
    <w:lvl w:ilvl="8">
      <w:start w:val="1"/>
      <w:numFmt w:val="decimal"/>
      <w:pStyle w:val="9"/>
      <w:lvlText w:val="%1.%2.%3.%4.%5.%6.%7.%8.%9"/>
      <w:lvlJc w:val="left"/>
      <w:pPr>
        <w:tabs>
          <w:tab w:val="left" w:pos="3521"/>
        </w:tabs>
        <w:ind w:left="2552" w:hanging="1191"/>
      </w:pPr>
      <w:rPr>
        <w:rFonts w:hint="eastAsia"/>
      </w:rPr>
    </w:lvl>
  </w:abstractNum>
  <w:abstractNum w:abstractNumId="20" w15:restartNumberingAfterBreak="0">
    <w:nsid w:val="4D7C5B12"/>
    <w:multiLevelType w:val="multilevel"/>
    <w:tmpl w:val="4D7C5B12"/>
    <w:lvl w:ilvl="0">
      <w:start w:val="1"/>
      <w:numFmt w:val="decimal"/>
      <w:pStyle w:val="bullet-num"/>
      <w:lvlText w:val="(%1)"/>
      <w:lvlJc w:val="left"/>
      <w:pPr>
        <w:tabs>
          <w:tab w:val="left" w:pos="851"/>
        </w:tabs>
        <w:ind w:left="851" w:hanging="491"/>
      </w:pPr>
      <w:rPr>
        <w:rFonts w:hint="eastAsi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1" w15:restartNumberingAfterBreak="0">
    <w:nsid w:val="53035426"/>
    <w:multiLevelType w:val="multilevel"/>
    <w:tmpl w:val="53035426"/>
    <w:lvl w:ilvl="0">
      <w:start w:val="1"/>
      <w:numFmt w:val="chineseCountingThousand"/>
      <w:lvlText w:val="第%1章"/>
      <w:lvlJc w:val="left"/>
      <w:pPr>
        <w:tabs>
          <w:tab w:val="left" w:pos="1534"/>
        </w:tabs>
        <w:ind w:left="454" w:firstLine="0"/>
      </w:pPr>
      <w:rPr>
        <w:rFonts w:hint="eastAsia"/>
      </w:rPr>
    </w:lvl>
    <w:lvl w:ilvl="1">
      <w:start w:val="1"/>
      <w:numFmt w:val="decimal"/>
      <w:pStyle w:val="Heading2"/>
      <w:isLgl/>
      <w:lvlText w:val="附录%1.%2. "/>
      <w:lvlJc w:val="left"/>
      <w:pPr>
        <w:tabs>
          <w:tab w:val="left" w:pos="2254"/>
        </w:tabs>
        <w:ind w:left="454" w:firstLine="0"/>
      </w:pPr>
      <w:rPr>
        <w:rFonts w:hint="eastAsia"/>
      </w:rPr>
    </w:lvl>
    <w:lvl w:ilvl="2">
      <w:start w:val="1"/>
      <w:numFmt w:val="decimal"/>
      <w:isLgl/>
      <w:lvlText w:val="%1.%2.%3"/>
      <w:lvlJc w:val="left"/>
      <w:pPr>
        <w:tabs>
          <w:tab w:val="left" w:pos="1174"/>
        </w:tabs>
        <w:ind w:left="454" w:firstLine="0"/>
      </w:pPr>
      <w:rPr>
        <w:rFonts w:hint="eastAsia"/>
      </w:rPr>
    </w:lvl>
    <w:lvl w:ilvl="3">
      <w:start w:val="1"/>
      <w:numFmt w:val="decimal"/>
      <w:isLgl/>
      <w:lvlText w:val="%1.%2.%3.%4"/>
      <w:lvlJc w:val="left"/>
      <w:pPr>
        <w:tabs>
          <w:tab w:val="left" w:pos="1647"/>
        </w:tabs>
        <w:ind w:left="567" w:firstLine="0"/>
      </w:pPr>
      <w:rPr>
        <w:rFonts w:hint="eastAsia"/>
      </w:rPr>
    </w:lvl>
    <w:lvl w:ilvl="4">
      <w:start w:val="1"/>
      <w:numFmt w:val="decimal"/>
      <w:isLgl/>
      <w:lvlText w:val="%1.%2.%3.%4.%5"/>
      <w:lvlJc w:val="left"/>
      <w:pPr>
        <w:tabs>
          <w:tab w:val="left" w:pos="2120"/>
        </w:tabs>
        <w:ind w:left="680" w:firstLine="0"/>
      </w:pPr>
      <w:rPr>
        <w:rFonts w:hint="eastAsia"/>
      </w:rPr>
    </w:lvl>
    <w:lvl w:ilvl="5">
      <w:start w:val="1"/>
      <w:numFmt w:val="decimal"/>
      <w:isLgl/>
      <w:lvlText w:val="%1.%2.%3.%4.%5.%6"/>
      <w:lvlJc w:val="left"/>
      <w:pPr>
        <w:tabs>
          <w:tab w:val="left" w:pos="2594"/>
        </w:tabs>
        <w:ind w:left="794" w:firstLine="0"/>
      </w:pPr>
      <w:rPr>
        <w:rFonts w:hint="eastAsia"/>
      </w:rPr>
    </w:lvl>
    <w:lvl w:ilvl="6">
      <w:start w:val="1"/>
      <w:numFmt w:val="decimal"/>
      <w:isLgl/>
      <w:lvlText w:val="%1.%2.%3.%4.%5.%6.%7"/>
      <w:lvlJc w:val="left"/>
      <w:pPr>
        <w:tabs>
          <w:tab w:val="left" w:pos="2254"/>
        </w:tabs>
        <w:ind w:left="1750" w:hanging="1296"/>
      </w:pPr>
      <w:rPr>
        <w:rFonts w:hint="eastAsia"/>
      </w:rPr>
    </w:lvl>
    <w:lvl w:ilvl="7">
      <w:start w:val="1"/>
      <w:numFmt w:val="decimal"/>
      <w:isLgl/>
      <w:lvlText w:val="%1.%2.%3.%4.%5.%6.%7.%8"/>
      <w:lvlJc w:val="left"/>
      <w:pPr>
        <w:tabs>
          <w:tab w:val="left" w:pos="2614"/>
        </w:tabs>
        <w:ind w:left="1894" w:hanging="1440"/>
      </w:pPr>
      <w:rPr>
        <w:rFonts w:hint="eastAsia"/>
      </w:rPr>
    </w:lvl>
    <w:lvl w:ilvl="8">
      <w:start w:val="1"/>
      <w:numFmt w:val="decimal"/>
      <w:isLgl/>
      <w:lvlText w:val="%1.%2.%3.%4.%5.%6.%7.%8.%9"/>
      <w:lvlJc w:val="left"/>
      <w:pPr>
        <w:tabs>
          <w:tab w:val="left" w:pos="2974"/>
        </w:tabs>
        <w:ind w:left="2038" w:hanging="1584"/>
      </w:pPr>
      <w:rPr>
        <w:rFonts w:hint="eastAsia"/>
      </w:rPr>
    </w:lvl>
  </w:abstractNum>
  <w:abstractNum w:abstractNumId="22" w15:restartNumberingAfterBreak="0">
    <w:nsid w:val="54267737"/>
    <w:multiLevelType w:val="multilevel"/>
    <w:tmpl w:val="54267737"/>
    <w:lvl w:ilvl="0">
      <w:start w:val="1"/>
      <w:numFmt w:val="bullet"/>
      <w:pStyle w:val="Bullet2"/>
      <w:lvlText w:val=""/>
      <w:lvlJc w:val="left"/>
      <w:pPr>
        <w:tabs>
          <w:tab w:val="left" w:pos="4083"/>
        </w:tabs>
        <w:ind w:left="4083" w:hanging="397"/>
      </w:pPr>
      <w:rPr>
        <w:rFonts w:ascii="Wingdings" w:hAnsi="Wingdings" w:hint="default"/>
        <w:sz w:val="15"/>
        <w:szCs w:val="15"/>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3" w15:restartNumberingAfterBreak="0">
    <w:nsid w:val="5495164A"/>
    <w:multiLevelType w:val="multilevel"/>
    <w:tmpl w:val="5495164A"/>
    <w:lvl w:ilvl="0">
      <w:start w:val="1"/>
      <w:numFmt w:val="bullet"/>
      <w:pStyle w:val="70"/>
      <w:lvlText w:val=""/>
      <w:lvlJc w:val="left"/>
      <w:pPr>
        <w:tabs>
          <w:tab w:val="left" w:pos="820"/>
        </w:tabs>
        <w:ind w:left="8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4" w15:restartNumberingAfterBreak="0">
    <w:nsid w:val="5639177D"/>
    <w:multiLevelType w:val="multilevel"/>
    <w:tmpl w:val="5639177D"/>
    <w:lvl w:ilvl="0">
      <w:start w:val="1"/>
      <w:numFmt w:val="lowerLetter"/>
      <w:pStyle w:val="30"/>
      <w:lvlText w:val="%1)"/>
      <w:lvlJc w:val="left"/>
      <w:pPr>
        <w:tabs>
          <w:tab w:val="left" w:pos="1200"/>
        </w:tabs>
        <w:ind w:left="1200" w:hanging="4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5AB63912"/>
    <w:multiLevelType w:val="multilevel"/>
    <w:tmpl w:val="5AB63912"/>
    <w:lvl w:ilvl="0">
      <w:start w:val="2"/>
      <w:numFmt w:val="decimal"/>
      <w:lvlText w:val="第%1章  "/>
      <w:lvlJc w:val="left"/>
      <w:pPr>
        <w:tabs>
          <w:tab w:val="left" w:pos="1440"/>
        </w:tabs>
        <w:ind w:left="432" w:hanging="432"/>
      </w:pPr>
      <w:rPr>
        <w:rFonts w:ascii="Arial" w:eastAsia="宋体" w:hAnsi="Arial" w:hint="default"/>
        <w:b/>
        <w:i w:val="0"/>
        <w:sz w:val="44"/>
        <w:szCs w:val="44"/>
      </w:rPr>
    </w:lvl>
    <w:lvl w:ilvl="1">
      <w:start w:val="1"/>
      <w:numFmt w:val="decimal"/>
      <w:pStyle w:val="2H2h2l22ndlevel2Header2Titre2Heading2Hidden"/>
      <w:lvlText w:val="%1.%2 "/>
      <w:lvlJc w:val="left"/>
      <w:pPr>
        <w:tabs>
          <w:tab w:val="left" w:pos="1116"/>
        </w:tabs>
        <w:ind w:left="1116" w:hanging="576"/>
      </w:pPr>
      <w:rPr>
        <w:rFonts w:ascii="Arial" w:eastAsia="宋体" w:hAnsi="Arial" w:hint="default"/>
        <w:b/>
        <w:i w:val="0"/>
        <w:color w:val="auto"/>
        <w:sz w:val="32"/>
        <w:szCs w:val="32"/>
      </w:rPr>
    </w:lvl>
    <w:lvl w:ilvl="2">
      <w:start w:val="1"/>
      <w:numFmt w:val="decimal"/>
      <w:lvlText w:val="%1.%2.%3"/>
      <w:lvlJc w:val="left"/>
      <w:pPr>
        <w:tabs>
          <w:tab w:val="left" w:pos="720"/>
        </w:tabs>
        <w:ind w:left="504" w:hanging="504"/>
      </w:pPr>
      <w:rPr>
        <w:rFonts w:ascii="Arial" w:eastAsia="宋体" w:hAnsi="Arial" w:hint="default"/>
        <w:sz w:val="32"/>
        <w:szCs w:val="32"/>
      </w:rPr>
    </w:lvl>
    <w:lvl w:ilvl="3">
      <w:start w:val="1"/>
      <w:numFmt w:val="decimal"/>
      <w:lvlText w:val="%1.%2.%3.%4 "/>
      <w:lvlJc w:val="left"/>
      <w:pPr>
        <w:tabs>
          <w:tab w:val="left" w:pos="864"/>
        </w:tabs>
        <w:ind w:left="864" w:hanging="864"/>
      </w:pPr>
      <w:rPr>
        <w:rFonts w:cs="Times New Roman" w:hint="default"/>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4">
      <w:start w:val="1"/>
      <w:numFmt w:val="decimal"/>
      <w:lvlText w:val="%1.%2.%3.%4.%5 "/>
      <w:lvlJc w:val="left"/>
      <w:pPr>
        <w:tabs>
          <w:tab w:val="left" w:pos="1008"/>
        </w:tabs>
        <w:ind w:left="1008" w:hanging="1008"/>
      </w:pPr>
      <w:rPr>
        <w:rFonts w:ascii="Arial" w:eastAsia="宋体" w:hAnsi="Arial" w:hint="default"/>
        <w:sz w:val="28"/>
        <w:szCs w:val="28"/>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26" w15:restartNumberingAfterBreak="0">
    <w:nsid w:val="5DB10C01"/>
    <w:multiLevelType w:val="multilevel"/>
    <w:tmpl w:val="5DB10C01"/>
    <w:lvl w:ilvl="0">
      <w:start w:val="1"/>
      <w:numFmt w:val="bullet"/>
      <w:pStyle w:val="21"/>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27" w15:restartNumberingAfterBreak="0">
    <w:nsid w:val="621D3DF3"/>
    <w:multiLevelType w:val="multilevel"/>
    <w:tmpl w:val="621D3DF3"/>
    <w:lvl w:ilvl="0">
      <w:start w:val="1"/>
      <w:numFmt w:val="bullet"/>
      <w:pStyle w:val="60"/>
      <w:lvlText w:val=""/>
      <w:lvlJc w:val="left"/>
      <w:pPr>
        <w:tabs>
          <w:tab w:val="left" w:pos="720"/>
        </w:tabs>
        <w:ind w:left="7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8" w15:restartNumberingAfterBreak="0">
    <w:nsid w:val="67480DED"/>
    <w:multiLevelType w:val="hybridMultilevel"/>
    <w:tmpl w:val="F44EDFCC"/>
    <w:lvl w:ilvl="0" w:tplc="45EA72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8F269CD"/>
    <w:multiLevelType w:val="multilevel"/>
    <w:tmpl w:val="68F269CD"/>
    <w:lvl w:ilvl="0">
      <w:start w:val="1"/>
      <w:numFmt w:val="bullet"/>
      <w:pStyle w:val="Bullet1"/>
      <w:lvlText w:val=""/>
      <w:lvlJc w:val="left"/>
      <w:pPr>
        <w:tabs>
          <w:tab w:val="left" w:pos="397"/>
        </w:tabs>
        <w:ind w:left="397" w:hanging="397"/>
      </w:pPr>
      <w:rPr>
        <w:rFonts w:ascii="Wingdings" w:eastAsia="宋体" w:hAnsi="Wingdings" w:hint="default"/>
        <w:b w:val="0"/>
        <w:i w:val="0"/>
        <w:color w:val="auto"/>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0" w15:restartNumberingAfterBreak="0">
    <w:nsid w:val="6A9C396F"/>
    <w:multiLevelType w:val="multilevel"/>
    <w:tmpl w:val="6A9C396F"/>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1" w15:restartNumberingAfterBreak="0">
    <w:nsid w:val="6CEA2025"/>
    <w:multiLevelType w:val="multilevel"/>
    <w:tmpl w:val="6CEA2025"/>
    <w:lvl w:ilvl="0">
      <w:start w:val="1"/>
      <w:numFmt w:val="none"/>
      <w:pStyle w:val="a5"/>
      <w:suff w:val="nothing"/>
      <w:lvlText w:val="%1"/>
      <w:lvlJc w:val="left"/>
      <w:pPr>
        <w:ind w:left="0" w:firstLine="0"/>
      </w:pPr>
      <w:rPr>
        <w:rFonts w:ascii="Times New Roman" w:hAnsi="Times New Roman" w:hint="default"/>
        <w:b/>
        <w:i w:val="0"/>
        <w:sz w:val="21"/>
      </w:rPr>
    </w:lvl>
    <w:lvl w:ilvl="1">
      <w:start w:val="1"/>
      <w:numFmt w:val="decimal"/>
      <w:pStyle w:val="a6"/>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36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2" w15:restartNumberingAfterBreak="0">
    <w:nsid w:val="6E5F749B"/>
    <w:multiLevelType w:val="multilevel"/>
    <w:tmpl w:val="6E5F749B"/>
    <w:lvl w:ilvl="0">
      <w:start w:val="1"/>
      <w:numFmt w:val="bullet"/>
      <w:pStyle w:val="ListBullet1"/>
      <w:lvlText w:val=""/>
      <w:lvlJc w:val="left"/>
      <w:pPr>
        <w:tabs>
          <w:tab w:val="left" w:pos="420"/>
        </w:tabs>
        <w:ind w:left="42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33" w15:restartNumberingAfterBreak="0">
    <w:nsid w:val="6F75280C"/>
    <w:multiLevelType w:val="multilevel"/>
    <w:tmpl w:val="6F75280C"/>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4" w15:restartNumberingAfterBreak="0">
    <w:nsid w:val="6FBB2259"/>
    <w:multiLevelType w:val="multilevel"/>
    <w:tmpl w:val="6FBB2259"/>
    <w:lvl w:ilvl="0">
      <w:start w:val="1"/>
      <w:numFmt w:val="chineseCountingThousand"/>
      <w:lvlText w:val="第%1章"/>
      <w:lvlJc w:val="left"/>
      <w:pPr>
        <w:tabs>
          <w:tab w:val="left" w:pos="1080"/>
        </w:tabs>
        <w:ind w:left="0" w:firstLine="0"/>
      </w:pPr>
      <w:rPr>
        <w:rFonts w:hint="eastAsia"/>
      </w:rPr>
    </w:lvl>
    <w:lvl w:ilvl="1">
      <w:start w:val="1"/>
      <w:numFmt w:val="decimal"/>
      <w:isLgl/>
      <w:lvlText w:val="%1.%2"/>
      <w:lvlJc w:val="left"/>
      <w:pPr>
        <w:tabs>
          <w:tab w:val="left" w:pos="720"/>
        </w:tabs>
        <w:ind w:left="0" w:firstLine="0"/>
      </w:pPr>
      <w:rPr>
        <w:rFonts w:hint="eastAsia"/>
      </w:rPr>
    </w:lvl>
    <w:lvl w:ilvl="2">
      <w:start w:val="1"/>
      <w:numFmt w:val="decimal"/>
      <w:pStyle w:val="Heading3"/>
      <w:isLgl/>
      <w:lvlText w:val="附录%1.%2.%3. "/>
      <w:lvlJc w:val="left"/>
      <w:pPr>
        <w:tabs>
          <w:tab w:val="left" w:pos="2160"/>
        </w:tabs>
        <w:ind w:left="0" w:firstLine="0"/>
      </w:pPr>
      <w:rPr>
        <w:rFonts w:hint="eastAsia"/>
      </w:rPr>
    </w:lvl>
    <w:lvl w:ilvl="3">
      <w:start w:val="1"/>
      <w:numFmt w:val="decimal"/>
      <w:isLgl/>
      <w:lvlText w:val="%1.%2.%3.%4"/>
      <w:lvlJc w:val="left"/>
      <w:pPr>
        <w:tabs>
          <w:tab w:val="left" w:pos="1193"/>
        </w:tabs>
        <w:ind w:left="113" w:firstLine="0"/>
      </w:pPr>
      <w:rPr>
        <w:rFonts w:hint="eastAsia"/>
      </w:rPr>
    </w:lvl>
    <w:lvl w:ilvl="4">
      <w:start w:val="1"/>
      <w:numFmt w:val="decimal"/>
      <w:isLgl/>
      <w:lvlText w:val="%1.%2.%3.%4.%5"/>
      <w:lvlJc w:val="left"/>
      <w:pPr>
        <w:tabs>
          <w:tab w:val="left" w:pos="1666"/>
        </w:tabs>
        <w:ind w:left="226" w:firstLine="0"/>
      </w:pPr>
      <w:rPr>
        <w:rFonts w:hint="eastAsia"/>
      </w:rPr>
    </w:lvl>
    <w:lvl w:ilvl="5">
      <w:start w:val="1"/>
      <w:numFmt w:val="decimal"/>
      <w:isLgl/>
      <w:lvlText w:val="%1.%2.%3.%4.%5.%6"/>
      <w:lvlJc w:val="left"/>
      <w:pPr>
        <w:tabs>
          <w:tab w:val="left" w:pos="2140"/>
        </w:tabs>
        <w:ind w:left="340" w:firstLine="0"/>
      </w:pPr>
      <w:rPr>
        <w:rFonts w:hint="eastAsia"/>
      </w:rPr>
    </w:lvl>
    <w:lvl w:ilvl="6">
      <w:start w:val="1"/>
      <w:numFmt w:val="decimal"/>
      <w:isLgl/>
      <w:lvlText w:val="%1.%2.%3.%4.%5.%6.%7"/>
      <w:lvlJc w:val="left"/>
      <w:pPr>
        <w:tabs>
          <w:tab w:val="left" w:pos="1800"/>
        </w:tabs>
        <w:ind w:left="1296" w:hanging="1296"/>
      </w:pPr>
      <w:rPr>
        <w:rFonts w:hint="eastAsia"/>
      </w:rPr>
    </w:lvl>
    <w:lvl w:ilvl="7">
      <w:start w:val="1"/>
      <w:numFmt w:val="decimal"/>
      <w:isLgl/>
      <w:lvlText w:val="%1.%2.%3.%4.%5.%6.%7.%8"/>
      <w:lvlJc w:val="left"/>
      <w:pPr>
        <w:tabs>
          <w:tab w:val="left" w:pos="2160"/>
        </w:tabs>
        <w:ind w:left="1440" w:hanging="1440"/>
      </w:pPr>
      <w:rPr>
        <w:rFonts w:hint="eastAsia"/>
      </w:rPr>
    </w:lvl>
    <w:lvl w:ilvl="8">
      <w:start w:val="1"/>
      <w:numFmt w:val="decimal"/>
      <w:isLgl/>
      <w:lvlText w:val="%1.%2.%3.%4.%5.%6.%7.%8.%9"/>
      <w:lvlJc w:val="left"/>
      <w:pPr>
        <w:tabs>
          <w:tab w:val="left" w:pos="2520"/>
        </w:tabs>
        <w:ind w:left="1584" w:hanging="1584"/>
      </w:pPr>
      <w:rPr>
        <w:rFonts w:hint="eastAsia"/>
      </w:rPr>
    </w:lvl>
  </w:abstractNum>
  <w:abstractNum w:abstractNumId="35" w15:restartNumberingAfterBreak="0">
    <w:nsid w:val="755D4E5A"/>
    <w:multiLevelType w:val="hybridMultilevel"/>
    <w:tmpl w:val="C0E81B64"/>
    <w:lvl w:ilvl="0" w:tplc="6E1A748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C7C72FE"/>
    <w:multiLevelType w:val="hybridMultilevel"/>
    <w:tmpl w:val="7C8EF894"/>
    <w:lvl w:ilvl="0" w:tplc="A0F67CA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7F0C41C6"/>
    <w:multiLevelType w:val="singleLevel"/>
    <w:tmpl w:val="7F0C41C6"/>
    <w:lvl w:ilvl="0">
      <w:start w:val="1"/>
      <w:numFmt w:val="decimal"/>
      <w:pStyle w:val="5GB2312"/>
      <w:lvlText w:val="%1."/>
      <w:lvlJc w:val="left"/>
      <w:pPr>
        <w:tabs>
          <w:tab w:val="left" w:pos="425"/>
        </w:tabs>
        <w:ind w:left="425" w:hanging="425"/>
      </w:pPr>
      <w:rPr>
        <w:rFonts w:hint="eastAsia"/>
      </w:rPr>
    </w:lvl>
  </w:abstractNum>
  <w:num w:numId="1" w16cid:durableId="1568496783">
    <w:abstractNumId w:val="19"/>
  </w:num>
  <w:num w:numId="2" w16cid:durableId="1054280637">
    <w:abstractNumId w:val="29"/>
  </w:num>
  <w:num w:numId="3" w16cid:durableId="970551506">
    <w:abstractNumId w:val="13"/>
  </w:num>
  <w:num w:numId="4" w16cid:durableId="1712345942">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3166990">
    <w:abstractNumId w:val="14"/>
  </w:num>
  <w:num w:numId="6" w16cid:durableId="629015653">
    <w:abstractNumId w:val="22"/>
  </w:num>
  <w:num w:numId="7" w16cid:durableId="20594432">
    <w:abstractNumId w:val="20"/>
  </w:num>
  <w:num w:numId="8" w16cid:durableId="1260024360">
    <w:abstractNumId w:val="26"/>
  </w:num>
  <w:num w:numId="9" w16cid:durableId="2071877135">
    <w:abstractNumId w:val="37"/>
  </w:num>
  <w:num w:numId="10" w16cid:durableId="2057467088">
    <w:abstractNumId w:val="16"/>
  </w:num>
  <w:num w:numId="11" w16cid:durableId="506217827">
    <w:abstractNumId w:val="32"/>
  </w:num>
  <w:num w:numId="12" w16cid:durableId="1681463434">
    <w:abstractNumId w:val="21"/>
  </w:num>
  <w:num w:numId="13" w16cid:durableId="1903832187">
    <w:abstractNumId w:val="34"/>
  </w:num>
  <w:num w:numId="14" w16cid:durableId="687755755">
    <w:abstractNumId w:val="1"/>
  </w:num>
  <w:num w:numId="15" w16cid:durableId="887764796">
    <w:abstractNumId w:val="0"/>
  </w:num>
  <w:num w:numId="16" w16cid:durableId="556279126">
    <w:abstractNumId w:val="4"/>
  </w:num>
  <w:num w:numId="17" w16cid:durableId="43338561">
    <w:abstractNumId w:val="8"/>
  </w:num>
  <w:num w:numId="18" w16cid:durableId="3212003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3321700">
    <w:abstractNumId w:val="12"/>
  </w:num>
  <w:num w:numId="20" w16cid:durableId="1668940291">
    <w:abstractNumId w:val="17"/>
  </w:num>
  <w:num w:numId="21" w16cid:durableId="7485022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0388135">
    <w:abstractNumId w:val="7"/>
  </w:num>
  <w:num w:numId="23" w16cid:durableId="2087728229">
    <w:abstractNumId w:val="27"/>
  </w:num>
  <w:num w:numId="24" w16cid:durableId="833573494">
    <w:abstractNumId w:val="23"/>
  </w:num>
  <w:num w:numId="25" w16cid:durableId="897666046">
    <w:abstractNumId w:val="31"/>
  </w:num>
  <w:num w:numId="26" w16cid:durableId="136538352">
    <w:abstractNumId w:val="30"/>
  </w:num>
  <w:num w:numId="27" w16cid:durableId="300694948">
    <w:abstractNumId w:val="9"/>
  </w:num>
  <w:num w:numId="28" w16cid:durableId="893470490">
    <w:abstractNumId w:val="11"/>
  </w:num>
  <w:num w:numId="29" w16cid:durableId="2095010979">
    <w:abstractNumId w:val="33"/>
  </w:num>
  <w:num w:numId="30" w16cid:durableId="527373339">
    <w:abstractNumId w:val="5"/>
  </w:num>
  <w:num w:numId="31" w16cid:durableId="11176040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62412278">
    <w:abstractNumId w:val="19"/>
  </w:num>
  <w:num w:numId="33" w16cid:durableId="669791082">
    <w:abstractNumId w:val="36"/>
  </w:num>
  <w:num w:numId="34" w16cid:durableId="1365405345">
    <w:abstractNumId w:val="15"/>
  </w:num>
  <w:num w:numId="35" w16cid:durableId="1286891868">
    <w:abstractNumId w:val="35"/>
  </w:num>
  <w:num w:numId="36" w16cid:durableId="1125809769">
    <w:abstractNumId w:val="6"/>
  </w:num>
  <w:num w:numId="37" w16cid:durableId="1508866299">
    <w:abstractNumId w:val="10"/>
  </w:num>
  <w:num w:numId="38" w16cid:durableId="1699550269">
    <w:abstractNumId w:val="3"/>
  </w:num>
  <w:num w:numId="39" w16cid:durableId="740905545">
    <w:abstractNumId w:val="28"/>
  </w:num>
  <w:num w:numId="40" w16cid:durableId="411662104">
    <w:abstractNumId w:val="2"/>
  </w:num>
  <w:num w:numId="41" w16cid:durableId="915213212">
    <w:abstractNumId w:val="19"/>
  </w:num>
  <w:num w:numId="42" w16cid:durableId="1020012727">
    <w:abstractNumId w:val="19"/>
  </w:num>
  <w:num w:numId="43" w16cid:durableId="867334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60922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76585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4589330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F51"/>
    <w:rsid w:val="000009A4"/>
    <w:rsid w:val="00001834"/>
    <w:rsid w:val="000018A1"/>
    <w:rsid w:val="00002295"/>
    <w:rsid w:val="00002955"/>
    <w:rsid w:val="00002F48"/>
    <w:rsid w:val="0000331B"/>
    <w:rsid w:val="00004361"/>
    <w:rsid w:val="0000471F"/>
    <w:rsid w:val="00004B99"/>
    <w:rsid w:val="00005246"/>
    <w:rsid w:val="00006347"/>
    <w:rsid w:val="000072EA"/>
    <w:rsid w:val="000107A5"/>
    <w:rsid w:val="00011088"/>
    <w:rsid w:val="00012272"/>
    <w:rsid w:val="00014AD5"/>
    <w:rsid w:val="00015139"/>
    <w:rsid w:val="000152B3"/>
    <w:rsid w:val="000173D5"/>
    <w:rsid w:val="000222DE"/>
    <w:rsid w:val="00022B2D"/>
    <w:rsid w:val="00022F08"/>
    <w:rsid w:val="00022F43"/>
    <w:rsid w:val="00023C3E"/>
    <w:rsid w:val="000243E5"/>
    <w:rsid w:val="00025462"/>
    <w:rsid w:val="00025842"/>
    <w:rsid w:val="00025B8B"/>
    <w:rsid w:val="00025C58"/>
    <w:rsid w:val="00025F5B"/>
    <w:rsid w:val="00026725"/>
    <w:rsid w:val="00026CBA"/>
    <w:rsid w:val="00027236"/>
    <w:rsid w:val="00027A64"/>
    <w:rsid w:val="00027F28"/>
    <w:rsid w:val="00027F6B"/>
    <w:rsid w:val="000300A7"/>
    <w:rsid w:val="00030C3C"/>
    <w:rsid w:val="00030E93"/>
    <w:rsid w:val="000317E1"/>
    <w:rsid w:val="00031D16"/>
    <w:rsid w:val="00031DB4"/>
    <w:rsid w:val="00033A85"/>
    <w:rsid w:val="00033CB5"/>
    <w:rsid w:val="00034C15"/>
    <w:rsid w:val="00034E87"/>
    <w:rsid w:val="00036A95"/>
    <w:rsid w:val="00036E60"/>
    <w:rsid w:val="000374BA"/>
    <w:rsid w:val="00037F43"/>
    <w:rsid w:val="00040639"/>
    <w:rsid w:val="00040DF7"/>
    <w:rsid w:val="0004118D"/>
    <w:rsid w:val="00041CD1"/>
    <w:rsid w:val="00042243"/>
    <w:rsid w:val="000424E0"/>
    <w:rsid w:val="00042E25"/>
    <w:rsid w:val="000440BB"/>
    <w:rsid w:val="000444EE"/>
    <w:rsid w:val="000453A0"/>
    <w:rsid w:val="00045848"/>
    <w:rsid w:val="00046637"/>
    <w:rsid w:val="00046C2A"/>
    <w:rsid w:val="000472B6"/>
    <w:rsid w:val="00047DF5"/>
    <w:rsid w:val="0005001F"/>
    <w:rsid w:val="0005020C"/>
    <w:rsid w:val="0005043D"/>
    <w:rsid w:val="00050520"/>
    <w:rsid w:val="000509CA"/>
    <w:rsid w:val="00050E23"/>
    <w:rsid w:val="00051DDD"/>
    <w:rsid w:val="00053321"/>
    <w:rsid w:val="000540F1"/>
    <w:rsid w:val="0005461B"/>
    <w:rsid w:val="00054908"/>
    <w:rsid w:val="00054D22"/>
    <w:rsid w:val="000551E4"/>
    <w:rsid w:val="000559FE"/>
    <w:rsid w:val="00055F2A"/>
    <w:rsid w:val="000561AB"/>
    <w:rsid w:val="00061138"/>
    <w:rsid w:val="00061D1A"/>
    <w:rsid w:val="00061E11"/>
    <w:rsid w:val="000624BD"/>
    <w:rsid w:val="000630C9"/>
    <w:rsid w:val="000634BA"/>
    <w:rsid w:val="00063665"/>
    <w:rsid w:val="000638A2"/>
    <w:rsid w:val="00064449"/>
    <w:rsid w:val="0006491E"/>
    <w:rsid w:val="00064930"/>
    <w:rsid w:val="00064B82"/>
    <w:rsid w:val="00065705"/>
    <w:rsid w:val="00065AEA"/>
    <w:rsid w:val="00066741"/>
    <w:rsid w:val="0006681F"/>
    <w:rsid w:val="00066DEB"/>
    <w:rsid w:val="00066F7E"/>
    <w:rsid w:val="00067F2F"/>
    <w:rsid w:val="00070154"/>
    <w:rsid w:val="0007083E"/>
    <w:rsid w:val="00070C60"/>
    <w:rsid w:val="00071E7A"/>
    <w:rsid w:val="0007242E"/>
    <w:rsid w:val="00072548"/>
    <w:rsid w:val="00072A6C"/>
    <w:rsid w:val="0007317F"/>
    <w:rsid w:val="000732F4"/>
    <w:rsid w:val="00073CB8"/>
    <w:rsid w:val="000740B3"/>
    <w:rsid w:val="00074660"/>
    <w:rsid w:val="000746A9"/>
    <w:rsid w:val="00075364"/>
    <w:rsid w:val="0007598B"/>
    <w:rsid w:val="00076308"/>
    <w:rsid w:val="00076686"/>
    <w:rsid w:val="00076CDA"/>
    <w:rsid w:val="000770C4"/>
    <w:rsid w:val="00077E64"/>
    <w:rsid w:val="00077EAD"/>
    <w:rsid w:val="00080519"/>
    <w:rsid w:val="00080B4D"/>
    <w:rsid w:val="00081E12"/>
    <w:rsid w:val="00083AEF"/>
    <w:rsid w:val="00083E27"/>
    <w:rsid w:val="000844EA"/>
    <w:rsid w:val="0008489D"/>
    <w:rsid w:val="00085288"/>
    <w:rsid w:val="00085703"/>
    <w:rsid w:val="0008596E"/>
    <w:rsid w:val="000859EE"/>
    <w:rsid w:val="000862D6"/>
    <w:rsid w:val="00086516"/>
    <w:rsid w:val="00086783"/>
    <w:rsid w:val="00086834"/>
    <w:rsid w:val="00086C90"/>
    <w:rsid w:val="0008778A"/>
    <w:rsid w:val="00090283"/>
    <w:rsid w:val="000906C8"/>
    <w:rsid w:val="00090E63"/>
    <w:rsid w:val="000910E8"/>
    <w:rsid w:val="00091931"/>
    <w:rsid w:val="000929C6"/>
    <w:rsid w:val="00092C7A"/>
    <w:rsid w:val="00092DA0"/>
    <w:rsid w:val="000932C4"/>
    <w:rsid w:val="00093DCC"/>
    <w:rsid w:val="000940FB"/>
    <w:rsid w:val="0009487E"/>
    <w:rsid w:val="00095A12"/>
    <w:rsid w:val="000964E8"/>
    <w:rsid w:val="000A0BC1"/>
    <w:rsid w:val="000A17BB"/>
    <w:rsid w:val="000A20A7"/>
    <w:rsid w:val="000A27B5"/>
    <w:rsid w:val="000A2E21"/>
    <w:rsid w:val="000A454E"/>
    <w:rsid w:val="000A4D08"/>
    <w:rsid w:val="000A4E35"/>
    <w:rsid w:val="000A5EC4"/>
    <w:rsid w:val="000A6883"/>
    <w:rsid w:val="000A6FBD"/>
    <w:rsid w:val="000A7479"/>
    <w:rsid w:val="000A7A26"/>
    <w:rsid w:val="000B084D"/>
    <w:rsid w:val="000B0A31"/>
    <w:rsid w:val="000B15B1"/>
    <w:rsid w:val="000B15CC"/>
    <w:rsid w:val="000B1605"/>
    <w:rsid w:val="000B1615"/>
    <w:rsid w:val="000B197F"/>
    <w:rsid w:val="000B19C2"/>
    <w:rsid w:val="000B1B4B"/>
    <w:rsid w:val="000B217D"/>
    <w:rsid w:val="000B2372"/>
    <w:rsid w:val="000B2495"/>
    <w:rsid w:val="000B2FB2"/>
    <w:rsid w:val="000B43C3"/>
    <w:rsid w:val="000B48B3"/>
    <w:rsid w:val="000B5297"/>
    <w:rsid w:val="000B557F"/>
    <w:rsid w:val="000B5BBF"/>
    <w:rsid w:val="000B6D3A"/>
    <w:rsid w:val="000B756D"/>
    <w:rsid w:val="000B7CBD"/>
    <w:rsid w:val="000B7D59"/>
    <w:rsid w:val="000C06AC"/>
    <w:rsid w:val="000C07F5"/>
    <w:rsid w:val="000C1411"/>
    <w:rsid w:val="000C176D"/>
    <w:rsid w:val="000C1E4A"/>
    <w:rsid w:val="000C3804"/>
    <w:rsid w:val="000C3A10"/>
    <w:rsid w:val="000C3C78"/>
    <w:rsid w:val="000C4241"/>
    <w:rsid w:val="000C44D7"/>
    <w:rsid w:val="000C48D9"/>
    <w:rsid w:val="000C4B03"/>
    <w:rsid w:val="000C4C55"/>
    <w:rsid w:val="000C57C2"/>
    <w:rsid w:val="000C6D4F"/>
    <w:rsid w:val="000C6E7A"/>
    <w:rsid w:val="000C7574"/>
    <w:rsid w:val="000D14C6"/>
    <w:rsid w:val="000D1D43"/>
    <w:rsid w:val="000D1F8D"/>
    <w:rsid w:val="000D22DA"/>
    <w:rsid w:val="000D2CDF"/>
    <w:rsid w:val="000D3718"/>
    <w:rsid w:val="000D3FE1"/>
    <w:rsid w:val="000D4525"/>
    <w:rsid w:val="000D49CF"/>
    <w:rsid w:val="000D5405"/>
    <w:rsid w:val="000E0F32"/>
    <w:rsid w:val="000E11D1"/>
    <w:rsid w:val="000E197D"/>
    <w:rsid w:val="000E32D3"/>
    <w:rsid w:val="000E3476"/>
    <w:rsid w:val="000E44F4"/>
    <w:rsid w:val="000E45C7"/>
    <w:rsid w:val="000E4DB7"/>
    <w:rsid w:val="000E5623"/>
    <w:rsid w:val="000E60FE"/>
    <w:rsid w:val="000E62A5"/>
    <w:rsid w:val="000E7727"/>
    <w:rsid w:val="000F0015"/>
    <w:rsid w:val="000F0918"/>
    <w:rsid w:val="000F14FA"/>
    <w:rsid w:val="000F192B"/>
    <w:rsid w:val="000F1C3D"/>
    <w:rsid w:val="000F2767"/>
    <w:rsid w:val="000F291F"/>
    <w:rsid w:val="000F2D13"/>
    <w:rsid w:val="000F2FE9"/>
    <w:rsid w:val="000F4F27"/>
    <w:rsid w:val="000F6464"/>
    <w:rsid w:val="000F6681"/>
    <w:rsid w:val="000F69CE"/>
    <w:rsid w:val="000F6E5A"/>
    <w:rsid w:val="000F6F49"/>
    <w:rsid w:val="000F7817"/>
    <w:rsid w:val="000F7D4E"/>
    <w:rsid w:val="0010001F"/>
    <w:rsid w:val="00101C8E"/>
    <w:rsid w:val="00101DB5"/>
    <w:rsid w:val="001028C8"/>
    <w:rsid w:val="00105BE4"/>
    <w:rsid w:val="00105D41"/>
    <w:rsid w:val="00106484"/>
    <w:rsid w:val="0010668D"/>
    <w:rsid w:val="00107BCA"/>
    <w:rsid w:val="00107DD3"/>
    <w:rsid w:val="00110667"/>
    <w:rsid w:val="00111315"/>
    <w:rsid w:val="00111708"/>
    <w:rsid w:val="001125A3"/>
    <w:rsid w:val="00112BD9"/>
    <w:rsid w:val="00112DCB"/>
    <w:rsid w:val="00112F12"/>
    <w:rsid w:val="00114056"/>
    <w:rsid w:val="00114B56"/>
    <w:rsid w:val="00114F09"/>
    <w:rsid w:val="00115836"/>
    <w:rsid w:val="00115BE3"/>
    <w:rsid w:val="001167F4"/>
    <w:rsid w:val="00116D51"/>
    <w:rsid w:val="00117346"/>
    <w:rsid w:val="00117924"/>
    <w:rsid w:val="001204E5"/>
    <w:rsid w:val="0012066D"/>
    <w:rsid w:val="00121C49"/>
    <w:rsid w:val="00122108"/>
    <w:rsid w:val="00122528"/>
    <w:rsid w:val="001237CE"/>
    <w:rsid w:val="00123CD9"/>
    <w:rsid w:val="00123F5C"/>
    <w:rsid w:val="001241AD"/>
    <w:rsid w:val="00125D03"/>
    <w:rsid w:val="00125F65"/>
    <w:rsid w:val="0012644B"/>
    <w:rsid w:val="00127334"/>
    <w:rsid w:val="001274F1"/>
    <w:rsid w:val="0012793F"/>
    <w:rsid w:val="00127970"/>
    <w:rsid w:val="00127F86"/>
    <w:rsid w:val="001307B7"/>
    <w:rsid w:val="00130EE7"/>
    <w:rsid w:val="00131B3C"/>
    <w:rsid w:val="00131BF7"/>
    <w:rsid w:val="001322F4"/>
    <w:rsid w:val="00132AA5"/>
    <w:rsid w:val="0013442C"/>
    <w:rsid w:val="00134E63"/>
    <w:rsid w:val="00136B04"/>
    <w:rsid w:val="00136C3C"/>
    <w:rsid w:val="001375F3"/>
    <w:rsid w:val="0013764A"/>
    <w:rsid w:val="001376D7"/>
    <w:rsid w:val="001376F9"/>
    <w:rsid w:val="00137928"/>
    <w:rsid w:val="001407E3"/>
    <w:rsid w:val="00141498"/>
    <w:rsid w:val="00141C10"/>
    <w:rsid w:val="00142821"/>
    <w:rsid w:val="00142908"/>
    <w:rsid w:val="001429C2"/>
    <w:rsid w:val="001430C6"/>
    <w:rsid w:val="00144089"/>
    <w:rsid w:val="00144122"/>
    <w:rsid w:val="00144E5D"/>
    <w:rsid w:val="001451B6"/>
    <w:rsid w:val="00145249"/>
    <w:rsid w:val="00145AF7"/>
    <w:rsid w:val="0014642C"/>
    <w:rsid w:val="00146E5E"/>
    <w:rsid w:val="00147500"/>
    <w:rsid w:val="0014799B"/>
    <w:rsid w:val="00147B92"/>
    <w:rsid w:val="00150244"/>
    <w:rsid w:val="001508A1"/>
    <w:rsid w:val="0015198E"/>
    <w:rsid w:val="00151D14"/>
    <w:rsid w:val="00151D24"/>
    <w:rsid w:val="001522C9"/>
    <w:rsid w:val="00153A3F"/>
    <w:rsid w:val="00153C64"/>
    <w:rsid w:val="0015518E"/>
    <w:rsid w:val="001552C0"/>
    <w:rsid w:val="001555E2"/>
    <w:rsid w:val="00155D52"/>
    <w:rsid w:val="00156907"/>
    <w:rsid w:val="00157782"/>
    <w:rsid w:val="001579B4"/>
    <w:rsid w:val="00160321"/>
    <w:rsid w:val="0016047A"/>
    <w:rsid w:val="00161A1A"/>
    <w:rsid w:val="0016328A"/>
    <w:rsid w:val="001640B1"/>
    <w:rsid w:val="00164AD1"/>
    <w:rsid w:val="00165556"/>
    <w:rsid w:val="00165904"/>
    <w:rsid w:val="00166F8C"/>
    <w:rsid w:val="0017069F"/>
    <w:rsid w:val="00171112"/>
    <w:rsid w:val="001711EF"/>
    <w:rsid w:val="0017207D"/>
    <w:rsid w:val="0017293C"/>
    <w:rsid w:val="00172CD2"/>
    <w:rsid w:val="00172DD5"/>
    <w:rsid w:val="00173765"/>
    <w:rsid w:val="00173A41"/>
    <w:rsid w:val="00174514"/>
    <w:rsid w:val="00174B42"/>
    <w:rsid w:val="001753D5"/>
    <w:rsid w:val="00175538"/>
    <w:rsid w:val="00175B5D"/>
    <w:rsid w:val="00176407"/>
    <w:rsid w:val="00177B82"/>
    <w:rsid w:val="00177B83"/>
    <w:rsid w:val="00177BB7"/>
    <w:rsid w:val="00180BF8"/>
    <w:rsid w:val="0018174F"/>
    <w:rsid w:val="00181F9F"/>
    <w:rsid w:val="001827BC"/>
    <w:rsid w:val="00182A02"/>
    <w:rsid w:val="00182D08"/>
    <w:rsid w:val="00182E23"/>
    <w:rsid w:val="00182EAB"/>
    <w:rsid w:val="001830FD"/>
    <w:rsid w:val="00183C18"/>
    <w:rsid w:val="00183E6E"/>
    <w:rsid w:val="00183F4E"/>
    <w:rsid w:val="0018522E"/>
    <w:rsid w:val="00185272"/>
    <w:rsid w:val="001858A1"/>
    <w:rsid w:val="0018638A"/>
    <w:rsid w:val="0018646A"/>
    <w:rsid w:val="00187444"/>
    <w:rsid w:val="00187513"/>
    <w:rsid w:val="001879C5"/>
    <w:rsid w:val="00190694"/>
    <w:rsid w:val="00190772"/>
    <w:rsid w:val="00190AD4"/>
    <w:rsid w:val="00191A1F"/>
    <w:rsid w:val="00191C2F"/>
    <w:rsid w:val="00191C5C"/>
    <w:rsid w:val="0019262C"/>
    <w:rsid w:val="001937D2"/>
    <w:rsid w:val="00193DD1"/>
    <w:rsid w:val="00194001"/>
    <w:rsid w:val="00194791"/>
    <w:rsid w:val="0019532C"/>
    <w:rsid w:val="001955DE"/>
    <w:rsid w:val="00195881"/>
    <w:rsid w:val="00195D40"/>
    <w:rsid w:val="001969AE"/>
    <w:rsid w:val="00196F61"/>
    <w:rsid w:val="00197944"/>
    <w:rsid w:val="001A016D"/>
    <w:rsid w:val="001A0239"/>
    <w:rsid w:val="001A0312"/>
    <w:rsid w:val="001A0739"/>
    <w:rsid w:val="001A0A2B"/>
    <w:rsid w:val="001A12D9"/>
    <w:rsid w:val="001A1E41"/>
    <w:rsid w:val="001A2995"/>
    <w:rsid w:val="001A29D9"/>
    <w:rsid w:val="001A3582"/>
    <w:rsid w:val="001A4266"/>
    <w:rsid w:val="001A5A91"/>
    <w:rsid w:val="001A5AEB"/>
    <w:rsid w:val="001A614C"/>
    <w:rsid w:val="001A6B81"/>
    <w:rsid w:val="001A6F3A"/>
    <w:rsid w:val="001B04BE"/>
    <w:rsid w:val="001B1126"/>
    <w:rsid w:val="001B14B0"/>
    <w:rsid w:val="001B17DE"/>
    <w:rsid w:val="001B1BFD"/>
    <w:rsid w:val="001B23FE"/>
    <w:rsid w:val="001B392C"/>
    <w:rsid w:val="001B3AC6"/>
    <w:rsid w:val="001B3B39"/>
    <w:rsid w:val="001B3D85"/>
    <w:rsid w:val="001B3E58"/>
    <w:rsid w:val="001B4088"/>
    <w:rsid w:val="001B4A53"/>
    <w:rsid w:val="001B4F19"/>
    <w:rsid w:val="001B5B64"/>
    <w:rsid w:val="001B5EF7"/>
    <w:rsid w:val="001B66FF"/>
    <w:rsid w:val="001B7361"/>
    <w:rsid w:val="001C084B"/>
    <w:rsid w:val="001C1382"/>
    <w:rsid w:val="001C1EF3"/>
    <w:rsid w:val="001C2326"/>
    <w:rsid w:val="001C23B4"/>
    <w:rsid w:val="001C2752"/>
    <w:rsid w:val="001C27B1"/>
    <w:rsid w:val="001C2E5A"/>
    <w:rsid w:val="001C3555"/>
    <w:rsid w:val="001C36A1"/>
    <w:rsid w:val="001C414B"/>
    <w:rsid w:val="001C440B"/>
    <w:rsid w:val="001C44DA"/>
    <w:rsid w:val="001C4645"/>
    <w:rsid w:val="001C5E78"/>
    <w:rsid w:val="001C7281"/>
    <w:rsid w:val="001C7BA3"/>
    <w:rsid w:val="001D0355"/>
    <w:rsid w:val="001D0583"/>
    <w:rsid w:val="001D07A7"/>
    <w:rsid w:val="001D1253"/>
    <w:rsid w:val="001D2097"/>
    <w:rsid w:val="001D28B0"/>
    <w:rsid w:val="001D3EA9"/>
    <w:rsid w:val="001D4898"/>
    <w:rsid w:val="001D489F"/>
    <w:rsid w:val="001D4E4B"/>
    <w:rsid w:val="001D5293"/>
    <w:rsid w:val="001D53B9"/>
    <w:rsid w:val="001D5975"/>
    <w:rsid w:val="001D5D9F"/>
    <w:rsid w:val="001D6107"/>
    <w:rsid w:val="001D647F"/>
    <w:rsid w:val="001D6803"/>
    <w:rsid w:val="001E04E2"/>
    <w:rsid w:val="001E095E"/>
    <w:rsid w:val="001E0E6C"/>
    <w:rsid w:val="001E1080"/>
    <w:rsid w:val="001E1496"/>
    <w:rsid w:val="001E17FA"/>
    <w:rsid w:val="001E1D11"/>
    <w:rsid w:val="001E25C0"/>
    <w:rsid w:val="001E2850"/>
    <w:rsid w:val="001E31D6"/>
    <w:rsid w:val="001E3545"/>
    <w:rsid w:val="001E3570"/>
    <w:rsid w:val="001E3C73"/>
    <w:rsid w:val="001E456F"/>
    <w:rsid w:val="001E49DD"/>
    <w:rsid w:val="001E4A33"/>
    <w:rsid w:val="001E4F71"/>
    <w:rsid w:val="001E59DA"/>
    <w:rsid w:val="001E61D6"/>
    <w:rsid w:val="001E73E1"/>
    <w:rsid w:val="001E7616"/>
    <w:rsid w:val="001F0760"/>
    <w:rsid w:val="001F0907"/>
    <w:rsid w:val="001F0FEF"/>
    <w:rsid w:val="001F15D8"/>
    <w:rsid w:val="001F1840"/>
    <w:rsid w:val="001F3380"/>
    <w:rsid w:val="001F3533"/>
    <w:rsid w:val="001F3895"/>
    <w:rsid w:val="001F3B12"/>
    <w:rsid w:val="001F3E51"/>
    <w:rsid w:val="001F4164"/>
    <w:rsid w:val="001F5438"/>
    <w:rsid w:val="001F65F6"/>
    <w:rsid w:val="001F6991"/>
    <w:rsid w:val="001F6FFA"/>
    <w:rsid w:val="001F7D3B"/>
    <w:rsid w:val="001F7F85"/>
    <w:rsid w:val="002016CB"/>
    <w:rsid w:val="00202128"/>
    <w:rsid w:val="00202788"/>
    <w:rsid w:val="00203207"/>
    <w:rsid w:val="00203396"/>
    <w:rsid w:val="00203632"/>
    <w:rsid w:val="002048CD"/>
    <w:rsid w:val="00204BE0"/>
    <w:rsid w:val="002053E8"/>
    <w:rsid w:val="00205ED0"/>
    <w:rsid w:val="0020665C"/>
    <w:rsid w:val="0020745B"/>
    <w:rsid w:val="00207B6F"/>
    <w:rsid w:val="00210388"/>
    <w:rsid w:val="0021144F"/>
    <w:rsid w:val="00211791"/>
    <w:rsid w:val="0021229D"/>
    <w:rsid w:val="00212413"/>
    <w:rsid w:val="00213DED"/>
    <w:rsid w:val="00213E92"/>
    <w:rsid w:val="00214CD1"/>
    <w:rsid w:val="00215791"/>
    <w:rsid w:val="00215A24"/>
    <w:rsid w:val="00215D19"/>
    <w:rsid w:val="00215FAB"/>
    <w:rsid w:val="00216088"/>
    <w:rsid w:val="00216B23"/>
    <w:rsid w:val="00216ECE"/>
    <w:rsid w:val="002171CF"/>
    <w:rsid w:val="00217368"/>
    <w:rsid w:val="002174B3"/>
    <w:rsid w:val="00217665"/>
    <w:rsid w:val="00217841"/>
    <w:rsid w:val="0022006C"/>
    <w:rsid w:val="0022014E"/>
    <w:rsid w:val="0022057C"/>
    <w:rsid w:val="00220C90"/>
    <w:rsid w:val="0022137C"/>
    <w:rsid w:val="00221E32"/>
    <w:rsid w:val="00222D25"/>
    <w:rsid w:val="00222DE9"/>
    <w:rsid w:val="00222F98"/>
    <w:rsid w:val="002232DB"/>
    <w:rsid w:val="00223644"/>
    <w:rsid w:val="002237B9"/>
    <w:rsid w:val="002259E3"/>
    <w:rsid w:val="00225CB8"/>
    <w:rsid w:val="002267F3"/>
    <w:rsid w:val="00226C14"/>
    <w:rsid w:val="0022789C"/>
    <w:rsid w:val="00231473"/>
    <w:rsid w:val="00231ABC"/>
    <w:rsid w:val="002321DB"/>
    <w:rsid w:val="00232851"/>
    <w:rsid w:val="00233422"/>
    <w:rsid w:val="002334D7"/>
    <w:rsid w:val="00233AF9"/>
    <w:rsid w:val="002342F5"/>
    <w:rsid w:val="002343DE"/>
    <w:rsid w:val="0023467E"/>
    <w:rsid w:val="00234BEC"/>
    <w:rsid w:val="0023522B"/>
    <w:rsid w:val="00236243"/>
    <w:rsid w:val="00236590"/>
    <w:rsid w:val="0023700B"/>
    <w:rsid w:val="00237082"/>
    <w:rsid w:val="00237F14"/>
    <w:rsid w:val="0024059E"/>
    <w:rsid w:val="00240835"/>
    <w:rsid w:val="00241631"/>
    <w:rsid w:val="00241725"/>
    <w:rsid w:val="002428B3"/>
    <w:rsid w:val="00243B1F"/>
    <w:rsid w:val="00243E1B"/>
    <w:rsid w:val="00243FB6"/>
    <w:rsid w:val="00244CE3"/>
    <w:rsid w:val="00244E91"/>
    <w:rsid w:val="00245ABA"/>
    <w:rsid w:val="00246730"/>
    <w:rsid w:val="00246C4D"/>
    <w:rsid w:val="0024732A"/>
    <w:rsid w:val="0024797B"/>
    <w:rsid w:val="00250D79"/>
    <w:rsid w:val="0025185B"/>
    <w:rsid w:val="00253010"/>
    <w:rsid w:val="002533CE"/>
    <w:rsid w:val="00254397"/>
    <w:rsid w:val="0025449D"/>
    <w:rsid w:val="00254719"/>
    <w:rsid w:val="00254E56"/>
    <w:rsid w:val="002571E0"/>
    <w:rsid w:val="00257C92"/>
    <w:rsid w:val="00260083"/>
    <w:rsid w:val="00260708"/>
    <w:rsid w:val="00260FA7"/>
    <w:rsid w:val="0026165F"/>
    <w:rsid w:val="00261E3C"/>
    <w:rsid w:val="00261FB9"/>
    <w:rsid w:val="002635AD"/>
    <w:rsid w:val="00263ACF"/>
    <w:rsid w:val="00263E27"/>
    <w:rsid w:val="00264120"/>
    <w:rsid w:val="0026459D"/>
    <w:rsid w:val="00264650"/>
    <w:rsid w:val="0026478D"/>
    <w:rsid w:val="00264B29"/>
    <w:rsid w:val="00267791"/>
    <w:rsid w:val="00267DCB"/>
    <w:rsid w:val="00267FD0"/>
    <w:rsid w:val="00270262"/>
    <w:rsid w:val="00271A9D"/>
    <w:rsid w:val="00272787"/>
    <w:rsid w:val="00272985"/>
    <w:rsid w:val="00272B6B"/>
    <w:rsid w:val="00273228"/>
    <w:rsid w:val="00273456"/>
    <w:rsid w:val="002745D6"/>
    <w:rsid w:val="00274CF2"/>
    <w:rsid w:val="00274D81"/>
    <w:rsid w:val="00274EE1"/>
    <w:rsid w:val="00275232"/>
    <w:rsid w:val="002752F6"/>
    <w:rsid w:val="00275B4F"/>
    <w:rsid w:val="00275BA4"/>
    <w:rsid w:val="00276355"/>
    <w:rsid w:val="002772A0"/>
    <w:rsid w:val="002800FD"/>
    <w:rsid w:val="0028069A"/>
    <w:rsid w:val="00280D3D"/>
    <w:rsid w:val="00280E0E"/>
    <w:rsid w:val="00280ECC"/>
    <w:rsid w:val="00280F9F"/>
    <w:rsid w:val="00282EE9"/>
    <w:rsid w:val="00283A3C"/>
    <w:rsid w:val="00283B6E"/>
    <w:rsid w:val="00284A88"/>
    <w:rsid w:val="00284D32"/>
    <w:rsid w:val="002853C0"/>
    <w:rsid w:val="002874F6"/>
    <w:rsid w:val="00287E1A"/>
    <w:rsid w:val="0029032E"/>
    <w:rsid w:val="00290E2B"/>
    <w:rsid w:val="002926D3"/>
    <w:rsid w:val="002929D3"/>
    <w:rsid w:val="002938D3"/>
    <w:rsid w:val="00293FCC"/>
    <w:rsid w:val="00295285"/>
    <w:rsid w:val="00295B4A"/>
    <w:rsid w:val="00297182"/>
    <w:rsid w:val="0029721C"/>
    <w:rsid w:val="0029772E"/>
    <w:rsid w:val="00297A5A"/>
    <w:rsid w:val="002A0153"/>
    <w:rsid w:val="002A0946"/>
    <w:rsid w:val="002A0FBD"/>
    <w:rsid w:val="002A1C7E"/>
    <w:rsid w:val="002A294B"/>
    <w:rsid w:val="002A2BEA"/>
    <w:rsid w:val="002A2D21"/>
    <w:rsid w:val="002A3C1E"/>
    <w:rsid w:val="002A54B2"/>
    <w:rsid w:val="002A615E"/>
    <w:rsid w:val="002A645A"/>
    <w:rsid w:val="002A65A0"/>
    <w:rsid w:val="002A66CC"/>
    <w:rsid w:val="002A70DD"/>
    <w:rsid w:val="002A75C9"/>
    <w:rsid w:val="002A75D2"/>
    <w:rsid w:val="002A78D5"/>
    <w:rsid w:val="002B00B7"/>
    <w:rsid w:val="002B10E1"/>
    <w:rsid w:val="002B1787"/>
    <w:rsid w:val="002B29ED"/>
    <w:rsid w:val="002B3860"/>
    <w:rsid w:val="002B440D"/>
    <w:rsid w:val="002B5A7E"/>
    <w:rsid w:val="002B5BA2"/>
    <w:rsid w:val="002B5E90"/>
    <w:rsid w:val="002B602E"/>
    <w:rsid w:val="002B75B7"/>
    <w:rsid w:val="002B78EF"/>
    <w:rsid w:val="002B796A"/>
    <w:rsid w:val="002B7F03"/>
    <w:rsid w:val="002C0BD2"/>
    <w:rsid w:val="002C0CE9"/>
    <w:rsid w:val="002C0ED6"/>
    <w:rsid w:val="002C10CF"/>
    <w:rsid w:val="002C1404"/>
    <w:rsid w:val="002C1D34"/>
    <w:rsid w:val="002C3CD6"/>
    <w:rsid w:val="002C4653"/>
    <w:rsid w:val="002C51CD"/>
    <w:rsid w:val="002C61EC"/>
    <w:rsid w:val="002C6EAC"/>
    <w:rsid w:val="002C78EA"/>
    <w:rsid w:val="002D008B"/>
    <w:rsid w:val="002D1BAB"/>
    <w:rsid w:val="002D1C98"/>
    <w:rsid w:val="002D2F0A"/>
    <w:rsid w:val="002D38F0"/>
    <w:rsid w:val="002D46BC"/>
    <w:rsid w:val="002D4888"/>
    <w:rsid w:val="002D50D7"/>
    <w:rsid w:val="002D582C"/>
    <w:rsid w:val="002D5A9A"/>
    <w:rsid w:val="002D60DB"/>
    <w:rsid w:val="002D6E23"/>
    <w:rsid w:val="002D722D"/>
    <w:rsid w:val="002D759A"/>
    <w:rsid w:val="002D75F6"/>
    <w:rsid w:val="002D79E9"/>
    <w:rsid w:val="002D7BEE"/>
    <w:rsid w:val="002D7DC4"/>
    <w:rsid w:val="002E080A"/>
    <w:rsid w:val="002E0F40"/>
    <w:rsid w:val="002E1707"/>
    <w:rsid w:val="002E1FDF"/>
    <w:rsid w:val="002E255B"/>
    <w:rsid w:val="002E2C6A"/>
    <w:rsid w:val="002E3415"/>
    <w:rsid w:val="002E3CAB"/>
    <w:rsid w:val="002E40F7"/>
    <w:rsid w:val="002E4891"/>
    <w:rsid w:val="002E49C6"/>
    <w:rsid w:val="002E77C3"/>
    <w:rsid w:val="002E7B23"/>
    <w:rsid w:val="002F032F"/>
    <w:rsid w:val="002F086F"/>
    <w:rsid w:val="002F12FE"/>
    <w:rsid w:val="002F1756"/>
    <w:rsid w:val="002F19E6"/>
    <w:rsid w:val="002F2625"/>
    <w:rsid w:val="002F327D"/>
    <w:rsid w:val="002F34AB"/>
    <w:rsid w:val="002F36C6"/>
    <w:rsid w:val="002F3EEF"/>
    <w:rsid w:val="002F44DA"/>
    <w:rsid w:val="002F4BDF"/>
    <w:rsid w:val="002F5865"/>
    <w:rsid w:val="002F5B4C"/>
    <w:rsid w:val="002F5CA0"/>
    <w:rsid w:val="002F6355"/>
    <w:rsid w:val="002F6CA7"/>
    <w:rsid w:val="00300222"/>
    <w:rsid w:val="003005D8"/>
    <w:rsid w:val="00300AFB"/>
    <w:rsid w:val="003029CF"/>
    <w:rsid w:val="00303A0E"/>
    <w:rsid w:val="00304438"/>
    <w:rsid w:val="003048DC"/>
    <w:rsid w:val="00305490"/>
    <w:rsid w:val="00305667"/>
    <w:rsid w:val="003057E9"/>
    <w:rsid w:val="00305AB5"/>
    <w:rsid w:val="00306104"/>
    <w:rsid w:val="0030672C"/>
    <w:rsid w:val="00306C7D"/>
    <w:rsid w:val="00306CC8"/>
    <w:rsid w:val="00307E4F"/>
    <w:rsid w:val="00310376"/>
    <w:rsid w:val="00311141"/>
    <w:rsid w:val="00311A60"/>
    <w:rsid w:val="003129A1"/>
    <w:rsid w:val="003130BA"/>
    <w:rsid w:val="00313490"/>
    <w:rsid w:val="003145BF"/>
    <w:rsid w:val="003149FE"/>
    <w:rsid w:val="00314E55"/>
    <w:rsid w:val="003151AD"/>
    <w:rsid w:val="003163C3"/>
    <w:rsid w:val="00316E5B"/>
    <w:rsid w:val="00321BAC"/>
    <w:rsid w:val="00321BCA"/>
    <w:rsid w:val="00321D72"/>
    <w:rsid w:val="00322101"/>
    <w:rsid w:val="003222AF"/>
    <w:rsid w:val="0032249E"/>
    <w:rsid w:val="003227B8"/>
    <w:rsid w:val="00322BB2"/>
    <w:rsid w:val="00323CA6"/>
    <w:rsid w:val="00324344"/>
    <w:rsid w:val="00324507"/>
    <w:rsid w:val="00324525"/>
    <w:rsid w:val="003247F0"/>
    <w:rsid w:val="00324A9C"/>
    <w:rsid w:val="00324EE2"/>
    <w:rsid w:val="0032642B"/>
    <w:rsid w:val="003268E1"/>
    <w:rsid w:val="00326965"/>
    <w:rsid w:val="00326A63"/>
    <w:rsid w:val="00326C5D"/>
    <w:rsid w:val="003272FF"/>
    <w:rsid w:val="00327A28"/>
    <w:rsid w:val="00327A75"/>
    <w:rsid w:val="00327E6D"/>
    <w:rsid w:val="00330B8D"/>
    <w:rsid w:val="00330D53"/>
    <w:rsid w:val="00331E49"/>
    <w:rsid w:val="0033253D"/>
    <w:rsid w:val="00332911"/>
    <w:rsid w:val="003338AA"/>
    <w:rsid w:val="0033398D"/>
    <w:rsid w:val="003340EC"/>
    <w:rsid w:val="0033410D"/>
    <w:rsid w:val="00334310"/>
    <w:rsid w:val="003349DD"/>
    <w:rsid w:val="00335DA8"/>
    <w:rsid w:val="00336252"/>
    <w:rsid w:val="003362DE"/>
    <w:rsid w:val="00336308"/>
    <w:rsid w:val="00336428"/>
    <w:rsid w:val="00336629"/>
    <w:rsid w:val="0033738B"/>
    <w:rsid w:val="003377FA"/>
    <w:rsid w:val="00337A5A"/>
    <w:rsid w:val="00342157"/>
    <w:rsid w:val="00342B46"/>
    <w:rsid w:val="00342F51"/>
    <w:rsid w:val="003436A8"/>
    <w:rsid w:val="003437B7"/>
    <w:rsid w:val="00344F01"/>
    <w:rsid w:val="003458DE"/>
    <w:rsid w:val="003460D1"/>
    <w:rsid w:val="00346450"/>
    <w:rsid w:val="003465DE"/>
    <w:rsid w:val="00346D1F"/>
    <w:rsid w:val="003477DA"/>
    <w:rsid w:val="003477FF"/>
    <w:rsid w:val="003479E9"/>
    <w:rsid w:val="00347C3E"/>
    <w:rsid w:val="003503ED"/>
    <w:rsid w:val="003508CC"/>
    <w:rsid w:val="00350A69"/>
    <w:rsid w:val="00350E1F"/>
    <w:rsid w:val="00351458"/>
    <w:rsid w:val="00351996"/>
    <w:rsid w:val="0035231D"/>
    <w:rsid w:val="00352891"/>
    <w:rsid w:val="0035302E"/>
    <w:rsid w:val="003530AF"/>
    <w:rsid w:val="003545B7"/>
    <w:rsid w:val="00354858"/>
    <w:rsid w:val="00354B90"/>
    <w:rsid w:val="003551EC"/>
    <w:rsid w:val="00355801"/>
    <w:rsid w:val="003560D5"/>
    <w:rsid w:val="003561C8"/>
    <w:rsid w:val="003576B5"/>
    <w:rsid w:val="00360BD1"/>
    <w:rsid w:val="00361A58"/>
    <w:rsid w:val="0036229D"/>
    <w:rsid w:val="003628E4"/>
    <w:rsid w:val="00362E0D"/>
    <w:rsid w:val="00364930"/>
    <w:rsid w:val="00365C73"/>
    <w:rsid w:val="003660CF"/>
    <w:rsid w:val="00366E02"/>
    <w:rsid w:val="00366E7F"/>
    <w:rsid w:val="00367712"/>
    <w:rsid w:val="003677DF"/>
    <w:rsid w:val="00370AFC"/>
    <w:rsid w:val="00370F9F"/>
    <w:rsid w:val="003718D8"/>
    <w:rsid w:val="00371991"/>
    <w:rsid w:val="00371A5E"/>
    <w:rsid w:val="003720D9"/>
    <w:rsid w:val="003728C0"/>
    <w:rsid w:val="00372AFD"/>
    <w:rsid w:val="00372B9B"/>
    <w:rsid w:val="00373B17"/>
    <w:rsid w:val="003743C1"/>
    <w:rsid w:val="00374ADF"/>
    <w:rsid w:val="00375177"/>
    <w:rsid w:val="00375188"/>
    <w:rsid w:val="003760CF"/>
    <w:rsid w:val="0037610A"/>
    <w:rsid w:val="00376D84"/>
    <w:rsid w:val="00376EF0"/>
    <w:rsid w:val="00376F25"/>
    <w:rsid w:val="00377043"/>
    <w:rsid w:val="003770B5"/>
    <w:rsid w:val="00377341"/>
    <w:rsid w:val="0037737D"/>
    <w:rsid w:val="003812EA"/>
    <w:rsid w:val="0038134D"/>
    <w:rsid w:val="00381F7B"/>
    <w:rsid w:val="003821E6"/>
    <w:rsid w:val="00382428"/>
    <w:rsid w:val="0038245A"/>
    <w:rsid w:val="0038278E"/>
    <w:rsid w:val="0038305E"/>
    <w:rsid w:val="003834F5"/>
    <w:rsid w:val="00383938"/>
    <w:rsid w:val="00383F66"/>
    <w:rsid w:val="0038482B"/>
    <w:rsid w:val="00385938"/>
    <w:rsid w:val="003859E6"/>
    <w:rsid w:val="00385A8C"/>
    <w:rsid w:val="00386A4D"/>
    <w:rsid w:val="00386B99"/>
    <w:rsid w:val="00386CC0"/>
    <w:rsid w:val="00387757"/>
    <w:rsid w:val="00387C81"/>
    <w:rsid w:val="00390352"/>
    <w:rsid w:val="00391FBB"/>
    <w:rsid w:val="00392A00"/>
    <w:rsid w:val="00392F7B"/>
    <w:rsid w:val="003931C6"/>
    <w:rsid w:val="00394A44"/>
    <w:rsid w:val="003953EA"/>
    <w:rsid w:val="003965E1"/>
    <w:rsid w:val="0039678C"/>
    <w:rsid w:val="00396890"/>
    <w:rsid w:val="003A02E1"/>
    <w:rsid w:val="003A0882"/>
    <w:rsid w:val="003A0C75"/>
    <w:rsid w:val="003A10F0"/>
    <w:rsid w:val="003A181A"/>
    <w:rsid w:val="003A1A8D"/>
    <w:rsid w:val="003A1ACA"/>
    <w:rsid w:val="003A1F60"/>
    <w:rsid w:val="003A2BD0"/>
    <w:rsid w:val="003A3C85"/>
    <w:rsid w:val="003A4EB0"/>
    <w:rsid w:val="003A501D"/>
    <w:rsid w:val="003A5153"/>
    <w:rsid w:val="003A52A0"/>
    <w:rsid w:val="003A557F"/>
    <w:rsid w:val="003A6643"/>
    <w:rsid w:val="003A6A27"/>
    <w:rsid w:val="003A742B"/>
    <w:rsid w:val="003A78C6"/>
    <w:rsid w:val="003A7B8F"/>
    <w:rsid w:val="003A7C95"/>
    <w:rsid w:val="003B0E3A"/>
    <w:rsid w:val="003B0E3B"/>
    <w:rsid w:val="003B1565"/>
    <w:rsid w:val="003B19F4"/>
    <w:rsid w:val="003B2243"/>
    <w:rsid w:val="003B2924"/>
    <w:rsid w:val="003B2BCD"/>
    <w:rsid w:val="003B4487"/>
    <w:rsid w:val="003B4A39"/>
    <w:rsid w:val="003B5EA5"/>
    <w:rsid w:val="003B6710"/>
    <w:rsid w:val="003B6958"/>
    <w:rsid w:val="003B6E80"/>
    <w:rsid w:val="003B7BD7"/>
    <w:rsid w:val="003B7C79"/>
    <w:rsid w:val="003C00CF"/>
    <w:rsid w:val="003C4A26"/>
    <w:rsid w:val="003C4B4A"/>
    <w:rsid w:val="003C51E1"/>
    <w:rsid w:val="003C6426"/>
    <w:rsid w:val="003C6FC1"/>
    <w:rsid w:val="003C7F96"/>
    <w:rsid w:val="003D0C49"/>
    <w:rsid w:val="003D1379"/>
    <w:rsid w:val="003D13F7"/>
    <w:rsid w:val="003D29A1"/>
    <w:rsid w:val="003D3F68"/>
    <w:rsid w:val="003D3FEB"/>
    <w:rsid w:val="003D4945"/>
    <w:rsid w:val="003D4E46"/>
    <w:rsid w:val="003D519B"/>
    <w:rsid w:val="003D59C3"/>
    <w:rsid w:val="003D6031"/>
    <w:rsid w:val="003D7EC3"/>
    <w:rsid w:val="003E038D"/>
    <w:rsid w:val="003E0F61"/>
    <w:rsid w:val="003E150C"/>
    <w:rsid w:val="003E1587"/>
    <w:rsid w:val="003E1DAB"/>
    <w:rsid w:val="003E27E0"/>
    <w:rsid w:val="003E2C10"/>
    <w:rsid w:val="003E4680"/>
    <w:rsid w:val="003E4968"/>
    <w:rsid w:val="003E4C0F"/>
    <w:rsid w:val="003E4D61"/>
    <w:rsid w:val="003E5A20"/>
    <w:rsid w:val="003E66B0"/>
    <w:rsid w:val="003E7C38"/>
    <w:rsid w:val="003E7C4D"/>
    <w:rsid w:val="003E7D44"/>
    <w:rsid w:val="003F0291"/>
    <w:rsid w:val="003F06F9"/>
    <w:rsid w:val="003F09BE"/>
    <w:rsid w:val="003F0A29"/>
    <w:rsid w:val="003F1FD3"/>
    <w:rsid w:val="003F27C4"/>
    <w:rsid w:val="003F290D"/>
    <w:rsid w:val="003F2976"/>
    <w:rsid w:val="003F2EE1"/>
    <w:rsid w:val="003F2FC8"/>
    <w:rsid w:val="003F3CF6"/>
    <w:rsid w:val="003F471F"/>
    <w:rsid w:val="003F501B"/>
    <w:rsid w:val="003F534F"/>
    <w:rsid w:val="003F56DD"/>
    <w:rsid w:val="003F612B"/>
    <w:rsid w:val="003F7C24"/>
    <w:rsid w:val="003F7E8F"/>
    <w:rsid w:val="00400209"/>
    <w:rsid w:val="00400397"/>
    <w:rsid w:val="0040062B"/>
    <w:rsid w:val="004007A1"/>
    <w:rsid w:val="004030F4"/>
    <w:rsid w:val="004044DC"/>
    <w:rsid w:val="00404769"/>
    <w:rsid w:val="004049C5"/>
    <w:rsid w:val="00404ACD"/>
    <w:rsid w:val="00406528"/>
    <w:rsid w:val="004069B6"/>
    <w:rsid w:val="004072DA"/>
    <w:rsid w:val="004076A3"/>
    <w:rsid w:val="00407DC4"/>
    <w:rsid w:val="00407F3F"/>
    <w:rsid w:val="0041078D"/>
    <w:rsid w:val="00410FE3"/>
    <w:rsid w:val="004110FB"/>
    <w:rsid w:val="00411DE0"/>
    <w:rsid w:val="004122CF"/>
    <w:rsid w:val="00412B9E"/>
    <w:rsid w:val="00412F92"/>
    <w:rsid w:val="00414D41"/>
    <w:rsid w:val="00414D65"/>
    <w:rsid w:val="00415BC7"/>
    <w:rsid w:val="00415F30"/>
    <w:rsid w:val="00415FD9"/>
    <w:rsid w:val="00416139"/>
    <w:rsid w:val="0041677E"/>
    <w:rsid w:val="00416CE6"/>
    <w:rsid w:val="0041705D"/>
    <w:rsid w:val="004176C5"/>
    <w:rsid w:val="004177E3"/>
    <w:rsid w:val="00417DF4"/>
    <w:rsid w:val="00417F1F"/>
    <w:rsid w:val="00420145"/>
    <w:rsid w:val="004205E7"/>
    <w:rsid w:val="00420996"/>
    <w:rsid w:val="00420C75"/>
    <w:rsid w:val="00420E8A"/>
    <w:rsid w:val="00421289"/>
    <w:rsid w:val="0042145E"/>
    <w:rsid w:val="00421EF1"/>
    <w:rsid w:val="0042243A"/>
    <w:rsid w:val="00422A03"/>
    <w:rsid w:val="00423058"/>
    <w:rsid w:val="00424902"/>
    <w:rsid w:val="004267BD"/>
    <w:rsid w:val="00426BE2"/>
    <w:rsid w:val="00427C0F"/>
    <w:rsid w:val="004315A7"/>
    <w:rsid w:val="00432BB7"/>
    <w:rsid w:val="00432F85"/>
    <w:rsid w:val="004345C4"/>
    <w:rsid w:val="004345CF"/>
    <w:rsid w:val="004348E1"/>
    <w:rsid w:val="00435E2D"/>
    <w:rsid w:val="00435EB8"/>
    <w:rsid w:val="004361C3"/>
    <w:rsid w:val="0043638E"/>
    <w:rsid w:val="004372B6"/>
    <w:rsid w:val="00437496"/>
    <w:rsid w:val="0043751D"/>
    <w:rsid w:val="004375DF"/>
    <w:rsid w:val="004378FE"/>
    <w:rsid w:val="00437DCB"/>
    <w:rsid w:val="00437FF3"/>
    <w:rsid w:val="004409E9"/>
    <w:rsid w:val="0044192E"/>
    <w:rsid w:val="0044192F"/>
    <w:rsid w:val="00441B0E"/>
    <w:rsid w:val="00442238"/>
    <w:rsid w:val="00442843"/>
    <w:rsid w:val="00442E29"/>
    <w:rsid w:val="004432D9"/>
    <w:rsid w:val="004438BE"/>
    <w:rsid w:val="004449B0"/>
    <w:rsid w:val="00444BA6"/>
    <w:rsid w:val="00444BEE"/>
    <w:rsid w:val="004451E3"/>
    <w:rsid w:val="004457DF"/>
    <w:rsid w:val="004500E3"/>
    <w:rsid w:val="004503B0"/>
    <w:rsid w:val="00450644"/>
    <w:rsid w:val="00450A15"/>
    <w:rsid w:val="00450ACA"/>
    <w:rsid w:val="00450BA8"/>
    <w:rsid w:val="00452610"/>
    <w:rsid w:val="00452FBB"/>
    <w:rsid w:val="00453056"/>
    <w:rsid w:val="00453690"/>
    <w:rsid w:val="00453DC4"/>
    <w:rsid w:val="00454A38"/>
    <w:rsid w:val="00454F2C"/>
    <w:rsid w:val="00455242"/>
    <w:rsid w:val="00456314"/>
    <w:rsid w:val="00456716"/>
    <w:rsid w:val="00456760"/>
    <w:rsid w:val="00456876"/>
    <w:rsid w:val="004568BB"/>
    <w:rsid w:val="00456E3C"/>
    <w:rsid w:val="00456FAF"/>
    <w:rsid w:val="004607E5"/>
    <w:rsid w:val="00461B73"/>
    <w:rsid w:val="00461CCF"/>
    <w:rsid w:val="00461EC9"/>
    <w:rsid w:val="004626AF"/>
    <w:rsid w:val="0046306E"/>
    <w:rsid w:val="00464066"/>
    <w:rsid w:val="00464B77"/>
    <w:rsid w:val="00464F9E"/>
    <w:rsid w:val="0046510C"/>
    <w:rsid w:val="00465263"/>
    <w:rsid w:val="0046544F"/>
    <w:rsid w:val="0046580C"/>
    <w:rsid w:val="00465815"/>
    <w:rsid w:val="004667FE"/>
    <w:rsid w:val="00466B34"/>
    <w:rsid w:val="00467597"/>
    <w:rsid w:val="004704E4"/>
    <w:rsid w:val="00471863"/>
    <w:rsid w:val="00471F28"/>
    <w:rsid w:val="00472039"/>
    <w:rsid w:val="0047269F"/>
    <w:rsid w:val="00472FE4"/>
    <w:rsid w:val="0047327C"/>
    <w:rsid w:val="00474BF9"/>
    <w:rsid w:val="00474E89"/>
    <w:rsid w:val="00474FBD"/>
    <w:rsid w:val="00475111"/>
    <w:rsid w:val="004758FE"/>
    <w:rsid w:val="00475BD8"/>
    <w:rsid w:val="00476458"/>
    <w:rsid w:val="00477182"/>
    <w:rsid w:val="00480FE5"/>
    <w:rsid w:val="004811A3"/>
    <w:rsid w:val="004814A2"/>
    <w:rsid w:val="00481B85"/>
    <w:rsid w:val="00481C0B"/>
    <w:rsid w:val="004821D0"/>
    <w:rsid w:val="00482BB7"/>
    <w:rsid w:val="00482FCC"/>
    <w:rsid w:val="004831B3"/>
    <w:rsid w:val="00483835"/>
    <w:rsid w:val="00484B15"/>
    <w:rsid w:val="00485268"/>
    <w:rsid w:val="00485379"/>
    <w:rsid w:val="0048724F"/>
    <w:rsid w:val="00487360"/>
    <w:rsid w:val="0048755C"/>
    <w:rsid w:val="00487D02"/>
    <w:rsid w:val="00490878"/>
    <w:rsid w:val="0049090B"/>
    <w:rsid w:val="00490BB1"/>
    <w:rsid w:val="00491A95"/>
    <w:rsid w:val="00491AAA"/>
    <w:rsid w:val="00493908"/>
    <w:rsid w:val="00493F5A"/>
    <w:rsid w:val="004943D0"/>
    <w:rsid w:val="0049442B"/>
    <w:rsid w:val="00494CF7"/>
    <w:rsid w:val="004953BF"/>
    <w:rsid w:val="004955A2"/>
    <w:rsid w:val="00497719"/>
    <w:rsid w:val="0049780C"/>
    <w:rsid w:val="004A0DFD"/>
    <w:rsid w:val="004A1186"/>
    <w:rsid w:val="004A1EC7"/>
    <w:rsid w:val="004A2745"/>
    <w:rsid w:val="004A3904"/>
    <w:rsid w:val="004A3F9B"/>
    <w:rsid w:val="004A5521"/>
    <w:rsid w:val="004A5AF2"/>
    <w:rsid w:val="004A5F42"/>
    <w:rsid w:val="004A7052"/>
    <w:rsid w:val="004A7234"/>
    <w:rsid w:val="004A7617"/>
    <w:rsid w:val="004A76CD"/>
    <w:rsid w:val="004B0A20"/>
    <w:rsid w:val="004B1A1F"/>
    <w:rsid w:val="004B200B"/>
    <w:rsid w:val="004B23B1"/>
    <w:rsid w:val="004B3038"/>
    <w:rsid w:val="004B3124"/>
    <w:rsid w:val="004B36DA"/>
    <w:rsid w:val="004B3DB3"/>
    <w:rsid w:val="004B571F"/>
    <w:rsid w:val="004B5772"/>
    <w:rsid w:val="004B73AC"/>
    <w:rsid w:val="004B7E18"/>
    <w:rsid w:val="004C0D74"/>
    <w:rsid w:val="004C17C4"/>
    <w:rsid w:val="004C1D4C"/>
    <w:rsid w:val="004C2607"/>
    <w:rsid w:val="004C3C77"/>
    <w:rsid w:val="004C456A"/>
    <w:rsid w:val="004C46DF"/>
    <w:rsid w:val="004C4FC8"/>
    <w:rsid w:val="004C535E"/>
    <w:rsid w:val="004C6A8D"/>
    <w:rsid w:val="004C792B"/>
    <w:rsid w:val="004D1666"/>
    <w:rsid w:val="004D17D1"/>
    <w:rsid w:val="004D1B70"/>
    <w:rsid w:val="004D2E2B"/>
    <w:rsid w:val="004D2FD7"/>
    <w:rsid w:val="004D376C"/>
    <w:rsid w:val="004D4ABF"/>
    <w:rsid w:val="004D522D"/>
    <w:rsid w:val="004D638D"/>
    <w:rsid w:val="004D6BE1"/>
    <w:rsid w:val="004D6F3A"/>
    <w:rsid w:val="004D7FBA"/>
    <w:rsid w:val="004E1429"/>
    <w:rsid w:val="004E1908"/>
    <w:rsid w:val="004E19B4"/>
    <w:rsid w:val="004E19F1"/>
    <w:rsid w:val="004E318F"/>
    <w:rsid w:val="004E3233"/>
    <w:rsid w:val="004E3EAE"/>
    <w:rsid w:val="004E4B81"/>
    <w:rsid w:val="004E4ECB"/>
    <w:rsid w:val="004E5117"/>
    <w:rsid w:val="004E76E4"/>
    <w:rsid w:val="004E775B"/>
    <w:rsid w:val="004E77ED"/>
    <w:rsid w:val="004E7AA8"/>
    <w:rsid w:val="004F061C"/>
    <w:rsid w:val="004F07F4"/>
    <w:rsid w:val="004F08D8"/>
    <w:rsid w:val="004F0EA0"/>
    <w:rsid w:val="004F0F9D"/>
    <w:rsid w:val="004F10CD"/>
    <w:rsid w:val="004F1672"/>
    <w:rsid w:val="004F2098"/>
    <w:rsid w:val="004F27F4"/>
    <w:rsid w:val="004F2A32"/>
    <w:rsid w:val="004F304F"/>
    <w:rsid w:val="004F40FE"/>
    <w:rsid w:val="004F44C2"/>
    <w:rsid w:val="004F4CD3"/>
    <w:rsid w:val="004F5388"/>
    <w:rsid w:val="00500193"/>
    <w:rsid w:val="00500FD2"/>
    <w:rsid w:val="00503F96"/>
    <w:rsid w:val="00504748"/>
    <w:rsid w:val="00504849"/>
    <w:rsid w:val="00504DAB"/>
    <w:rsid w:val="00505465"/>
    <w:rsid w:val="00505ED1"/>
    <w:rsid w:val="00507822"/>
    <w:rsid w:val="00507F72"/>
    <w:rsid w:val="005102FA"/>
    <w:rsid w:val="0051088E"/>
    <w:rsid w:val="00510DC7"/>
    <w:rsid w:val="00511871"/>
    <w:rsid w:val="005120D9"/>
    <w:rsid w:val="00512305"/>
    <w:rsid w:val="005126C2"/>
    <w:rsid w:val="0051309A"/>
    <w:rsid w:val="0051339A"/>
    <w:rsid w:val="00514CB8"/>
    <w:rsid w:val="00514EBF"/>
    <w:rsid w:val="00515462"/>
    <w:rsid w:val="005158A5"/>
    <w:rsid w:val="00515A68"/>
    <w:rsid w:val="00517A88"/>
    <w:rsid w:val="00517AFC"/>
    <w:rsid w:val="00517B3F"/>
    <w:rsid w:val="005202E6"/>
    <w:rsid w:val="0052043F"/>
    <w:rsid w:val="00520E9E"/>
    <w:rsid w:val="00522225"/>
    <w:rsid w:val="0052241E"/>
    <w:rsid w:val="005227DD"/>
    <w:rsid w:val="00522ACD"/>
    <w:rsid w:val="00523145"/>
    <w:rsid w:val="00523209"/>
    <w:rsid w:val="0052384B"/>
    <w:rsid w:val="00523EA4"/>
    <w:rsid w:val="00523FED"/>
    <w:rsid w:val="00524325"/>
    <w:rsid w:val="00524B53"/>
    <w:rsid w:val="0052500B"/>
    <w:rsid w:val="005253F5"/>
    <w:rsid w:val="00525C65"/>
    <w:rsid w:val="00525D6D"/>
    <w:rsid w:val="00526387"/>
    <w:rsid w:val="005267CE"/>
    <w:rsid w:val="005270B3"/>
    <w:rsid w:val="00527446"/>
    <w:rsid w:val="005279F3"/>
    <w:rsid w:val="00527AB7"/>
    <w:rsid w:val="00527E95"/>
    <w:rsid w:val="005318C3"/>
    <w:rsid w:val="005333DB"/>
    <w:rsid w:val="00533A70"/>
    <w:rsid w:val="00533CC2"/>
    <w:rsid w:val="00533E28"/>
    <w:rsid w:val="005342B3"/>
    <w:rsid w:val="00534609"/>
    <w:rsid w:val="005347CB"/>
    <w:rsid w:val="00534EA0"/>
    <w:rsid w:val="00535391"/>
    <w:rsid w:val="005358D2"/>
    <w:rsid w:val="00535D1F"/>
    <w:rsid w:val="005366E4"/>
    <w:rsid w:val="00536C58"/>
    <w:rsid w:val="005374CD"/>
    <w:rsid w:val="00537CB5"/>
    <w:rsid w:val="00540221"/>
    <w:rsid w:val="005404C8"/>
    <w:rsid w:val="00541773"/>
    <w:rsid w:val="005417C2"/>
    <w:rsid w:val="00542387"/>
    <w:rsid w:val="00542B6D"/>
    <w:rsid w:val="00542BCA"/>
    <w:rsid w:val="00542CC5"/>
    <w:rsid w:val="00544202"/>
    <w:rsid w:val="0054468B"/>
    <w:rsid w:val="00544ECC"/>
    <w:rsid w:val="005450CA"/>
    <w:rsid w:val="0054547A"/>
    <w:rsid w:val="00545DF9"/>
    <w:rsid w:val="00547A2B"/>
    <w:rsid w:val="0055083F"/>
    <w:rsid w:val="00551226"/>
    <w:rsid w:val="0055135F"/>
    <w:rsid w:val="00551785"/>
    <w:rsid w:val="00552219"/>
    <w:rsid w:val="0055259D"/>
    <w:rsid w:val="005526D4"/>
    <w:rsid w:val="005528AF"/>
    <w:rsid w:val="00552C55"/>
    <w:rsid w:val="0055401C"/>
    <w:rsid w:val="00554024"/>
    <w:rsid w:val="0055478E"/>
    <w:rsid w:val="00554A6D"/>
    <w:rsid w:val="005550C2"/>
    <w:rsid w:val="005552EC"/>
    <w:rsid w:val="005555E2"/>
    <w:rsid w:val="00555D78"/>
    <w:rsid w:val="00556D32"/>
    <w:rsid w:val="00556FD7"/>
    <w:rsid w:val="00557753"/>
    <w:rsid w:val="005608CA"/>
    <w:rsid w:val="00561236"/>
    <w:rsid w:val="0056189D"/>
    <w:rsid w:val="00562154"/>
    <w:rsid w:val="00562D7C"/>
    <w:rsid w:val="00563829"/>
    <w:rsid w:val="00563DE0"/>
    <w:rsid w:val="0056421D"/>
    <w:rsid w:val="00564A50"/>
    <w:rsid w:val="00564B77"/>
    <w:rsid w:val="00564D36"/>
    <w:rsid w:val="00565FC0"/>
    <w:rsid w:val="00566CAC"/>
    <w:rsid w:val="00566EB5"/>
    <w:rsid w:val="0056700C"/>
    <w:rsid w:val="00570B89"/>
    <w:rsid w:val="00570CC7"/>
    <w:rsid w:val="00570D66"/>
    <w:rsid w:val="00570DB9"/>
    <w:rsid w:val="00571480"/>
    <w:rsid w:val="00571AEF"/>
    <w:rsid w:val="00572DD1"/>
    <w:rsid w:val="00575A14"/>
    <w:rsid w:val="00576587"/>
    <w:rsid w:val="00576F1F"/>
    <w:rsid w:val="00576F2F"/>
    <w:rsid w:val="0057711D"/>
    <w:rsid w:val="00577763"/>
    <w:rsid w:val="00577FDB"/>
    <w:rsid w:val="00580138"/>
    <w:rsid w:val="0058028A"/>
    <w:rsid w:val="00580D93"/>
    <w:rsid w:val="00581E2C"/>
    <w:rsid w:val="0058261F"/>
    <w:rsid w:val="005839CC"/>
    <w:rsid w:val="005846ED"/>
    <w:rsid w:val="005853B7"/>
    <w:rsid w:val="00585D26"/>
    <w:rsid w:val="005874B7"/>
    <w:rsid w:val="00587B6E"/>
    <w:rsid w:val="00591B0F"/>
    <w:rsid w:val="00591B22"/>
    <w:rsid w:val="00591E7A"/>
    <w:rsid w:val="005925E1"/>
    <w:rsid w:val="00592967"/>
    <w:rsid w:val="00592B95"/>
    <w:rsid w:val="00592C53"/>
    <w:rsid w:val="00594542"/>
    <w:rsid w:val="00594842"/>
    <w:rsid w:val="00594D1B"/>
    <w:rsid w:val="00595153"/>
    <w:rsid w:val="00595AB9"/>
    <w:rsid w:val="00595BC8"/>
    <w:rsid w:val="00595EDC"/>
    <w:rsid w:val="00596D83"/>
    <w:rsid w:val="00596EB3"/>
    <w:rsid w:val="005971FE"/>
    <w:rsid w:val="005976D1"/>
    <w:rsid w:val="005A06B0"/>
    <w:rsid w:val="005A11BC"/>
    <w:rsid w:val="005A1796"/>
    <w:rsid w:val="005A18F6"/>
    <w:rsid w:val="005A1937"/>
    <w:rsid w:val="005A239A"/>
    <w:rsid w:val="005A343D"/>
    <w:rsid w:val="005A3B01"/>
    <w:rsid w:val="005A5508"/>
    <w:rsid w:val="005A61C6"/>
    <w:rsid w:val="005A6A50"/>
    <w:rsid w:val="005A7257"/>
    <w:rsid w:val="005A7E79"/>
    <w:rsid w:val="005B0A09"/>
    <w:rsid w:val="005B1206"/>
    <w:rsid w:val="005B1EB4"/>
    <w:rsid w:val="005B1F0F"/>
    <w:rsid w:val="005B1F7F"/>
    <w:rsid w:val="005B1FBF"/>
    <w:rsid w:val="005B2327"/>
    <w:rsid w:val="005B2693"/>
    <w:rsid w:val="005B35B4"/>
    <w:rsid w:val="005B44EF"/>
    <w:rsid w:val="005B4E8F"/>
    <w:rsid w:val="005B51ED"/>
    <w:rsid w:val="005B5735"/>
    <w:rsid w:val="005B5DB0"/>
    <w:rsid w:val="005B608A"/>
    <w:rsid w:val="005B777B"/>
    <w:rsid w:val="005C0282"/>
    <w:rsid w:val="005C05DF"/>
    <w:rsid w:val="005C1683"/>
    <w:rsid w:val="005C1CC9"/>
    <w:rsid w:val="005C28CF"/>
    <w:rsid w:val="005C2B64"/>
    <w:rsid w:val="005C329C"/>
    <w:rsid w:val="005C3A9B"/>
    <w:rsid w:val="005C3D5A"/>
    <w:rsid w:val="005C3DA5"/>
    <w:rsid w:val="005C4948"/>
    <w:rsid w:val="005C54DF"/>
    <w:rsid w:val="005D03B7"/>
    <w:rsid w:val="005D0519"/>
    <w:rsid w:val="005D0912"/>
    <w:rsid w:val="005D0B87"/>
    <w:rsid w:val="005D145F"/>
    <w:rsid w:val="005D17AA"/>
    <w:rsid w:val="005D1FB1"/>
    <w:rsid w:val="005D27D2"/>
    <w:rsid w:val="005D3A4B"/>
    <w:rsid w:val="005D3C8F"/>
    <w:rsid w:val="005D3EFA"/>
    <w:rsid w:val="005D4758"/>
    <w:rsid w:val="005D4813"/>
    <w:rsid w:val="005D48C1"/>
    <w:rsid w:val="005D4F1C"/>
    <w:rsid w:val="005D5064"/>
    <w:rsid w:val="005D66E6"/>
    <w:rsid w:val="005D6D53"/>
    <w:rsid w:val="005D79A4"/>
    <w:rsid w:val="005D7A2D"/>
    <w:rsid w:val="005D7B87"/>
    <w:rsid w:val="005D7D92"/>
    <w:rsid w:val="005E07EF"/>
    <w:rsid w:val="005E0910"/>
    <w:rsid w:val="005E0D57"/>
    <w:rsid w:val="005E0DCE"/>
    <w:rsid w:val="005E1371"/>
    <w:rsid w:val="005E15FB"/>
    <w:rsid w:val="005E3515"/>
    <w:rsid w:val="005E37E4"/>
    <w:rsid w:val="005E3E45"/>
    <w:rsid w:val="005E4028"/>
    <w:rsid w:val="005E485C"/>
    <w:rsid w:val="005E49AF"/>
    <w:rsid w:val="005E4DA8"/>
    <w:rsid w:val="005E4F2B"/>
    <w:rsid w:val="005E5728"/>
    <w:rsid w:val="005E62B3"/>
    <w:rsid w:val="005E62F1"/>
    <w:rsid w:val="005E63D8"/>
    <w:rsid w:val="005E7183"/>
    <w:rsid w:val="005E7C8A"/>
    <w:rsid w:val="005F060E"/>
    <w:rsid w:val="005F0DCF"/>
    <w:rsid w:val="005F122A"/>
    <w:rsid w:val="005F230F"/>
    <w:rsid w:val="005F2B41"/>
    <w:rsid w:val="005F3601"/>
    <w:rsid w:val="005F3B72"/>
    <w:rsid w:val="005F4484"/>
    <w:rsid w:val="005F46CD"/>
    <w:rsid w:val="005F4A6A"/>
    <w:rsid w:val="005F4AB8"/>
    <w:rsid w:val="005F5A1A"/>
    <w:rsid w:val="005F5A69"/>
    <w:rsid w:val="005F60EC"/>
    <w:rsid w:val="005F61E7"/>
    <w:rsid w:val="005F6DFA"/>
    <w:rsid w:val="005F75F4"/>
    <w:rsid w:val="005F7B87"/>
    <w:rsid w:val="005F7BA6"/>
    <w:rsid w:val="00601660"/>
    <w:rsid w:val="006017D0"/>
    <w:rsid w:val="00603C6C"/>
    <w:rsid w:val="00603DC4"/>
    <w:rsid w:val="0060423F"/>
    <w:rsid w:val="00604CD2"/>
    <w:rsid w:val="00605433"/>
    <w:rsid w:val="00605C40"/>
    <w:rsid w:val="00605D5F"/>
    <w:rsid w:val="0060670A"/>
    <w:rsid w:val="00606842"/>
    <w:rsid w:val="00606C18"/>
    <w:rsid w:val="00607073"/>
    <w:rsid w:val="00607D69"/>
    <w:rsid w:val="006109C9"/>
    <w:rsid w:val="00610A59"/>
    <w:rsid w:val="00610C9B"/>
    <w:rsid w:val="00610F6A"/>
    <w:rsid w:val="006114EE"/>
    <w:rsid w:val="006116F1"/>
    <w:rsid w:val="0061172D"/>
    <w:rsid w:val="00612A42"/>
    <w:rsid w:val="00612E94"/>
    <w:rsid w:val="00614F79"/>
    <w:rsid w:val="00615173"/>
    <w:rsid w:val="006159D1"/>
    <w:rsid w:val="0061714D"/>
    <w:rsid w:val="00617358"/>
    <w:rsid w:val="00620136"/>
    <w:rsid w:val="00620C63"/>
    <w:rsid w:val="00620CA8"/>
    <w:rsid w:val="00621526"/>
    <w:rsid w:val="0062303C"/>
    <w:rsid w:val="0062342D"/>
    <w:rsid w:val="006249E8"/>
    <w:rsid w:val="00624C0D"/>
    <w:rsid w:val="00624E4B"/>
    <w:rsid w:val="00624F34"/>
    <w:rsid w:val="00625A71"/>
    <w:rsid w:val="00625B6B"/>
    <w:rsid w:val="00626A56"/>
    <w:rsid w:val="00626C74"/>
    <w:rsid w:val="00626EBB"/>
    <w:rsid w:val="00626ED1"/>
    <w:rsid w:val="006276D3"/>
    <w:rsid w:val="006316F2"/>
    <w:rsid w:val="00631724"/>
    <w:rsid w:val="006324F8"/>
    <w:rsid w:val="006327C5"/>
    <w:rsid w:val="00632E44"/>
    <w:rsid w:val="00632EFF"/>
    <w:rsid w:val="0063388C"/>
    <w:rsid w:val="006339DE"/>
    <w:rsid w:val="00633F2C"/>
    <w:rsid w:val="00634727"/>
    <w:rsid w:val="00634C52"/>
    <w:rsid w:val="00635F64"/>
    <w:rsid w:val="00637272"/>
    <w:rsid w:val="00637404"/>
    <w:rsid w:val="00640EB7"/>
    <w:rsid w:val="00641A9A"/>
    <w:rsid w:val="00641F2A"/>
    <w:rsid w:val="00642002"/>
    <w:rsid w:val="00642BA2"/>
    <w:rsid w:val="006439AF"/>
    <w:rsid w:val="00643D29"/>
    <w:rsid w:val="00644370"/>
    <w:rsid w:val="00644836"/>
    <w:rsid w:val="00644C5C"/>
    <w:rsid w:val="006463D4"/>
    <w:rsid w:val="006474B1"/>
    <w:rsid w:val="00647669"/>
    <w:rsid w:val="00647A83"/>
    <w:rsid w:val="00650665"/>
    <w:rsid w:val="00650910"/>
    <w:rsid w:val="00650995"/>
    <w:rsid w:val="00650F10"/>
    <w:rsid w:val="006512CE"/>
    <w:rsid w:val="006515DB"/>
    <w:rsid w:val="006525A1"/>
    <w:rsid w:val="00652A99"/>
    <w:rsid w:val="00652FB8"/>
    <w:rsid w:val="006532DF"/>
    <w:rsid w:val="00653B5B"/>
    <w:rsid w:val="00653FBC"/>
    <w:rsid w:val="0065497B"/>
    <w:rsid w:val="00654D6C"/>
    <w:rsid w:val="00655526"/>
    <w:rsid w:val="006561A1"/>
    <w:rsid w:val="00657087"/>
    <w:rsid w:val="0066165B"/>
    <w:rsid w:val="00662627"/>
    <w:rsid w:val="00662830"/>
    <w:rsid w:val="006628F7"/>
    <w:rsid w:val="006632E9"/>
    <w:rsid w:val="00663963"/>
    <w:rsid w:val="00665519"/>
    <w:rsid w:val="006655FD"/>
    <w:rsid w:val="00665899"/>
    <w:rsid w:val="00665DCA"/>
    <w:rsid w:val="00666057"/>
    <w:rsid w:val="006665C7"/>
    <w:rsid w:val="00666C99"/>
    <w:rsid w:val="0066799D"/>
    <w:rsid w:val="00670B11"/>
    <w:rsid w:val="00670CBC"/>
    <w:rsid w:val="00670D99"/>
    <w:rsid w:val="00670E59"/>
    <w:rsid w:val="00671166"/>
    <w:rsid w:val="00671944"/>
    <w:rsid w:val="00672537"/>
    <w:rsid w:val="00672A18"/>
    <w:rsid w:val="006739BB"/>
    <w:rsid w:val="00674167"/>
    <w:rsid w:val="00675C60"/>
    <w:rsid w:val="00675D52"/>
    <w:rsid w:val="006773E7"/>
    <w:rsid w:val="00680DC5"/>
    <w:rsid w:val="00681280"/>
    <w:rsid w:val="00682C7C"/>
    <w:rsid w:val="00682E53"/>
    <w:rsid w:val="00683627"/>
    <w:rsid w:val="006847A7"/>
    <w:rsid w:val="00684A70"/>
    <w:rsid w:val="006865A3"/>
    <w:rsid w:val="00686B68"/>
    <w:rsid w:val="00686ED6"/>
    <w:rsid w:val="00687104"/>
    <w:rsid w:val="006877C1"/>
    <w:rsid w:val="00687F7D"/>
    <w:rsid w:val="006909A1"/>
    <w:rsid w:val="00692198"/>
    <w:rsid w:val="006922FF"/>
    <w:rsid w:val="00692EC0"/>
    <w:rsid w:val="00692FA6"/>
    <w:rsid w:val="006930E8"/>
    <w:rsid w:val="006939AD"/>
    <w:rsid w:val="00694791"/>
    <w:rsid w:val="00694D6F"/>
    <w:rsid w:val="006954D2"/>
    <w:rsid w:val="00695503"/>
    <w:rsid w:val="00695774"/>
    <w:rsid w:val="0069614E"/>
    <w:rsid w:val="00697AFF"/>
    <w:rsid w:val="00697E3D"/>
    <w:rsid w:val="006A0824"/>
    <w:rsid w:val="006A0F6B"/>
    <w:rsid w:val="006A154A"/>
    <w:rsid w:val="006A15B8"/>
    <w:rsid w:val="006A1781"/>
    <w:rsid w:val="006A2471"/>
    <w:rsid w:val="006A25B1"/>
    <w:rsid w:val="006A3232"/>
    <w:rsid w:val="006A32BB"/>
    <w:rsid w:val="006A394E"/>
    <w:rsid w:val="006A3A3C"/>
    <w:rsid w:val="006A493A"/>
    <w:rsid w:val="006A4ACD"/>
    <w:rsid w:val="006A50FA"/>
    <w:rsid w:val="006A56BC"/>
    <w:rsid w:val="006A5CDB"/>
    <w:rsid w:val="006A5E98"/>
    <w:rsid w:val="006A5EE5"/>
    <w:rsid w:val="006A6E93"/>
    <w:rsid w:val="006A7AD4"/>
    <w:rsid w:val="006A7F9C"/>
    <w:rsid w:val="006B02E8"/>
    <w:rsid w:val="006B02F8"/>
    <w:rsid w:val="006B0639"/>
    <w:rsid w:val="006B0961"/>
    <w:rsid w:val="006B0C39"/>
    <w:rsid w:val="006B141C"/>
    <w:rsid w:val="006B280A"/>
    <w:rsid w:val="006B3F84"/>
    <w:rsid w:val="006B4786"/>
    <w:rsid w:val="006B5638"/>
    <w:rsid w:val="006B5A18"/>
    <w:rsid w:val="006B6785"/>
    <w:rsid w:val="006B690A"/>
    <w:rsid w:val="006B7376"/>
    <w:rsid w:val="006B7A1B"/>
    <w:rsid w:val="006B7D7B"/>
    <w:rsid w:val="006C007E"/>
    <w:rsid w:val="006C1340"/>
    <w:rsid w:val="006C18B1"/>
    <w:rsid w:val="006C3059"/>
    <w:rsid w:val="006C560D"/>
    <w:rsid w:val="006C5EB4"/>
    <w:rsid w:val="006C680C"/>
    <w:rsid w:val="006C76F5"/>
    <w:rsid w:val="006C7997"/>
    <w:rsid w:val="006D008B"/>
    <w:rsid w:val="006D03D9"/>
    <w:rsid w:val="006D0CF1"/>
    <w:rsid w:val="006D0F80"/>
    <w:rsid w:val="006D12F3"/>
    <w:rsid w:val="006D1BDD"/>
    <w:rsid w:val="006D2202"/>
    <w:rsid w:val="006D2288"/>
    <w:rsid w:val="006D235E"/>
    <w:rsid w:val="006D37A9"/>
    <w:rsid w:val="006D3E7A"/>
    <w:rsid w:val="006D43F2"/>
    <w:rsid w:val="006D4F57"/>
    <w:rsid w:val="006D5BC0"/>
    <w:rsid w:val="006D5DF1"/>
    <w:rsid w:val="006D5F4A"/>
    <w:rsid w:val="006D6B18"/>
    <w:rsid w:val="006D6D62"/>
    <w:rsid w:val="006E0668"/>
    <w:rsid w:val="006E1EBF"/>
    <w:rsid w:val="006E250A"/>
    <w:rsid w:val="006E264F"/>
    <w:rsid w:val="006E362D"/>
    <w:rsid w:val="006E55DB"/>
    <w:rsid w:val="006E5CF8"/>
    <w:rsid w:val="006E5F9E"/>
    <w:rsid w:val="006E616F"/>
    <w:rsid w:val="006E64B7"/>
    <w:rsid w:val="006E694C"/>
    <w:rsid w:val="006E6E16"/>
    <w:rsid w:val="006E791B"/>
    <w:rsid w:val="006E7DCD"/>
    <w:rsid w:val="006F003B"/>
    <w:rsid w:val="006F11D4"/>
    <w:rsid w:val="006F1F9C"/>
    <w:rsid w:val="006F21F7"/>
    <w:rsid w:val="006F3488"/>
    <w:rsid w:val="006F35DD"/>
    <w:rsid w:val="006F393D"/>
    <w:rsid w:val="006F4ADF"/>
    <w:rsid w:val="006F4C93"/>
    <w:rsid w:val="006F52B4"/>
    <w:rsid w:val="006F55A2"/>
    <w:rsid w:val="006F5977"/>
    <w:rsid w:val="006F7232"/>
    <w:rsid w:val="006F7A94"/>
    <w:rsid w:val="0070067E"/>
    <w:rsid w:val="0070091B"/>
    <w:rsid w:val="00700A8A"/>
    <w:rsid w:val="007011A8"/>
    <w:rsid w:val="00701267"/>
    <w:rsid w:val="007029DA"/>
    <w:rsid w:val="00702C66"/>
    <w:rsid w:val="007036E2"/>
    <w:rsid w:val="00703D76"/>
    <w:rsid w:val="00703F80"/>
    <w:rsid w:val="007044D9"/>
    <w:rsid w:val="007044F0"/>
    <w:rsid w:val="00704AF0"/>
    <w:rsid w:val="00705345"/>
    <w:rsid w:val="00705807"/>
    <w:rsid w:val="007059FF"/>
    <w:rsid w:val="0070722D"/>
    <w:rsid w:val="007109EB"/>
    <w:rsid w:val="007109F2"/>
    <w:rsid w:val="0071112E"/>
    <w:rsid w:val="00711C5E"/>
    <w:rsid w:val="00711D95"/>
    <w:rsid w:val="0071375A"/>
    <w:rsid w:val="00713D53"/>
    <w:rsid w:val="0071401A"/>
    <w:rsid w:val="0071441B"/>
    <w:rsid w:val="007146AB"/>
    <w:rsid w:val="00714CFC"/>
    <w:rsid w:val="00714FA3"/>
    <w:rsid w:val="0071543A"/>
    <w:rsid w:val="00721799"/>
    <w:rsid w:val="00721B0E"/>
    <w:rsid w:val="00721FEA"/>
    <w:rsid w:val="00722F60"/>
    <w:rsid w:val="007232DA"/>
    <w:rsid w:val="00723DE4"/>
    <w:rsid w:val="007244AF"/>
    <w:rsid w:val="00724675"/>
    <w:rsid w:val="00724D37"/>
    <w:rsid w:val="00725661"/>
    <w:rsid w:val="007265B1"/>
    <w:rsid w:val="00726A66"/>
    <w:rsid w:val="00730088"/>
    <w:rsid w:val="00730B4B"/>
    <w:rsid w:val="0073195A"/>
    <w:rsid w:val="007319B0"/>
    <w:rsid w:val="00732883"/>
    <w:rsid w:val="00733431"/>
    <w:rsid w:val="00733607"/>
    <w:rsid w:val="00733CCA"/>
    <w:rsid w:val="00734769"/>
    <w:rsid w:val="00734975"/>
    <w:rsid w:val="00734E48"/>
    <w:rsid w:val="0073591C"/>
    <w:rsid w:val="00737043"/>
    <w:rsid w:val="00737C59"/>
    <w:rsid w:val="00740233"/>
    <w:rsid w:val="00740A13"/>
    <w:rsid w:val="00740AAD"/>
    <w:rsid w:val="00741C88"/>
    <w:rsid w:val="007421C8"/>
    <w:rsid w:val="007423D0"/>
    <w:rsid w:val="0074407C"/>
    <w:rsid w:val="0074458A"/>
    <w:rsid w:val="00744948"/>
    <w:rsid w:val="007452C6"/>
    <w:rsid w:val="00746035"/>
    <w:rsid w:val="00746057"/>
    <w:rsid w:val="0074644F"/>
    <w:rsid w:val="00746DAA"/>
    <w:rsid w:val="0074723A"/>
    <w:rsid w:val="00747BE8"/>
    <w:rsid w:val="00750766"/>
    <w:rsid w:val="0075089A"/>
    <w:rsid w:val="00750A0D"/>
    <w:rsid w:val="00750CF8"/>
    <w:rsid w:val="00752924"/>
    <w:rsid w:val="00752D4E"/>
    <w:rsid w:val="00753165"/>
    <w:rsid w:val="00755D98"/>
    <w:rsid w:val="00756DAB"/>
    <w:rsid w:val="00757486"/>
    <w:rsid w:val="007578D2"/>
    <w:rsid w:val="007579BE"/>
    <w:rsid w:val="007605B2"/>
    <w:rsid w:val="00760F24"/>
    <w:rsid w:val="00761787"/>
    <w:rsid w:val="0076184F"/>
    <w:rsid w:val="00761C51"/>
    <w:rsid w:val="007629A4"/>
    <w:rsid w:val="00762D07"/>
    <w:rsid w:val="00763382"/>
    <w:rsid w:val="007637CF"/>
    <w:rsid w:val="007638B8"/>
    <w:rsid w:val="00764023"/>
    <w:rsid w:val="00764568"/>
    <w:rsid w:val="0076458F"/>
    <w:rsid w:val="00764E60"/>
    <w:rsid w:val="007650F2"/>
    <w:rsid w:val="00765898"/>
    <w:rsid w:val="00765B21"/>
    <w:rsid w:val="00765C41"/>
    <w:rsid w:val="00765CDB"/>
    <w:rsid w:val="00765F9C"/>
    <w:rsid w:val="00766D43"/>
    <w:rsid w:val="00766E1F"/>
    <w:rsid w:val="0076792A"/>
    <w:rsid w:val="007701E0"/>
    <w:rsid w:val="00770C7A"/>
    <w:rsid w:val="00771E85"/>
    <w:rsid w:val="00772382"/>
    <w:rsid w:val="00772400"/>
    <w:rsid w:val="007724A3"/>
    <w:rsid w:val="007728DA"/>
    <w:rsid w:val="00773B57"/>
    <w:rsid w:val="00773BA7"/>
    <w:rsid w:val="00774EFE"/>
    <w:rsid w:val="00775133"/>
    <w:rsid w:val="00775509"/>
    <w:rsid w:val="00775616"/>
    <w:rsid w:val="00776AE4"/>
    <w:rsid w:val="00776B16"/>
    <w:rsid w:val="00776CB6"/>
    <w:rsid w:val="00777058"/>
    <w:rsid w:val="007779E4"/>
    <w:rsid w:val="007822BE"/>
    <w:rsid w:val="007828A5"/>
    <w:rsid w:val="00782B31"/>
    <w:rsid w:val="00783974"/>
    <w:rsid w:val="00783C74"/>
    <w:rsid w:val="00783FD8"/>
    <w:rsid w:val="00784073"/>
    <w:rsid w:val="0078423F"/>
    <w:rsid w:val="007844EF"/>
    <w:rsid w:val="00785031"/>
    <w:rsid w:val="007863A1"/>
    <w:rsid w:val="00786A04"/>
    <w:rsid w:val="007872A6"/>
    <w:rsid w:val="007874BE"/>
    <w:rsid w:val="00790388"/>
    <w:rsid w:val="00790B4A"/>
    <w:rsid w:val="0079212F"/>
    <w:rsid w:val="0079243B"/>
    <w:rsid w:val="00792D4B"/>
    <w:rsid w:val="0079361E"/>
    <w:rsid w:val="007937BB"/>
    <w:rsid w:val="00794FE5"/>
    <w:rsid w:val="00795837"/>
    <w:rsid w:val="007961BB"/>
    <w:rsid w:val="00796565"/>
    <w:rsid w:val="00796B23"/>
    <w:rsid w:val="00797068"/>
    <w:rsid w:val="0079775D"/>
    <w:rsid w:val="007A03FB"/>
    <w:rsid w:val="007A0B2F"/>
    <w:rsid w:val="007A0BAD"/>
    <w:rsid w:val="007A221D"/>
    <w:rsid w:val="007A2F1B"/>
    <w:rsid w:val="007A3142"/>
    <w:rsid w:val="007A421B"/>
    <w:rsid w:val="007A42AB"/>
    <w:rsid w:val="007A4F66"/>
    <w:rsid w:val="007A6040"/>
    <w:rsid w:val="007A645A"/>
    <w:rsid w:val="007A7757"/>
    <w:rsid w:val="007A775D"/>
    <w:rsid w:val="007A79D6"/>
    <w:rsid w:val="007B0134"/>
    <w:rsid w:val="007B05B9"/>
    <w:rsid w:val="007B127F"/>
    <w:rsid w:val="007B1657"/>
    <w:rsid w:val="007B1927"/>
    <w:rsid w:val="007B1988"/>
    <w:rsid w:val="007B19BA"/>
    <w:rsid w:val="007B2B77"/>
    <w:rsid w:val="007B3865"/>
    <w:rsid w:val="007B6BC9"/>
    <w:rsid w:val="007B71BE"/>
    <w:rsid w:val="007B7D69"/>
    <w:rsid w:val="007B7F5A"/>
    <w:rsid w:val="007C02FD"/>
    <w:rsid w:val="007C0D02"/>
    <w:rsid w:val="007C1894"/>
    <w:rsid w:val="007C1E8C"/>
    <w:rsid w:val="007C212C"/>
    <w:rsid w:val="007C285E"/>
    <w:rsid w:val="007C2883"/>
    <w:rsid w:val="007C32CB"/>
    <w:rsid w:val="007C38D1"/>
    <w:rsid w:val="007C495D"/>
    <w:rsid w:val="007C4981"/>
    <w:rsid w:val="007C5A53"/>
    <w:rsid w:val="007C5B24"/>
    <w:rsid w:val="007C5BEA"/>
    <w:rsid w:val="007C5CCD"/>
    <w:rsid w:val="007C5EEB"/>
    <w:rsid w:val="007C600A"/>
    <w:rsid w:val="007C7178"/>
    <w:rsid w:val="007C71F5"/>
    <w:rsid w:val="007D09C3"/>
    <w:rsid w:val="007D0F5C"/>
    <w:rsid w:val="007D1DDB"/>
    <w:rsid w:val="007D2C2C"/>
    <w:rsid w:val="007D3612"/>
    <w:rsid w:val="007D4D34"/>
    <w:rsid w:val="007D4E09"/>
    <w:rsid w:val="007D52A8"/>
    <w:rsid w:val="007D6D5D"/>
    <w:rsid w:val="007E0D4D"/>
    <w:rsid w:val="007E11C6"/>
    <w:rsid w:val="007E123E"/>
    <w:rsid w:val="007E21F3"/>
    <w:rsid w:val="007E3452"/>
    <w:rsid w:val="007E3611"/>
    <w:rsid w:val="007E38E5"/>
    <w:rsid w:val="007E3FB5"/>
    <w:rsid w:val="007E4721"/>
    <w:rsid w:val="007E503F"/>
    <w:rsid w:val="007E558C"/>
    <w:rsid w:val="007E57C7"/>
    <w:rsid w:val="007E58A3"/>
    <w:rsid w:val="007E6692"/>
    <w:rsid w:val="007E67C8"/>
    <w:rsid w:val="007E67D6"/>
    <w:rsid w:val="007E681B"/>
    <w:rsid w:val="007E78EF"/>
    <w:rsid w:val="007F0B00"/>
    <w:rsid w:val="007F0FC5"/>
    <w:rsid w:val="007F1084"/>
    <w:rsid w:val="007F1E79"/>
    <w:rsid w:val="007F297B"/>
    <w:rsid w:val="007F2B79"/>
    <w:rsid w:val="007F2D13"/>
    <w:rsid w:val="007F30A7"/>
    <w:rsid w:val="007F3A49"/>
    <w:rsid w:val="007F4114"/>
    <w:rsid w:val="007F44D6"/>
    <w:rsid w:val="007F4DCE"/>
    <w:rsid w:val="007F4DFE"/>
    <w:rsid w:val="007F68F8"/>
    <w:rsid w:val="007F708D"/>
    <w:rsid w:val="007F719F"/>
    <w:rsid w:val="007F7E73"/>
    <w:rsid w:val="008010A7"/>
    <w:rsid w:val="008012B5"/>
    <w:rsid w:val="00802064"/>
    <w:rsid w:val="008029A4"/>
    <w:rsid w:val="008046D4"/>
    <w:rsid w:val="00804708"/>
    <w:rsid w:val="00804763"/>
    <w:rsid w:val="00804BE2"/>
    <w:rsid w:val="00806157"/>
    <w:rsid w:val="0080718E"/>
    <w:rsid w:val="0080760A"/>
    <w:rsid w:val="0080762C"/>
    <w:rsid w:val="00807F69"/>
    <w:rsid w:val="008100A6"/>
    <w:rsid w:val="00810BA7"/>
    <w:rsid w:val="00811D79"/>
    <w:rsid w:val="00812305"/>
    <w:rsid w:val="008126A2"/>
    <w:rsid w:val="008127FE"/>
    <w:rsid w:val="00812E9B"/>
    <w:rsid w:val="008134A3"/>
    <w:rsid w:val="00814AB2"/>
    <w:rsid w:val="00815367"/>
    <w:rsid w:val="00815479"/>
    <w:rsid w:val="008154D6"/>
    <w:rsid w:val="008159BF"/>
    <w:rsid w:val="00815AF8"/>
    <w:rsid w:val="00815D2F"/>
    <w:rsid w:val="008161CF"/>
    <w:rsid w:val="00816454"/>
    <w:rsid w:val="00816D1B"/>
    <w:rsid w:val="00816F26"/>
    <w:rsid w:val="008204DA"/>
    <w:rsid w:val="0082089F"/>
    <w:rsid w:val="00820ACD"/>
    <w:rsid w:val="00821DCD"/>
    <w:rsid w:val="00821FB0"/>
    <w:rsid w:val="0082272E"/>
    <w:rsid w:val="00823700"/>
    <w:rsid w:val="00825AD1"/>
    <w:rsid w:val="008264EE"/>
    <w:rsid w:val="00826C1E"/>
    <w:rsid w:val="00830031"/>
    <w:rsid w:val="00830300"/>
    <w:rsid w:val="008306F4"/>
    <w:rsid w:val="008309C9"/>
    <w:rsid w:val="00830A52"/>
    <w:rsid w:val="008317E9"/>
    <w:rsid w:val="008327D8"/>
    <w:rsid w:val="00832F9B"/>
    <w:rsid w:val="00833546"/>
    <w:rsid w:val="00833577"/>
    <w:rsid w:val="008337BF"/>
    <w:rsid w:val="008340F5"/>
    <w:rsid w:val="00834EB0"/>
    <w:rsid w:val="00837ECE"/>
    <w:rsid w:val="008403CF"/>
    <w:rsid w:val="00840A32"/>
    <w:rsid w:val="00841022"/>
    <w:rsid w:val="00841A43"/>
    <w:rsid w:val="00841B54"/>
    <w:rsid w:val="008437A8"/>
    <w:rsid w:val="00843E1B"/>
    <w:rsid w:val="00843FC9"/>
    <w:rsid w:val="00845113"/>
    <w:rsid w:val="00845452"/>
    <w:rsid w:val="0084685F"/>
    <w:rsid w:val="008469D1"/>
    <w:rsid w:val="00847C69"/>
    <w:rsid w:val="008502BD"/>
    <w:rsid w:val="00851015"/>
    <w:rsid w:val="00851105"/>
    <w:rsid w:val="00851BA6"/>
    <w:rsid w:val="008522E7"/>
    <w:rsid w:val="00852F5F"/>
    <w:rsid w:val="008533B1"/>
    <w:rsid w:val="00853E0B"/>
    <w:rsid w:val="0085449F"/>
    <w:rsid w:val="008548BF"/>
    <w:rsid w:val="00855594"/>
    <w:rsid w:val="0085569F"/>
    <w:rsid w:val="00855A07"/>
    <w:rsid w:val="008563F6"/>
    <w:rsid w:val="00856D4A"/>
    <w:rsid w:val="0086000E"/>
    <w:rsid w:val="00861A96"/>
    <w:rsid w:val="0086312A"/>
    <w:rsid w:val="008657B4"/>
    <w:rsid w:val="0086663E"/>
    <w:rsid w:val="00866D46"/>
    <w:rsid w:val="00866D99"/>
    <w:rsid w:val="0086757C"/>
    <w:rsid w:val="00867B76"/>
    <w:rsid w:val="00867F70"/>
    <w:rsid w:val="00870BD7"/>
    <w:rsid w:val="00870E6D"/>
    <w:rsid w:val="00871904"/>
    <w:rsid w:val="00871F85"/>
    <w:rsid w:val="00872051"/>
    <w:rsid w:val="008720E6"/>
    <w:rsid w:val="00872656"/>
    <w:rsid w:val="00872BDB"/>
    <w:rsid w:val="00873E3E"/>
    <w:rsid w:val="00875562"/>
    <w:rsid w:val="00875A9C"/>
    <w:rsid w:val="00875BD9"/>
    <w:rsid w:val="00876490"/>
    <w:rsid w:val="008808C3"/>
    <w:rsid w:val="00881AED"/>
    <w:rsid w:val="00881B1C"/>
    <w:rsid w:val="008820F1"/>
    <w:rsid w:val="008836B6"/>
    <w:rsid w:val="0088397D"/>
    <w:rsid w:val="008843E4"/>
    <w:rsid w:val="008845FC"/>
    <w:rsid w:val="0088493F"/>
    <w:rsid w:val="00884D40"/>
    <w:rsid w:val="00885E96"/>
    <w:rsid w:val="00885ECB"/>
    <w:rsid w:val="008867DC"/>
    <w:rsid w:val="008872CC"/>
    <w:rsid w:val="008877FA"/>
    <w:rsid w:val="00887904"/>
    <w:rsid w:val="00887AB8"/>
    <w:rsid w:val="00891542"/>
    <w:rsid w:val="0089183E"/>
    <w:rsid w:val="00891A2A"/>
    <w:rsid w:val="00891CCF"/>
    <w:rsid w:val="00891E16"/>
    <w:rsid w:val="00891E6C"/>
    <w:rsid w:val="00892533"/>
    <w:rsid w:val="00892901"/>
    <w:rsid w:val="0089360E"/>
    <w:rsid w:val="0089396D"/>
    <w:rsid w:val="008945FC"/>
    <w:rsid w:val="00896834"/>
    <w:rsid w:val="008A0FF4"/>
    <w:rsid w:val="008A12FF"/>
    <w:rsid w:val="008A1468"/>
    <w:rsid w:val="008A17E3"/>
    <w:rsid w:val="008A1CEA"/>
    <w:rsid w:val="008A1FC0"/>
    <w:rsid w:val="008A2CDE"/>
    <w:rsid w:val="008A3572"/>
    <w:rsid w:val="008A3DE5"/>
    <w:rsid w:val="008A3F5C"/>
    <w:rsid w:val="008A432D"/>
    <w:rsid w:val="008A4445"/>
    <w:rsid w:val="008A4F0B"/>
    <w:rsid w:val="008A660E"/>
    <w:rsid w:val="008A683C"/>
    <w:rsid w:val="008A6E2F"/>
    <w:rsid w:val="008A76D2"/>
    <w:rsid w:val="008B054C"/>
    <w:rsid w:val="008B06EB"/>
    <w:rsid w:val="008B17B3"/>
    <w:rsid w:val="008B2A59"/>
    <w:rsid w:val="008B32DF"/>
    <w:rsid w:val="008B34AF"/>
    <w:rsid w:val="008B39AE"/>
    <w:rsid w:val="008B3B0A"/>
    <w:rsid w:val="008B484D"/>
    <w:rsid w:val="008B4977"/>
    <w:rsid w:val="008B5590"/>
    <w:rsid w:val="008B55CB"/>
    <w:rsid w:val="008B6153"/>
    <w:rsid w:val="008B616C"/>
    <w:rsid w:val="008B623B"/>
    <w:rsid w:val="008B6370"/>
    <w:rsid w:val="008B6556"/>
    <w:rsid w:val="008B693F"/>
    <w:rsid w:val="008B6C57"/>
    <w:rsid w:val="008B7865"/>
    <w:rsid w:val="008C09DC"/>
    <w:rsid w:val="008C1149"/>
    <w:rsid w:val="008C1191"/>
    <w:rsid w:val="008C2439"/>
    <w:rsid w:val="008C2CB1"/>
    <w:rsid w:val="008C2EB1"/>
    <w:rsid w:val="008C31A3"/>
    <w:rsid w:val="008C3C2C"/>
    <w:rsid w:val="008C554C"/>
    <w:rsid w:val="008C5872"/>
    <w:rsid w:val="008C6107"/>
    <w:rsid w:val="008C63A9"/>
    <w:rsid w:val="008C6B83"/>
    <w:rsid w:val="008C731B"/>
    <w:rsid w:val="008C739E"/>
    <w:rsid w:val="008C7791"/>
    <w:rsid w:val="008C79E7"/>
    <w:rsid w:val="008D068A"/>
    <w:rsid w:val="008D0FA5"/>
    <w:rsid w:val="008D141F"/>
    <w:rsid w:val="008D1988"/>
    <w:rsid w:val="008D200E"/>
    <w:rsid w:val="008D2153"/>
    <w:rsid w:val="008D2514"/>
    <w:rsid w:val="008D3DEE"/>
    <w:rsid w:val="008D4509"/>
    <w:rsid w:val="008D47AA"/>
    <w:rsid w:val="008D4DD1"/>
    <w:rsid w:val="008D4F10"/>
    <w:rsid w:val="008D558C"/>
    <w:rsid w:val="008D582D"/>
    <w:rsid w:val="008D5967"/>
    <w:rsid w:val="008D5C36"/>
    <w:rsid w:val="008D67BD"/>
    <w:rsid w:val="008D6C6D"/>
    <w:rsid w:val="008D6DCB"/>
    <w:rsid w:val="008D6DF6"/>
    <w:rsid w:val="008D769B"/>
    <w:rsid w:val="008D7837"/>
    <w:rsid w:val="008D7F96"/>
    <w:rsid w:val="008E08DC"/>
    <w:rsid w:val="008E2149"/>
    <w:rsid w:val="008E2703"/>
    <w:rsid w:val="008E36E2"/>
    <w:rsid w:val="008E3A9B"/>
    <w:rsid w:val="008E5156"/>
    <w:rsid w:val="008E62F8"/>
    <w:rsid w:val="008E644A"/>
    <w:rsid w:val="008E6C2B"/>
    <w:rsid w:val="008E7173"/>
    <w:rsid w:val="008E763E"/>
    <w:rsid w:val="008E766B"/>
    <w:rsid w:val="008E7E79"/>
    <w:rsid w:val="008F08E4"/>
    <w:rsid w:val="008F0AD6"/>
    <w:rsid w:val="008F10CC"/>
    <w:rsid w:val="008F12B5"/>
    <w:rsid w:val="008F21F8"/>
    <w:rsid w:val="008F23C2"/>
    <w:rsid w:val="008F3B16"/>
    <w:rsid w:val="008F3F31"/>
    <w:rsid w:val="008F40DF"/>
    <w:rsid w:val="008F4F5D"/>
    <w:rsid w:val="008F6F33"/>
    <w:rsid w:val="009008D9"/>
    <w:rsid w:val="00900BA8"/>
    <w:rsid w:val="0090180E"/>
    <w:rsid w:val="00901D7E"/>
    <w:rsid w:val="009033B4"/>
    <w:rsid w:val="00904EBF"/>
    <w:rsid w:val="00905F8B"/>
    <w:rsid w:val="00906E45"/>
    <w:rsid w:val="00907535"/>
    <w:rsid w:val="009078C8"/>
    <w:rsid w:val="00910644"/>
    <w:rsid w:val="00912170"/>
    <w:rsid w:val="00913CE3"/>
    <w:rsid w:val="00914367"/>
    <w:rsid w:val="009143A9"/>
    <w:rsid w:val="009159DA"/>
    <w:rsid w:val="00915EE7"/>
    <w:rsid w:val="00916469"/>
    <w:rsid w:val="009166B4"/>
    <w:rsid w:val="00916B2C"/>
    <w:rsid w:val="00917C09"/>
    <w:rsid w:val="00920FF9"/>
    <w:rsid w:val="0092150C"/>
    <w:rsid w:val="00922393"/>
    <w:rsid w:val="009226B6"/>
    <w:rsid w:val="0092281A"/>
    <w:rsid w:val="00922EEE"/>
    <w:rsid w:val="009232FE"/>
    <w:rsid w:val="00923700"/>
    <w:rsid w:val="0092397B"/>
    <w:rsid w:val="00923FE5"/>
    <w:rsid w:val="00924C73"/>
    <w:rsid w:val="00924D13"/>
    <w:rsid w:val="00924DEE"/>
    <w:rsid w:val="00924F52"/>
    <w:rsid w:val="009256F3"/>
    <w:rsid w:val="0092634C"/>
    <w:rsid w:val="00926495"/>
    <w:rsid w:val="009271C3"/>
    <w:rsid w:val="009277D5"/>
    <w:rsid w:val="0093010C"/>
    <w:rsid w:val="0093012A"/>
    <w:rsid w:val="0093068F"/>
    <w:rsid w:val="00930E92"/>
    <w:rsid w:val="009311A0"/>
    <w:rsid w:val="00931806"/>
    <w:rsid w:val="009323C0"/>
    <w:rsid w:val="00932701"/>
    <w:rsid w:val="00933B82"/>
    <w:rsid w:val="00934880"/>
    <w:rsid w:val="00934DA8"/>
    <w:rsid w:val="0093556C"/>
    <w:rsid w:val="00936155"/>
    <w:rsid w:val="009364F5"/>
    <w:rsid w:val="00936812"/>
    <w:rsid w:val="00937C07"/>
    <w:rsid w:val="00937C09"/>
    <w:rsid w:val="00937F9C"/>
    <w:rsid w:val="009400E6"/>
    <w:rsid w:val="00940AC3"/>
    <w:rsid w:val="0094111C"/>
    <w:rsid w:val="00941203"/>
    <w:rsid w:val="009426F5"/>
    <w:rsid w:val="00942739"/>
    <w:rsid w:val="00942887"/>
    <w:rsid w:val="00944DAB"/>
    <w:rsid w:val="0094542B"/>
    <w:rsid w:val="00945809"/>
    <w:rsid w:val="00945BAD"/>
    <w:rsid w:val="00945C31"/>
    <w:rsid w:val="0094603C"/>
    <w:rsid w:val="009466DA"/>
    <w:rsid w:val="00946B77"/>
    <w:rsid w:val="00946F5F"/>
    <w:rsid w:val="00950109"/>
    <w:rsid w:val="00950996"/>
    <w:rsid w:val="00951216"/>
    <w:rsid w:val="00953D19"/>
    <w:rsid w:val="0095598D"/>
    <w:rsid w:val="00955B6C"/>
    <w:rsid w:val="00956729"/>
    <w:rsid w:val="00957108"/>
    <w:rsid w:val="00960FA3"/>
    <w:rsid w:val="00961A4C"/>
    <w:rsid w:val="0096327B"/>
    <w:rsid w:val="0096333D"/>
    <w:rsid w:val="00963960"/>
    <w:rsid w:val="00963E47"/>
    <w:rsid w:val="00963EB6"/>
    <w:rsid w:val="00965568"/>
    <w:rsid w:val="00965F44"/>
    <w:rsid w:val="00967972"/>
    <w:rsid w:val="0097041E"/>
    <w:rsid w:val="00970AE5"/>
    <w:rsid w:val="009710FA"/>
    <w:rsid w:val="00971E1B"/>
    <w:rsid w:val="00972903"/>
    <w:rsid w:val="0097292F"/>
    <w:rsid w:val="0097425C"/>
    <w:rsid w:val="009745A4"/>
    <w:rsid w:val="00974F5F"/>
    <w:rsid w:val="009753E2"/>
    <w:rsid w:val="0097580D"/>
    <w:rsid w:val="00976D6A"/>
    <w:rsid w:val="00977461"/>
    <w:rsid w:val="00977779"/>
    <w:rsid w:val="0097791E"/>
    <w:rsid w:val="00980385"/>
    <w:rsid w:val="009807D6"/>
    <w:rsid w:val="009808DD"/>
    <w:rsid w:val="00980A18"/>
    <w:rsid w:val="0098115D"/>
    <w:rsid w:val="00982929"/>
    <w:rsid w:val="00982F18"/>
    <w:rsid w:val="009853AC"/>
    <w:rsid w:val="00985778"/>
    <w:rsid w:val="00985A6A"/>
    <w:rsid w:val="00986993"/>
    <w:rsid w:val="00986C09"/>
    <w:rsid w:val="00986DCC"/>
    <w:rsid w:val="0098781B"/>
    <w:rsid w:val="00987EC1"/>
    <w:rsid w:val="0099102A"/>
    <w:rsid w:val="009926F0"/>
    <w:rsid w:val="00993748"/>
    <w:rsid w:val="009941FA"/>
    <w:rsid w:val="00995222"/>
    <w:rsid w:val="009953C2"/>
    <w:rsid w:val="00996106"/>
    <w:rsid w:val="009970F7"/>
    <w:rsid w:val="009972FB"/>
    <w:rsid w:val="00997B07"/>
    <w:rsid w:val="00997E18"/>
    <w:rsid w:val="009A0851"/>
    <w:rsid w:val="009A0907"/>
    <w:rsid w:val="009A1226"/>
    <w:rsid w:val="009A16F1"/>
    <w:rsid w:val="009A20C8"/>
    <w:rsid w:val="009A2969"/>
    <w:rsid w:val="009A297A"/>
    <w:rsid w:val="009A3842"/>
    <w:rsid w:val="009A3DA4"/>
    <w:rsid w:val="009A3F03"/>
    <w:rsid w:val="009A5909"/>
    <w:rsid w:val="009A5B5D"/>
    <w:rsid w:val="009A7C4B"/>
    <w:rsid w:val="009A7CAA"/>
    <w:rsid w:val="009A7F48"/>
    <w:rsid w:val="009B05B0"/>
    <w:rsid w:val="009B05B3"/>
    <w:rsid w:val="009B08CE"/>
    <w:rsid w:val="009B1122"/>
    <w:rsid w:val="009B15DA"/>
    <w:rsid w:val="009B1B2E"/>
    <w:rsid w:val="009B2A24"/>
    <w:rsid w:val="009B3DC2"/>
    <w:rsid w:val="009B5164"/>
    <w:rsid w:val="009B596A"/>
    <w:rsid w:val="009B5E77"/>
    <w:rsid w:val="009B616A"/>
    <w:rsid w:val="009B66CB"/>
    <w:rsid w:val="009B7427"/>
    <w:rsid w:val="009B771C"/>
    <w:rsid w:val="009C03FE"/>
    <w:rsid w:val="009C1C54"/>
    <w:rsid w:val="009C2326"/>
    <w:rsid w:val="009C4D19"/>
    <w:rsid w:val="009C5A47"/>
    <w:rsid w:val="009C5E3F"/>
    <w:rsid w:val="009C5F4C"/>
    <w:rsid w:val="009C6E93"/>
    <w:rsid w:val="009C74EB"/>
    <w:rsid w:val="009C7F8E"/>
    <w:rsid w:val="009D03B5"/>
    <w:rsid w:val="009D19CD"/>
    <w:rsid w:val="009D1C52"/>
    <w:rsid w:val="009D2025"/>
    <w:rsid w:val="009D2749"/>
    <w:rsid w:val="009D2B8B"/>
    <w:rsid w:val="009D3A4D"/>
    <w:rsid w:val="009D4A23"/>
    <w:rsid w:val="009D4B1C"/>
    <w:rsid w:val="009D4DEF"/>
    <w:rsid w:val="009D50B7"/>
    <w:rsid w:val="009D573C"/>
    <w:rsid w:val="009D5DAE"/>
    <w:rsid w:val="009D70A0"/>
    <w:rsid w:val="009D78ED"/>
    <w:rsid w:val="009E08F1"/>
    <w:rsid w:val="009E0AD0"/>
    <w:rsid w:val="009E0B6E"/>
    <w:rsid w:val="009E0BF7"/>
    <w:rsid w:val="009E0C33"/>
    <w:rsid w:val="009E1633"/>
    <w:rsid w:val="009E17FF"/>
    <w:rsid w:val="009E1D9A"/>
    <w:rsid w:val="009E306E"/>
    <w:rsid w:val="009E3389"/>
    <w:rsid w:val="009E3BB6"/>
    <w:rsid w:val="009E3DAC"/>
    <w:rsid w:val="009E41C0"/>
    <w:rsid w:val="009E4A20"/>
    <w:rsid w:val="009E549B"/>
    <w:rsid w:val="009E55A9"/>
    <w:rsid w:val="009E5871"/>
    <w:rsid w:val="009E6595"/>
    <w:rsid w:val="009E6D35"/>
    <w:rsid w:val="009E70DA"/>
    <w:rsid w:val="009E7161"/>
    <w:rsid w:val="009F1F8F"/>
    <w:rsid w:val="009F39D0"/>
    <w:rsid w:val="009F477D"/>
    <w:rsid w:val="009F4E6A"/>
    <w:rsid w:val="009F54AB"/>
    <w:rsid w:val="00A012C6"/>
    <w:rsid w:val="00A0170E"/>
    <w:rsid w:val="00A02821"/>
    <w:rsid w:val="00A033E8"/>
    <w:rsid w:val="00A03B77"/>
    <w:rsid w:val="00A045E3"/>
    <w:rsid w:val="00A04628"/>
    <w:rsid w:val="00A04660"/>
    <w:rsid w:val="00A05A07"/>
    <w:rsid w:val="00A05C7F"/>
    <w:rsid w:val="00A06BA9"/>
    <w:rsid w:val="00A06BF3"/>
    <w:rsid w:val="00A06E6A"/>
    <w:rsid w:val="00A07473"/>
    <w:rsid w:val="00A079CF"/>
    <w:rsid w:val="00A07B2A"/>
    <w:rsid w:val="00A10D5C"/>
    <w:rsid w:val="00A11693"/>
    <w:rsid w:val="00A11E21"/>
    <w:rsid w:val="00A12430"/>
    <w:rsid w:val="00A127FC"/>
    <w:rsid w:val="00A12A6F"/>
    <w:rsid w:val="00A13DAF"/>
    <w:rsid w:val="00A1400D"/>
    <w:rsid w:val="00A14774"/>
    <w:rsid w:val="00A14EB1"/>
    <w:rsid w:val="00A15C41"/>
    <w:rsid w:val="00A15D5C"/>
    <w:rsid w:val="00A15E4C"/>
    <w:rsid w:val="00A15F36"/>
    <w:rsid w:val="00A16240"/>
    <w:rsid w:val="00A162BD"/>
    <w:rsid w:val="00A1728C"/>
    <w:rsid w:val="00A17F16"/>
    <w:rsid w:val="00A20742"/>
    <w:rsid w:val="00A20C48"/>
    <w:rsid w:val="00A20DDB"/>
    <w:rsid w:val="00A21420"/>
    <w:rsid w:val="00A227ED"/>
    <w:rsid w:val="00A22907"/>
    <w:rsid w:val="00A22AB4"/>
    <w:rsid w:val="00A22AE6"/>
    <w:rsid w:val="00A2343E"/>
    <w:rsid w:val="00A239BB"/>
    <w:rsid w:val="00A24EBB"/>
    <w:rsid w:val="00A2653C"/>
    <w:rsid w:val="00A26BAC"/>
    <w:rsid w:val="00A26DCD"/>
    <w:rsid w:val="00A26FD5"/>
    <w:rsid w:val="00A275C9"/>
    <w:rsid w:val="00A27730"/>
    <w:rsid w:val="00A27AD3"/>
    <w:rsid w:val="00A3022C"/>
    <w:rsid w:val="00A31462"/>
    <w:rsid w:val="00A32B76"/>
    <w:rsid w:val="00A33B3B"/>
    <w:rsid w:val="00A33E48"/>
    <w:rsid w:val="00A33F0D"/>
    <w:rsid w:val="00A34B24"/>
    <w:rsid w:val="00A35362"/>
    <w:rsid w:val="00A35508"/>
    <w:rsid w:val="00A35E08"/>
    <w:rsid w:val="00A35E6D"/>
    <w:rsid w:val="00A360C8"/>
    <w:rsid w:val="00A364A3"/>
    <w:rsid w:val="00A37CCC"/>
    <w:rsid w:val="00A405AF"/>
    <w:rsid w:val="00A4082C"/>
    <w:rsid w:val="00A40A4C"/>
    <w:rsid w:val="00A40B39"/>
    <w:rsid w:val="00A4130E"/>
    <w:rsid w:val="00A4146D"/>
    <w:rsid w:val="00A4157F"/>
    <w:rsid w:val="00A428A3"/>
    <w:rsid w:val="00A42FA7"/>
    <w:rsid w:val="00A43CC6"/>
    <w:rsid w:val="00A4427C"/>
    <w:rsid w:val="00A448CB"/>
    <w:rsid w:val="00A44E45"/>
    <w:rsid w:val="00A44F9F"/>
    <w:rsid w:val="00A47A0E"/>
    <w:rsid w:val="00A50603"/>
    <w:rsid w:val="00A51AD2"/>
    <w:rsid w:val="00A53B59"/>
    <w:rsid w:val="00A53C43"/>
    <w:rsid w:val="00A550E4"/>
    <w:rsid w:val="00A5527F"/>
    <w:rsid w:val="00A55629"/>
    <w:rsid w:val="00A55985"/>
    <w:rsid w:val="00A566F8"/>
    <w:rsid w:val="00A5709B"/>
    <w:rsid w:val="00A570E4"/>
    <w:rsid w:val="00A57D8A"/>
    <w:rsid w:val="00A6056E"/>
    <w:rsid w:val="00A61161"/>
    <w:rsid w:val="00A61995"/>
    <w:rsid w:val="00A61BE3"/>
    <w:rsid w:val="00A620D0"/>
    <w:rsid w:val="00A621B3"/>
    <w:rsid w:val="00A621DC"/>
    <w:rsid w:val="00A63DA4"/>
    <w:rsid w:val="00A660E2"/>
    <w:rsid w:val="00A676B6"/>
    <w:rsid w:val="00A678E0"/>
    <w:rsid w:val="00A67CA2"/>
    <w:rsid w:val="00A711E7"/>
    <w:rsid w:val="00A71BF1"/>
    <w:rsid w:val="00A73D62"/>
    <w:rsid w:val="00A74A70"/>
    <w:rsid w:val="00A75409"/>
    <w:rsid w:val="00A754C5"/>
    <w:rsid w:val="00A757D4"/>
    <w:rsid w:val="00A760BD"/>
    <w:rsid w:val="00A77379"/>
    <w:rsid w:val="00A77AA0"/>
    <w:rsid w:val="00A77D3A"/>
    <w:rsid w:val="00A8018D"/>
    <w:rsid w:val="00A8036C"/>
    <w:rsid w:val="00A80B9B"/>
    <w:rsid w:val="00A81261"/>
    <w:rsid w:val="00A81398"/>
    <w:rsid w:val="00A81AC3"/>
    <w:rsid w:val="00A81BF9"/>
    <w:rsid w:val="00A81C76"/>
    <w:rsid w:val="00A82228"/>
    <w:rsid w:val="00A83449"/>
    <w:rsid w:val="00A84716"/>
    <w:rsid w:val="00A84826"/>
    <w:rsid w:val="00A849BC"/>
    <w:rsid w:val="00A84D8D"/>
    <w:rsid w:val="00A862F7"/>
    <w:rsid w:val="00A87BFC"/>
    <w:rsid w:val="00A905AC"/>
    <w:rsid w:val="00A90FCE"/>
    <w:rsid w:val="00A91863"/>
    <w:rsid w:val="00A91B79"/>
    <w:rsid w:val="00A91F36"/>
    <w:rsid w:val="00A92B9A"/>
    <w:rsid w:val="00A92EA9"/>
    <w:rsid w:val="00A939A2"/>
    <w:rsid w:val="00A93D2B"/>
    <w:rsid w:val="00A9463C"/>
    <w:rsid w:val="00A94768"/>
    <w:rsid w:val="00A94A6A"/>
    <w:rsid w:val="00A96705"/>
    <w:rsid w:val="00A96F4B"/>
    <w:rsid w:val="00A96F89"/>
    <w:rsid w:val="00A970AB"/>
    <w:rsid w:val="00AA03D1"/>
    <w:rsid w:val="00AA07E8"/>
    <w:rsid w:val="00AA0A9E"/>
    <w:rsid w:val="00AA0E94"/>
    <w:rsid w:val="00AA108D"/>
    <w:rsid w:val="00AA10CC"/>
    <w:rsid w:val="00AA1347"/>
    <w:rsid w:val="00AA1CDC"/>
    <w:rsid w:val="00AA2AFB"/>
    <w:rsid w:val="00AA2C43"/>
    <w:rsid w:val="00AA2D19"/>
    <w:rsid w:val="00AA2FEC"/>
    <w:rsid w:val="00AA3727"/>
    <w:rsid w:val="00AA3966"/>
    <w:rsid w:val="00AA482A"/>
    <w:rsid w:val="00AA5019"/>
    <w:rsid w:val="00AA5350"/>
    <w:rsid w:val="00AA57A2"/>
    <w:rsid w:val="00AA5FCF"/>
    <w:rsid w:val="00AA605D"/>
    <w:rsid w:val="00AA7737"/>
    <w:rsid w:val="00AA777F"/>
    <w:rsid w:val="00AB0414"/>
    <w:rsid w:val="00AB0C7B"/>
    <w:rsid w:val="00AB0D75"/>
    <w:rsid w:val="00AB1051"/>
    <w:rsid w:val="00AB1365"/>
    <w:rsid w:val="00AB1759"/>
    <w:rsid w:val="00AB1CDA"/>
    <w:rsid w:val="00AB241D"/>
    <w:rsid w:val="00AB2429"/>
    <w:rsid w:val="00AB2910"/>
    <w:rsid w:val="00AB2DDD"/>
    <w:rsid w:val="00AB2E61"/>
    <w:rsid w:val="00AB3BB4"/>
    <w:rsid w:val="00AB47E2"/>
    <w:rsid w:val="00AB5146"/>
    <w:rsid w:val="00AB6650"/>
    <w:rsid w:val="00AB771D"/>
    <w:rsid w:val="00AB7F30"/>
    <w:rsid w:val="00AC07E9"/>
    <w:rsid w:val="00AC0A6B"/>
    <w:rsid w:val="00AC13E4"/>
    <w:rsid w:val="00AC2EB5"/>
    <w:rsid w:val="00AC498B"/>
    <w:rsid w:val="00AC4EA0"/>
    <w:rsid w:val="00AC4F80"/>
    <w:rsid w:val="00AC55B3"/>
    <w:rsid w:val="00AC611C"/>
    <w:rsid w:val="00AC6BA0"/>
    <w:rsid w:val="00AC7C81"/>
    <w:rsid w:val="00AD03C0"/>
    <w:rsid w:val="00AD1D0B"/>
    <w:rsid w:val="00AD212C"/>
    <w:rsid w:val="00AD26C1"/>
    <w:rsid w:val="00AD2F2F"/>
    <w:rsid w:val="00AD392B"/>
    <w:rsid w:val="00AD4944"/>
    <w:rsid w:val="00AD5431"/>
    <w:rsid w:val="00AD5D62"/>
    <w:rsid w:val="00AD6572"/>
    <w:rsid w:val="00AD6A89"/>
    <w:rsid w:val="00AD7744"/>
    <w:rsid w:val="00AD7FBA"/>
    <w:rsid w:val="00AE09A3"/>
    <w:rsid w:val="00AE0D58"/>
    <w:rsid w:val="00AE1341"/>
    <w:rsid w:val="00AE20CB"/>
    <w:rsid w:val="00AE2799"/>
    <w:rsid w:val="00AE37CB"/>
    <w:rsid w:val="00AE55C7"/>
    <w:rsid w:val="00AE5922"/>
    <w:rsid w:val="00AE6B54"/>
    <w:rsid w:val="00AE72C3"/>
    <w:rsid w:val="00AF1045"/>
    <w:rsid w:val="00AF23C8"/>
    <w:rsid w:val="00AF251F"/>
    <w:rsid w:val="00AF3CAA"/>
    <w:rsid w:val="00AF4DA9"/>
    <w:rsid w:val="00AF6104"/>
    <w:rsid w:val="00AF6391"/>
    <w:rsid w:val="00AF6AD9"/>
    <w:rsid w:val="00AF6EC8"/>
    <w:rsid w:val="00B003FD"/>
    <w:rsid w:val="00B01078"/>
    <w:rsid w:val="00B011ED"/>
    <w:rsid w:val="00B01222"/>
    <w:rsid w:val="00B02480"/>
    <w:rsid w:val="00B02D10"/>
    <w:rsid w:val="00B03C97"/>
    <w:rsid w:val="00B04F2E"/>
    <w:rsid w:val="00B055A6"/>
    <w:rsid w:val="00B05A48"/>
    <w:rsid w:val="00B05FFA"/>
    <w:rsid w:val="00B0734E"/>
    <w:rsid w:val="00B07C30"/>
    <w:rsid w:val="00B07D88"/>
    <w:rsid w:val="00B07E26"/>
    <w:rsid w:val="00B10572"/>
    <w:rsid w:val="00B10E63"/>
    <w:rsid w:val="00B11012"/>
    <w:rsid w:val="00B113B7"/>
    <w:rsid w:val="00B11620"/>
    <w:rsid w:val="00B11FE1"/>
    <w:rsid w:val="00B12218"/>
    <w:rsid w:val="00B12334"/>
    <w:rsid w:val="00B13303"/>
    <w:rsid w:val="00B13375"/>
    <w:rsid w:val="00B16160"/>
    <w:rsid w:val="00B16223"/>
    <w:rsid w:val="00B16662"/>
    <w:rsid w:val="00B17BD7"/>
    <w:rsid w:val="00B201CA"/>
    <w:rsid w:val="00B20298"/>
    <w:rsid w:val="00B20588"/>
    <w:rsid w:val="00B20919"/>
    <w:rsid w:val="00B209C8"/>
    <w:rsid w:val="00B20BF8"/>
    <w:rsid w:val="00B213EC"/>
    <w:rsid w:val="00B2175F"/>
    <w:rsid w:val="00B22206"/>
    <w:rsid w:val="00B22969"/>
    <w:rsid w:val="00B22A01"/>
    <w:rsid w:val="00B230C7"/>
    <w:rsid w:val="00B236B3"/>
    <w:rsid w:val="00B23ED3"/>
    <w:rsid w:val="00B24047"/>
    <w:rsid w:val="00B241A0"/>
    <w:rsid w:val="00B24668"/>
    <w:rsid w:val="00B24F52"/>
    <w:rsid w:val="00B25237"/>
    <w:rsid w:val="00B25878"/>
    <w:rsid w:val="00B26CF8"/>
    <w:rsid w:val="00B2712A"/>
    <w:rsid w:val="00B271B6"/>
    <w:rsid w:val="00B271F6"/>
    <w:rsid w:val="00B302A4"/>
    <w:rsid w:val="00B3040A"/>
    <w:rsid w:val="00B306DD"/>
    <w:rsid w:val="00B30B7A"/>
    <w:rsid w:val="00B313D2"/>
    <w:rsid w:val="00B32279"/>
    <w:rsid w:val="00B329A5"/>
    <w:rsid w:val="00B332BA"/>
    <w:rsid w:val="00B3406C"/>
    <w:rsid w:val="00B34341"/>
    <w:rsid w:val="00B343FA"/>
    <w:rsid w:val="00B344F0"/>
    <w:rsid w:val="00B34AF8"/>
    <w:rsid w:val="00B34BFD"/>
    <w:rsid w:val="00B3538E"/>
    <w:rsid w:val="00B35F6A"/>
    <w:rsid w:val="00B36294"/>
    <w:rsid w:val="00B3690D"/>
    <w:rsid w:val="00B36E82"/>
    <w:rsid w:val="00B36EDC"/>
    <w:rsid w:val="00B37C1E"/>
    <w:rsid w:val="00B40593"/>
    <w:rsid w:val="00B40C3B"/>
    <w:rsid w:val="00B4101E"/>
    <w:rsid w:val="00B4203B"/>
    <w:rsid w:val="00B426B9"/>
    <w:rsid w:val="00B42768"/>
    <w:rsid w:val="00B42DD2"/>
    <w:rsid w:val="00B42F14"/>
    <w:rsid w:val="00B43022"/>
    <w:rsid w:val="00B436DE"/>
    <w:rsid w:val="00B50D70"/>
    <w:rsid w:val="00B519DB"/>
    <w:rsid w:val="00B527E9"/>
    <w:rsid w:val="00B5291B"/>
    <w:rsid w:val="00B53913"/>
    <w:rsid w:val="00B53B26"/>
    <w:rsid w:val="00B54257"/>
    <w:rsid w:val="00B54976"/>
    <w:rsid w:val="00B54A8E"/>
    <w:rsid w:val="00B552F9"/>
    <w:rsid w:val="00B57EEB"/>
    <w:rsid w:val="00B60B2B"/>
    <w:rsid w:val="00B610DC"/>
    <w:rsid w:val="00B62676"/>
    <w:rsid w:val="00B62C2D"/>
    <w:rsid w:val="00B62C33"/>
    <w:rsid w:val="00B6345A"/>
    <w:rsid w:val="00B63B7B"/>
    <w:rsid w:val="00B63C96"/>
    <w:rsid w:val="00B65314"/>
    <w:rsid w:val="00B659F3"/>
    <w:rsid w:val="00B65A6C"/>
    <w:rsid w:val="00B664D0"/>
    <w:rsid w:val="00B67E58"/>
    <w:rsid w:val="00B7036A"/>
    <w:rsid w:val="00B70975"/>
    <w:rsid w:val="00B70A5F"/>
    <w:rsid w:val="00B70E94"/>
    <w:rsid w:val="00B71202"/>
    <w:rsid w:val="00B712BA"/>
    <w:rsid w:val="00B71722"/>
    <w:rsid w:val="00B717AB"/>
    <w:rsid w:val="00B71941"/>
    <w:rsid w:val="00B71C9E"/>
    <w:rsid w:val="00B72A4A"/>
    <w:rsid w:val="00B74229"/>
    <w:rsid w:val="00B74279"/>
    <w:rsid w:val="00B74669"/>
    <w:rsid w:val="00B755B9"/>
    <w:rsid w:val="00B7591C"/>
    <w:rsid w:val="00B76227"/>
    <w:rsid w:val="00B768D5"/>
    <w:rsid w:val="00B77687"/>
    <w:rsid w:val="00B776F6"/>
    <w:rsid w:val="00B77889"/>
    <w:rsid w:val="00B80334"/>
    <w:rsid w:val="00B803FE"/>
    <w:rsid w:val="00B80897"/>
    <w:rsid w:val="00B81B79"/>
    <w:rsid w:val="00B81DD4"/>
    <w:rsid w:val="00B82B70"/>
    <w:rsid w:val="00B82E74"/>
    <w:rsid w:val="00B832C9"/>
    <w:rsid w:val="00B83401"/>
    <w:rsid w:val="00B83F03"/>
    <w:rsid w:val="00B852C0"/>
    <w:rsid w:val="00B86DFD"/>
    <w:rsid w:val="00B87B3B"/>
    <w:rsid w:val="00B87D65"/>
    <w:rsid w:val="00B87E0A"/>
    <w:rsid w:val="00B90137"/>
    <w:rsid w:val="00B9018B"/>
    <w:rsid w:val="00B902D1"/>
    <w:rsid w:val="00B90755"/>
    <w:rsid w:val="00B91CB9"/>
    <w:rsid w:val="00B92222"/>
    <w:rsid w:val="00B9229C"/>
    <w:rsid w:val="00B9229E"/>
    <w:rsid w:val="00B92C5F"/>
    <w:rsid w:val="00B92DE7"/>
    <w:rsid w:val="00B934F1"/>
    <w:rsid w:val="00B94001"/>
    <w:rsid w:val="00B947B4"/>
    <w:rsid w:val="00B9498F"/>
    <w:rsid w:val="00B94AF6"/>
    <w:rsid w:val="00B953D5"/>
    <w:rsid w:val="00B95DCA"/>
    <w:rsid w:val="00B96526"/>
    <w:rsid w:val="00B9663A"/>
    <w:rsid w:val="00B967D3"/>
    <w:rsid w:val="00B96A3F"/>
    <w:rsid w:val="00B96C03"/>
    <w:rsid w:val="00B97642"/>
    <w:rsid w:val="00B97F10"/>
    <w:rsid w:val="00BA0909"/>
    <w:rsid w:val="00BA09C6"/>
    <w:rsid w:val="00BA0ABE"/>
    <w:rsid w:val="00BA0F93"/>
    <w:rsid w:val="00BA22A2"/>
    <w:rsid w:val="00BA240D"/>
    <w:rsid w:val="00BA390F"/>
    <w:rsid w:val="00BA3BF4"/>
    <w:rsid w:val="00BA4287"/>
    <w:rsid w:val="00BA4889"/>
    <w:rsid w:val="00BA4DCC"/>
    <w:rsid w:val="00BA4FA5"/>
    <w:rsid w:val="00BA562B"/>
    <w:rsid w:val="00BA5776"/>
    <w:rsid w:val="00BA5F0A"/>
    <w:rsid w:val="00BA6806"/>
    <w:rsid w:val="00BA7651"/>
    <w:rsid w:val="00BB06BA"/>
    <w:rsid w:val="00BB0906"/>
    <w:rsid w:val="00BB0EAC"/>
    <w:rsid w:val="00BB14F2"/>
    <w:rsid w:val="00BB1948"/>
    <w:rsid w:val="00BB1C82"/>
    <w:rsid w:val="00BB1E7C"/>
    <w:rsid w:val="00BB2221"/>
    <w:rsid w:val="00BB23CC"/>
    <w:rsid w:val="00BB25CE"/>
    <w:rsid w:val="00BB25CF"/>
    <w:rsid w:val="00BB28F7"/>
    <w:rsid w:val="00BB2B6C"/>
    <w:rsid w:val="00BB4074"/>
    <w:rsid w:val="00BB4710"/>
    <w:rsid w:val="00BB477C"/>
    <w:rsid w:val="00BB4B34"/>
    <w:rsid w:val="00BB4D5A"/>
    <w:rsid w:val="00BB5075"/>
    <w:rsid w:val="00BB5199"/>
    <w:rsid w:val="00BB5FB8"/>
    <w:rsid w:val="00BB6B49"/>
    <w:rsid w:val="00BB6F07"/>
    <w:rsid w:val="00BB7685"/>
    <w:rsid w:val="00BB7861"/>
    <w:rsid w:val="00BC06DA"/>
    <w:rsid w:val="00BC1C87"/>
    <w:rsid w:val="00BC2105"/>
    <w:rsid w:val="00BC2FA3"/>
    <w:rsid w:val="00BC3203"/>
    <w:rsid w:val="00BC46AF"/>
    <w:rsid w:val="00BC56F7"/>
    <w:rsid w:val="00BC5E02"/>
    <w:rsid w:val="00BC663F"/>
    <w:rsid w:val="00BC67FF"/>
    <w:rsid w:val="00BC7736"/>
    <w:rsid w:val="00BC7FE2"/>
    <w:rsid w:val="00BD058B"/>
    <w:rsid w:val="00BD0B01"/>
    <w:rsid w:val="00BD0B88"/>
    <w:rsid w:val="00BD0CF7"/>
    <w:rsid w:val="00BD0D3D"/>
    <w:rsid w:val="00BD0FA5"/>
    <w:rsid w:val="00BD195C"/>
    <w:rsid w:val="00BD342C"/>
    <w:rsid w:val="00BD39DE"/>
    <w:rsid w:val="00BD47A3"/>
    <w:rsid w:val="00BD5104"/>
    <w:rsid w:val="00BD544D"/>
    <w:rsid w:val="00BD5512"/>
    <w:rsid w:val="00BD5C34"/>
    <w:rsid w:val="00BD5CA8"/>
    <w:rsid w:val="00BD6294"/>
    <w:rsid w:val="00BD63C0"/>
    <w:rsid w:val="00BD6D11"/>
    <w:rsid w:val="00BD762B"/>
    <w:rsid w:val="00BD7B20"/>
    <w:rsid w:val="00BE0271"/>
    <w:rsid w:val="00BE0544"/>
    <w:rsid w:val="00BE0706"/>
    <w:rsid w:val="00BE08AC"/>
    <w:rsid w:val="00BE56E4"/>
    <w:rsid w:val="00BE636F"/>
    <w:rsid w:val="00BE76EA"/>
    <w:rsid w:val="00BF02C5"/>
    <w:rsid w:val="00BF1C9C"/>
    <w:rsid w:val="00BF2AB9"/>
    <w:rsid w:val="00BF2CF4"/>
    <w:rsid w:val="00BF392B"/>
    <w:rsid w:val="00BF5110"/>
    <w:rsid w:val="00BF54CD"/>
    <w:rsid w:val="00BF5C67"/>
    <w:rsid w:val="00BF6A28"/>
    <w:rsid w:val="00BF77FE"/>
    <w:rsid w:val="00C008AB"/>
    <w:rsid w:val="00C00A47"/>
    <w:rsid w:val="00C022B2"/>
    <w:rsid w:val="00C02A1D"/>
    <w:rsid w:val="00C02A4E"/>
    <w:rsid w:val="00C032A3"/>
    <w:rsid w:val="00C0370D"/>
    <w:rsid w:val="00C04403"/>
    <w:rsid w:val="00C047E7"/>
    <w:rsid w:val="00C04EEB"/>
    <w:rsid w:val="00C05CC6"/>
    <w:rsid w:val="00C0654C"/>
    <w:rsid w:val="00C0758A"/>
    <w:rsid w:val="00C07C30"/>
    <w:rsid w:val="00C119D1"/>
    <w:rsid w:val="00C12494"/>
    <w:rsid w:val="00C1272E"/>
    <w:rsid w:val="00C12BD5"/>
    <w:rsid w:val="00C13420"/>
    <w:rsid w:val="00C13840"/>
    <w:rsid w:val="00C138E4"/>
    <w:rsid w:val="00C13AA9"/>
    <w:rsid w:val="00C141B7"/>
    <w:rsid w:val="00C14895"/>
    <w:rsid w:val="00C15587"/>
    <w:rsid w:val="00C155AF"/>
    <w:rsid w:val="00C15A2F"/>
    <w:rsid w:val="00C15C4E"/>
    <w:rsid w:val="00C1649F"/>
    <w:rsid w:val="00C169B4"/>
    <w:rsid w:val="00C17293"/>
    <w:rsid w:val="00C206BB"/>
    <w:rsid w:val="00C20E45"/>
    <w:rsid w:val="00C20EA6"/>
    <w:rsid w:val="00C21465"/>
    <w:rsid w:val="00C21E48"/>
    <w:rsid w:val="00C21F10"/>
    <w:rsid w:val="00C225AF"/>
    <w:rsid w:val="00C231AA"/>
    <w:rsid w:val="00C234D3"/>
    <w:rsid w:val="00C23E70"/>
    <w:rsid w:val="00C241E2"/>
    <w:rsid w:val="00C24362"/>
    <w:rsid w:val="00C24E7C"/>
    <w:rsid w:val="00C25846"/>
    <w:rsid w:val="00C25F9F"/>
    <w:rsid w:val="00C265FB"/>
    <w:rsid w:val="00C26A65"/>
    <w:rsid w:val="00C302CF"/>
    <w:rsid w:val="00C309D9"/>
    <w:rsid w:val="00C312FB"/>
    <w:rsid w:val="00C31676"/>
    <w:rsid w:val="00C31737"/>
    <w:rsid w:val="00C32408"/>
    <w:rsid w:val="00C32D1E"/>
    <w:rsid w:val="00C32FDB"/>
    <w:rsid w:val="00C33A1C"/>
    <w:rsid w:val="00C33BFA"/>
    <w:rsid w:val="00C346C2"/>
    <w:rsid w:val="00C34733"/>
    <w:rsid w:val="00C3501E"/>
    <w:rsid w:val="00C355DF"/>
    <w:rsid w:val="00C36B02"/>
    <w:rsid w:val="00C36C9A"/>
    <w:rsid w:val="00C36E6C"/>
    <w:rsid w:val="00C3754E"/>
    <w:rsid w:val="00C40125"/>
    <w:rsid w:val="00C416BC"/>
    <w:rsid w:val="00C42074"/>
    <w:rsid w:val="00C42174"/>
    <w:rsid w:val="00C4269C"/>
    <w:rsid w:val="00C428DE"/>
    <w:rsid w:val="00C428F5"/>
    <w:rsid w:val="00C42C30"/>
    <w:rsid w:val="00C42F01"/>
    <w:rsid w:val="00C42F96"/>
    <w:rsid w:val="00C447CF"/>
    <w:rsid w:val="00C453AC"/>
    <w:rsid w:val="00C46592"/>
    <w:rsid w:val="00C46793"/>
    <w:rsid w:val="00C46DD0"/>
    <w:rsid w:val="00C470DE"/>
    <w:rsid w:val="00C47496"/>
    <w:rsid w:val="00C47D03"/>
    <w:rsid w:val="00C500B3"/>
    <w:rsid w:val="00C50F0F"/>
    <w:rsid w:val="00C51760"/>
    <w:rsid w:val="00C51842"/>
    <w:rsid w:val="00C51B48"/>
    <w:rsid w:val="00C51E86"/>
    <w:rsid w:val="00C52592"/>
    <w:rsid w:val="00C534A0"/>
    <w:rsid w:val="00C541B4"/>
    <w:rsid w:val="00C5515E"/>
    <w:rsid w:val="00C5593B"/>
    <w:rsid w:val="00C5600F"/>
    <w:rsid w:val="00C56130"/>
    <w:rsid w:val="00C56CAD"/>
    <w:rsid w:val="00C57039"/>
    <w:rsid w:val="00C6092F"/>
    <w:rsid w:val="00C60B75"/>
    <w:rsid w:val="00C6136A"/>
    <w:rsid w:val="00C629BE"/>
    <w:rsid w:val="00C62A9F"/>
    <w:rsid w:val="00C62AAD"/>
    <w:rsid w:val="00C63A05"/>
    <w:rsid w:val="00C6469B"/>
    <w:rsid w:val="00C65DCE"/>
    <w:rsid w:val="00C6654A"/>
    <w:rsid w:val="00C67AFC"/>
    <w:rsid w:val="00C7040B"/>
    <w:rsid w:val="00C70A95"/>
    <w:rsid w:val="00C70E0B"/>
    <w:rsid w:val="00C713B1"/>
    <w:rsid w:val="00C71AF3"/>
    <w:rsid w:val="00C72C5C"/>
    <w:rsid w:val="00C73A53"/>
    <w:rsid w:val="00C74287"/>
    <w:rsid w:val="00C74A56"/>
    <w:rsid w:val="00C755B6"/>
    <w:rsid w:val="00C755FD"/>
    <w:rsid w:val="00C7670C"/>
    <w:rsid w:val="00C76FE2"/>
    <w:rsid w:val="00C778DE"/>
    <w:rsid w:val="00C80177"/>
    <w:rsid w:val="00C80E90"/>
    <w:rsid w:val="00C8112A"/>
    <w:rsid w:val="00C82529"/>
    <w:rsid w:val="00C82A43"/>
    <w:rsid w:val="00C82D8F"/>
    <w:rsid w:val="00C82E2D"/>
    <w:rsid w:val="00C82F41"/>
    <w:rsid w:val="00C83BB7"/>
    <w:rsid w:val="00C83D6D"/>
    <w:rsid w:val="00C84048"/>
    <w:rsid w:val="00C84814"/>
    <w:rsid w:val="00C859B8"/>
    <w:rsid w:val="00C86D00"/>
    <w:rsid w:val="00C877CC"/>
    <w:rsid w:val="00C87950"/>
    <w:rsid w:val="00C87A2F"/>
    <w:rsid w:val="00C903F0"/>
    <w:rsid w:val="00C90A32"/>
    <w:rsid w:val="00C91B1B"/>
    <w:rsid w:val="00C92FF7"/>
    <w:rsid w:val="00C93BCF"/>
    <w:rsid w:val="00C94048"/>
    <w:rsid w:val="00C95209"/>
    <w:rsid w:val="00C954D9"/>
    <w:rsid w:val="00C95BCA"/>
    <w:rsid w:val="00C962CA"/>
    <w:rsid w:val="00C97FC2"/>
    <w:rsid w:val="00CA0B96"/>
    <w:rsid w:val="00CA0E9C"/>
    <w:rsid w:val="00CA1329"/>
    <w:rsid w:val="00CA16E4"/>
    <w:rsid w:val="00CA1FC3"/>
    <w:rsid w:val="00CA2D05"/>
    <w:rsid w:val="00CA318D"/>
    <w:rsid w:val="00CA3279"/>
    <w:rsid w:val="00CA34F4"/>
    <w:rsid w:val="00CA3D4E"/>
    <w:rsid w:val="00CA4756"/>
    <w:rsid w:val="00CA583E"/>
    <w:rsid w:val="00CA5B85"/>
    <w:rsid w:val="00CA5E73"/>
    <w:rsid w:val="00CA6010"/>
    <w:rsid w:val="00CA61B3"/>
    <w:rsid w:val="00CA66BF"/>
    <w:rsid w:val="00CA7223"/>
    <w:rsid w:val="00CB0687"/>
    <w:rsid w:val="00CB148F"/>
    <w:rsid w:val="00CB14FF"/>
    <w:rsid w:val="00CB15FF"/>
    <w:rsid w:val="00CB169E"/>
    <w:rsid w:val="00CB1CB7"/>
    <w:rsid w:val="00CB1D1E"/>
    <w:rsid w:val="00CB29E0"/>
    <w:rsid w:val="00CB4021"/>
    <w:rsid w:val="00CB440F"/>
    <w:rsid w:val="00CB4941"/>
    <w:rsid w:val="00CB509F"/>
    <w:rsid w:val="00CB6C0D"/>
    <w:rsid w:val="00CB6DEA"/>
    <w:rsid w:val="00CB750B"/>
    <w:rsid w:val="00CB7E33"/>
    <w:rsid w:val="00CB7E5C"/>
    <w:rsid w:val="00CC045A"/>
    <w:rsid w:val="00CC0805"/>
    <w:rsid w:val="00CC0F02"/>
    <w:rsid w:val="00CC29A0"/>
    <w:rsid w:val="00CC3086"/>
    <w:rsid w:val="00CC3359"/>
    <w:rsid w:val="00CC3BAF"/>
    <w:rsid w:val="00CC49B2"/>
    <w:rsid w:val="00CC5C0B"/>
    <w:rsid w:val="00CC64C1"/>
    <w:rsid w:val="00CC663C"/>
    <w:rsid w:val="00CC76F2"/>
    <w:rsid w:val="00CC7711"/>
    <w:rsid w:val="00CC7D89"/>
    <w:rsid w:val="00CD00C4"/>
    <w:rsid w:val="00CD24B5"/>
    <w:rsid w:val="00CD260E"/>
    <w:rsid w:val="00CD269A"/>
    <w:rsid w:val="00CD271F"/>
    <w:rsid w:val="00CD2960"/>
    <w:rsid w:val="00CD2DD4"/>
    <w:rsid w:val="00CD47E4"/>
    <w:rsid w:val="00CD4E06"/>
    <w:rsid w:val="00CD56C6"/>
    <w:rsid w:val="00CD5714"/>
    <w:rsid w:val="00CD6B44"/>
    <w:rsid w:val="00CD70F2"/>
    <w:rsid w:val="00CE0ABC"/>
    <w:rsid w:val="00CE1297"/>
    <w:rsid w:val="00CE160C"/>
    <w:rsid w:val="00CE18EA"/>
    <w:rsid w:val="00CE1CA5"/>
    <w:rsid w:val="00CE1E41"/>
    <w:rsid w:val="00CE21D9"/>
    <w:rsid w:val="00CE3DA7"/>
    <w:rsid w:val="00CE48E6"/>
    <w:rsid w:val="00CE4A20"/>
    <w:rsid w:val="00CE4D3D"/>
    <w:rsid w:val="00CE5741"/>
    <w:rsid w:val="00CE5FF0"/>
    <w:rsid w:val="00CE6077"/>
    <w:rsid w:val="00CE713B"/>
    <w:rsid w:val="00CE7232"/>
    <w:rsid w:val="00CE7B32"/>
    <w:rsid w:val="00CE7CB0"/>
    <w:rsid w:val="00CF00D8"/>
    <w:rsid w:val="00CF12BC"/>
    <w:rsid w:val="00CF19AF"/>
    <w:rsid w:val="00CF2B02"/>
    <w:rsid w:val="00CF31E8"/>
    <w:rsid w:val="00CF3243"/>
    <w:rsid w:val="00CF49A5"/>
    <w:rsid w:val="00CF4B34"/>
    <w:rsid w:val="00CF56DF"/>
    <w:rsid w:val="00CF6137"/>
    <w:rsid w:val="00CF63D3"/>
    <w:rsid w:val="00CF6B3C"/>
    <w:rsid w:val="00CF6D8D"/>
    <w:rsid w:val="00CF723E"/>
    <w:rsid w:val="00CF726E"/>
    <w:rsid w:val="00CF7DCF"/>
    <w:rsid w:val="00D00145"/>
    <w:rsid w:val="00D0137C"/>
    <w:rsid w:val="00D015DB"/>
    <w:rsid w:val="00D030FB"/>
    <w:rsid w:val="00D03285"/>
    <w:rsid w:val="00D0422C"/>
    <w:rsid w:val="00D0458C"/>
    <w:rsid w:val="00D05349"/>
    <w:rsid w:val="00D06733"/>
    <w:rsid w:val="00D0689C"/>
    <w:rsid w:val="00D06BAF"/>
    <w:rsid w:val="00D06F15"/>
    <w:rsid w:val="00D07598"/>
    <w:rsid w:val="00D076D6"/>
    <w:rsid w:val="00D1015D"/>
    <w:rsid w:val="00D10371"/>
    <w:rsid w:val="00D10B12"/>
    <w:rsid w:val="00D10D42"/>
    <w:rsid w:val="00D11309"/>
    <w:rsid w:val="00D134DC"/>
    <w:rsid w:val="00D1501B"/>
    <w:rsid w:val="00D1544F"/>
    <w:rsid w:val="00D154E2"/>
    <w:rsid w:val="00D1580E"/>
    <w:rsid w:val="00D16145"/>
    <w:rsid w:val="00D16196"/>
    <w:rsid w:val="00D16756"/>
    <w:rsid w:val="00D1736C"/>
    <w:rsid w:val="00D1779D"/>
    <w:rsid w:val="00D17828"/>
    <w:rsid w:val="00D17A5A"/>
    <w:rsid w:val="00D215FF"/>
    <w:rsid w:val="00D21CAA"/>
    <w:rsid w:val="00D22475"/>
    <w:rsid w:val="00D22C4A"/>
    <w:rsid w:val="00D22EED"/>
    <w:rsid w:val="00D243A5"/>
    <w:rsid w:val="00D24CCF"/>
    <w:rsid w:val="00D25286"/>
    <w:rsid w:val="00D260F9"/>
    <w:rsid w:val="00D27866"/>
    <w:rsid w:val="00D279AD"/>
    <w:rsid w:val="00D27BB8"/>
    <w:rsid w:val="00D27D88"/>
    <w:rsid w:val="00D30284"/>
    <w:rsid w:val="00D3096A"/>
    <w:rsid w:val="00D30CD8"/>
    <w:rsid w:val="00D30D08"/>
    <w:rsid w:val="00D310C2"/>
    <w:rsid w:val="00D3136E"/>
    <w:rsid w:val="00D315C6"/>
    <w:rsid w:val="00D32613"/>
    <w:rsid w:val="00D32C39"/>
    <w:rsid w:val="00D33AB3"/>
    <w:rsid w:val="00D36FEB"/>
    <w:rsid w:val="00D378A3"/>
    <w:rsid w:val="00D37B9D"/>
    <w:rsid w:val="00D40B5F"/>
    <w:rsid w:val="00D41034"/>
    <w:rsid w:val="00D41754"/>
    <w:rsid w:val="00D42700"/>
    <w:rsid w:val="00D42842"/>
    <w:rsid w:val="00D42C6C"/>
    <w:rsid w:val="00D43D9E"/>
    <w:rsid w:val="00D43E14"/>
    <w:rsid w:val="00D44C30"/>
    <w:rsid w:val="00D44DA8"/>
    <w:rsid w:val="00D45346"/>
    <w:rsid w:val="00D46665"/>
    <w:rsid w:val="00D46E33"/>
    <w:rsid w:val="00D47001"/>
    <w:rsid w:val="00D5030E"/>
    <w:rsid w:val="00D507C1"/>
    <w:rsid w:val="00D50CFB"/>
    <w:rsid w:val="00D5129F"/>
    <w:rsid w:val="00D514E5"/>
    <w:rsid w:val="00D517DD"/>
    <w:rsid w:val="00D51AE7"/>
    <w:rsid w:val="00D51D58"/>
    <w:rsid w:val="00D528EC"/>
    <w:rsid w:val="00D52A32"/>
    <w:rsid w:val="00D5336F"/>
    <w:rsid w:val="00D53B68"/>
    <w:rsid w:val="00D53F4F"/>
    <w:rsid w:val="00D53FD4"/>
    <w:rsid w:val="00D5449A"/>
    <w:rsid w:val="00D544D5"/>
    <w:rsid w:val="00D547E8"/>
    <w:rsid w:val="00D54AAE"/>
    <w:rsid w:val="00D54AC5"/>
    <w:rsid w:val="00D54F51"/>
    <w:rsid w:val="00D55C7C"/>
    <w:rsid w:val="00D55ECD"/>
    <w:rsid w:val="00D56338"/>
    <w:rsid w:val="00D56DE3"/>
    <w:rsid w:val="00D601D6"/>
    <w:rsid w:val="00D60F3E"/>
    <w:rsid w:val="00D614F6"/>
    <w:rsid w:val="00D63739"/>
    <w:rsid w:val="00D638AE"/>
    <w:rsid w:val="00D6455E"/>
    <w:rsid w:val="00D64C2D"/>
    <w:rsid w:val="00D64F36"/>
    <w:rsid w:val="00D66949"/>
    <w:rsid w:val="00D67045"/>
    <w:rsid w:val="00D67113"/>
    <w:rsid w:val="00D70501"/>
    <w:rsid w:val="00D7096E"/>
    <w:rsid w:val="00D710D9"/>
    <w:rsid w:val="00D7122A"/>
    <w:rsid w:val="00D7291D"/>
    <w:rsid w:val="00D74330"/>
    <w:rsid w:val="00D74987"/>
    <w:rsid w:val="00D752AF"/>
    <w:rsid w:val="00D75706"/>
    <w:rsid w:val="00D75D6C"/>
    <w:rsid w:val="00D76755"/>
    <w:rsid w:val="00D77064"/>
    <w:rsid w:val="00D77443"/>
    <w:rsid w:val="00D77455"/>
    <w:rsid w:val="00D77CB2"/>
    <w:rsid w:val="00D77E59"/>
    <w:rsid w:val="00D80361"/>
    <w:rsid w:val="00D8218A"/>
    <w:rsid w:val="00D83306"/>
    <w:rsid w:val="00D83572"/>
    <w:rsid w:val="00D83886"/>
    <w:rsid w:val="00D83888"/>
    <w:rsid w:val="00D83F80"/>
    <w:rsid w:val="00D84385"/>
    <w:rsid w:val="00D844E6"/>
    <w:rsid w:val="00D84787"/>
    <w:rsid w:val="00D8554E"/>
    <w:rsid w:val="00D86110"/>
    <w:rsid w:val="00D87F55"/>
    <w:rsid w:val="00D90E88"/>
    <w:rsid w:val="00D91033"/>
    <w:rsid w:val="00D914D4"/>
    <w:rsid w:val="00D915F6"/>
    <w:rsid w:val="00D91A1F"/>
    <w:rsid w:val="00D91F3D"/>
    <w:rsid w:val="00D92072"/>
    <w:rsid w:val="00D94FFF"/>
    <w:rsid w:val="00D95206"/>
    <w:rsid w:val="00D95FCF"/>
    <w:rsid w:val="00D960A9"/>
    <w:rsid w:val="00D9692F"/>
    <w:rsid w:val="00D9760F"/>
    <w:rsid w:val="00D97F4F"/>
    <w:rsid w:val="00DA1DBE"/>
    <w:rsid w:val="00DA1F7B"/>
    <w:rsid w:val="00DA323A"/>
    <w:rsid w:val="00DA34D3"/>
    <w:rsid w:val="00DA3C46"/>
    <w:rsid w:val="00DA3C48"/>
    <w:rsid w:val="00DA3D3B"/>
    <w:rsid w:val="00DA4215"/>
    <w:rsid w:val="00DA4454"/>
    <w:rsid w:val="00DA4E81"/>
    <w:rsid w:val="00DA546F"/>
    <w:rsid w:val="00DA59E0"/>
    <w:rsid w:val="00DA5B5E"/>
    <w:rsid w:val="00DA5B89"/>
    <w:rsid w:val="00DA5FCE"/>
    <w:rsid w:val="00DA6058"/>
    <w:rsid w:val="00DA6236"/>
    <w:rsid w:val="00DA6664"/>
    <w:rsid w:val="00DA6DDB"/>
    <w:rsid w:val="00DA7059"/>
    <w:rsid w:val="00DA7340"/>
    <w:rsid w:val="00DA787E"/>
    <w:rsid w:val="00DB14EB"/>
    <w:rsid w:val="00DB15BF"/>
    <w:rsid w:val="00DB1617"/>
    <w:rsid w:val="00DB17CC"/>
    <w:rsid w:val="00DB1FC0"/>
    <w:rsid w:val="00DB2093"/>
    <w:rsid w:val="00DB3293"/>
    <w:rsid w:val="00DB354F"/>
    <w:rsid w:val="00DB3AAA"/>
    <w:rsid w:val="00DB3E43"/>
    <w:rsid w:val="00DB4639"/>
    <w:rsid w:val="00DB489E"/>
    <w:rsid w:val="00DB56BC"/>
    <w:rsid w:val="00DB5F40"/>
    <w:rsid w:val="00DB6B90"/>
    <w:rsid w:val="00DC0AE9"/>
    <w:rsid w:val="00DC0BD5"/>
    <w:rsid w:val="00DC0C04"/>
    <w:rsid w:val="00DC16B2"/>
    <w:rsid w:val="00DC18F4"/>
    <w:rsid w:val="00DC234B"/>
    <w:rsid w:val="00DC2463"/>
    <w:rsid w:val="00DC2866"/>
    <w:rsid w:val="00DC30E6"/>
    <w:rsid w:val="00DC3A0A"/>
    <w:rsid w:val="00DC51DF"/>
    <w:rsid w:val="00DC57E5"/>
    <w:rsid w:val="00DC611B"/>
    <w:rsid w:val="00DC6B68"/>
    <w:rsid w:val="00DC6C84"/>
    <w:rsid w:val="00DC71D7"/>
    <w:rsid w:val="00DC768F"/>
    <w:rsid w:val="00DC7C75"/>
    <w:rsid w:val="00DC7EDF"/>
    <w:rsid w:val="00DD0177"/>
    <w:rsid w:val="00DD07F2"/>
    <w:rsid w:val="00DD089C"/>
    <w:rsid w:val="00DD12E8"/>
    <w:rsid w:val="00DD17BC"/>
    <w:rsid w:val="00DD1EC4"/>
    <w:rsid w:val="00DD267E"/>
    <w:rsid w:val="00DD2958"/>
    <w:rsid w:val="00DD2A5A"/>
    <w:rsid w:val="00DD2E0C"/>
    <w:rsid w:val="00DD32E0"/>
    <w:rsid w:val="00DD377A"/>
    <w:rsid w:val="00DD383A"/>
    <w:rsid w:val="00DD3C43"/>
    <w:rsid w:val="00DD3DF0"/>
    <w:rsid w:val="00DD5D3C"/>
    <w:rsid w:val="00DD7CA6"/>
    <w:rsid w:val="00DE0021"/>
    <w:rsid w:val="00DE0257"/>
    <w:rsid w:val="00DE0BCE"/>
    <w:rsid w:val="00DE1657"/>
    <w:rsid w:val="00DE1BB4"/>
    <w:rsid w:val="00DE1FE0"/>
    <w:rsid w:val="00DE2F4D"/>
    <w:rsid w:val="00DE33FE"/>
    <w:rsid w:val="00DE40F3"/>
    <w:rsid w:val="00DE422F"/>
    <w:rsid w:val="00DE4912"/>
    <w:rsid w:val="00DE4C86"/>
    <w:rsid w:val="00DE4EA5"/>
    <w:rsid w:val="00DE528D"/>
    <w:rsid w:val="00DE5B18"/>
    <w:rsid w:val="00DE66FD"/>
    <w:rsid w:val="00DE69F8"/>
    <w:rsid w:val="00DE6F7F"/>
    <w:rsid w:val="00DE77E2"/>
    <w:rsid w:val="00DE78B1"/>
    <w:rsid w:val="00DF105C"/>
    <w:rsid w:val="00DF105E"/>
    <w:rsid w:val="00DF111D"/>
    <w:rsid w:val="00DF1BA2"/>
    <w:rsid w:val="00DF1C47"/>
    <w:rsid w:val="00DF2CEC"/>
    <w:rsid w:val="00DF30B7"/>
    <w:rsid w:val="00DF3727"/>
    <w:rsid w:val="00DF3809"/>
    <w:rsid w:val="00DF4142"/>
    <w:rsid w:val="00DF45A3"/>
    <w:rsid w:val="00DF6CD9"/>
    <w:rsid w:val="00DF7ED3"/>
    <w:rsid w:val="00E001AD"/>
    <w:rsid w:val="00E003BA"/>
    <w:rsid w:val="00E00704"/>
    <w:rsid w:val="00E01478"/>
    <w:rsid w:val="00E01889"/>
    <w:rsid w:val="00E01A99"/>
    <w:rsid w:val="00E01AFB"/>
    <w:rsid w:val="00E01E39"/>
    <w:rsid w:val="00E02BE5"/>
    <w:rsid w:val="00E02C90"/>
    <w:rsid w:val="00E030CE"/>
    <w:rsid w:val="00E03A94"/>
    <w:rsid w:val="00E049F4"/>
    <w:rsid w:val="00E05313"/>
    <w:rsid w:val="00E058F7"/>
    <w:rsid w:val="00E05D3F"/>
    <w:rsid w:val="00E06B37"/>
    <w:rsid w:val="00E076E8"/>
    <w:rsid w:val="00E07945"/>
    <w:rsid w:val="00E07E9A"/>
    <w:rsid w:val="00E10CE9"/>
    <w:rsid w:val="00E11750"/>
    <w:rsid w:val="00E1353D"/>
    <w:rsid w:val="00E1402B"/>
    <w:rsid w:val="00E154A2"/>
    <w:rsid w:val="00E17007"/>
    <w:rsid w:val="00E20113"/>
    <w:rsid w:val="00E2176B"/>
    <w:rsid w:val="00E21776"/>
    <w:rsid w:val="00E2264D"/>
    <w:rsid w:val="00E22AD4"/>
    <w:rsid w:val="00E23054"/>
    <w:rsid w:val="00E233A3"/>
    <w:rsid w:val="00E23792"/>
    <w:rsid w:val="00E237E7"/>
    <w:rsid w:val="00E23974"/>
    <w:rsid w:val="00E23CB1"/>
    <w:rsid w:val="00E23E9A"/>
    <w:rsid w:val="00E24629"/>
    <w:rsid w:val="00E249CC"/>
    <w:rsid w:val="00E251E8"/>
    <w:rsid w:val="00E25E1E"/>
    <w:rsid w:val="00E26362"/>
    <w:rsid w:val="00E266E4"/>
    <w:rsid w:val="00E2687C"/>
    <w:rsid w:val="00E26C12"/>
    <w:rsid w:val="00E26C68"/>
    <w:rsid w:val="00E26DDB"/>
    <w:rsid w:val="00E27249"/>
    <w:rsid w:val="00E272EF"/>
    <w:rsid w:val="00E27645"/>
    <w:rsid w:val="00E27669"/>
    <w:rsid w:val="00E276BF"/>
    <w:rsid w:val="00E30B55"/>
    <w:rsid w:val="00E30D38"/>
    <w:rsid w:val="00E31035"/>
    <w:rsid w:val="00E3168B"/>
    <w:rsid w:val="00E32BEA"/>
    <w:rsid w:val="00E33A3F"/>
    <w:rsid w:val="00E341E1"/>
    <w:rsid w:val="00E34950"/>
    <w:rsid w:val="00E34C10"/>
    <w:rsid w:val="00E34D49"/>
    <w:rsid w:val="00E34D6F"/>
    <w:rsid w:val="00E35068"/>
    <w:rsid w:val="00E3589B"/>
    <w:rsid w:val="00E35AF1"/>
    <w:rsid w:val="00E36E6B"/>
    <w:rsid w:val="00E36FF9"/>
    <w:rsid w:val="00E37473"/>
    <w:rsid w:val="00E40949"/>
    <w:rsid w:val="00E41165"/>
    <w:rsid w:val="00E41402"/>
    <w:rsid w:val="00E42A66"/>
    <w:rsid w:val="00E42E13"/>
    <w:rsid w:val="00E45C17"/>
    <w:rsid w:val="00E465BB"/>
    <w:rsid w:val="00E47549"/>
    <w:rsid w:val="00E5054A"/>
    <w:rsid w:val="00E511FA"/>
    <w:rsid w:val="00E513AB"/>
    <w:rsid w:val="00E51B0B"/>
    <w:rsid w:val="00E523D9"/>
    <w:rsid w:val="00E526D0"/>
    <w:rsid w:val="00E52A3E"/>
    <w:rsid w:val="00E5360A"/>
    <w:rsid w:val="00E53CFB"/>
    <w:rsid w:val="00E54745"/>
    <w:rsid w:val="00E55C66"/>
    <w:rsid w:val="00E56A9A"/>
    <w:rsid w:val="00E579FB"/>
    <w:rsid w:val="00E57EA0"/>
    <w:rsid w:val="00E606A5"/>
    <w:rsid w:val="00E60AE1"/>
    <w:rsid w:val="00E60F91"/>
    <w:rsid w:val="00E60FB3"/>
    <w:rsid w:val="00E6194F"/>
    <w:rsid w:val="00E62535"/>
    <w:rsid w:val="00E6286A"/>
    <w:rsid w:val="00E62C5C"/>
    <w:rsid w:val="00E63031"/>
    <w:rsid w:val="00E63625"/>
    <w:rsid w:val="00E636E6"/>
    <w:rsid w:val="00E63EA7"/>
    <w:rsid w:val="00E64047"/>
    <w:rsid w:val="00E659A4"/>
    <w:rsid w:val="00E67111"/>
    <w:rsid w:val="00E70114"/>
    <w:rsid w:val="00E70F44"/>
    <w:rsid w:val="00E71346"/>
    <w:rsid w:val="00E71556"/>
    <w:rsid w:val="00E717A1"/>
    <w:rsid w:val="00E72B55"/>
    <w:rsid w:val="00E731F9"/>
    <w:rsid w:val="00E734AB"/>
    <w:rsid w:val="00E7428B"/>
    <w:rsid w:val="00E75440"/>
    <w:rsid w:val="00E75563"/>
    <w:rsid w:val="00E763C2"/>
    <w:rsid w:val="00E7645E"/>
    <w:rsid w:val="00E768B9"/>
    <w:rsid w:val="00E76A63"/>
    <w:rsid w:val="00E77E0D"/>
    <w:rsid w:val="00E8022D"/>
    <w:rsid w:val="00E80AA7"/>
    <w:rsid w:val="00E82392"/>
    <w:rsid w:val="00E82AE4"/>
    <w:rsid w:val="00E82FA0"/>
    <w:rsid w:val="00E8326C"/>
    <w:rsid w:val="00E83275"/>
    <w:rsid w:val="00E839FC"/>
    <w:rsid w:val="00E83D7E"/>
    <w:rsid w:val="00E83DE4"/>
    <w:rsid w:val="00E83EAB"/>
    <w:rsid w:val="00E83F49"/>
    <w:rsid w:val="00E84153"/>
    <w:rsid w:val="00E849BE"/>
    <w:rsid w:val="00E84DE5"/>
    <w:rsid w:val="00E865E9"/>
    <w:rsid w:val="00E865F4"/>
    <w:rsid w:val="00E869D3"/>
    <w:rsid w:val="00E8766F"/>
    <w:rsid w:val="00E9128C"/>
    <w:rsid w:val="00E922F4"/>
    <w:rsid w:val="00E93BE6"/>
    <w:rsid w:val="00E947B8"/>
    <w:rsid w:val="00E94950"/>
    <w:rsid w:val="00E94D3C"/>
    <w:rsid w:val="00E951FE"/>
    <w:rsid w:val="00E95A58"/>
    <w:rsid w:val="00E96467"/>
    <w:rsid w:val="00E966AF"/>
    <w:rsid w:val="00E973B1"/>
    <w:rsid w:val="00E97E49"/>
    <w:rsid w:val="00EA0899"/>
    <w:rsid w:val="00EA0E92"/>
    <w:rsid w:val="00EA24E2"/>
    <w:rsid w:val="00EA293E"/>
    <w:rsid w:val="00EA376D"/>
    <w:rsid w:val="00EA41DC"/>
    <w:rsid w:val="00EA44E2"/>
    <w:rsid w:val="00EA45FE"/>
    <w:rsid w:val="00EA468A"/>
    <w:rsid w:val="00EA4D7A"/>
    <w:rsid w:val="00EA4EB8"/>
    <w:rsid w:val="00EA5F29"/>
    <w:rsid w:val="00EA70B5"/>
    <w:rsid w:val="00EA77BF"/>
    <w:rsid w:val="00EA7813"/>
    <w:rsid w:val="00EA7819"/>
    <w:rsid w:val="00EB0197"/>
    <w:rsid w:val="00EB0281"/>
    <w:rsid w:val="00EB1AB0"/>
    <w:rsid w:val="00EB1DA2"/>
    <w:rsid w:val="00EB2F39"/>
    <w:rsid w:val="00EB2FB1"/>
    <w:rsid w:val="00EB35DA"/>
    <w:rsid w:val="00EB3FDD"/>
    <w:rsid w:val="00EB44A7"/>
    <w:rsid w:val="00EB541B"/>
    <w:rsid w:val="00EB5CFA"/>
    <w:rsid w:val="00EB7839"/>
    <w:rsid w:val="00EC255E"/>
    <w:rsid w:val="00EC3E49"/>
    <w:rsid w:val="00EC4714"/>
    <w:rsid w:val="00EC4B53"/>
    <w:rsid w:val="00EC4D06"/>
    <w:rsid w:val="00EC599F"/>
    <w:rsid w:val="00EC5B6B"/>
    <w:rsid w:val="00EC678D"/>
    <w:rsid w:val="00EC6BD9"/>
    <w:rsid w:val="00EC7DC0"/>
    <w:rsid w:val="00ED0525"/>
    <w:rsid w:val="00ED0F5C"/>
    <w:rsid w:val="00ED11AE"/>
    <w:rsid w:val="00ED1916"/>
    <w:rsid w:val="00ED1B2F"/>
    <w:rsid w:val="00ED1C82"/>
    <w:rsid w:val="00ED28AC"/>
    <w:rsid w:val="00ED2A9C"/>
    <w:rsid w:val="00ED40F6"/>
    <w:rsid w:val="00ED48BA"/>
    <w:rsid w:val="00ED4A12"/>
    <w:rsid w:val="00ED4B6F"/>
    <w:rsid w:val="00ED64B0"/>
    <w:rsid w:val="00ED64BA"/>
    <w:rsid w:val="00ED7E0E"/>
    <w:rsid w:val="00EE22AB"/>
    <w:rsid w:val="00EE2894"/>
    <w:rsid w:val="00EE289C"/>
    <w:rsid w:val="00EE2B45"/>
    <w:rsid w:val="00EE2BE2"/>
    <w:rsid w:val="00EE5453"/>
    <w:rsid w:val="00EE55BD"/>
    <w:rsid w:val="00EE593D"/>
    <w:rsid w:val="00EE6C63"/>
    <w:rsid w:val="00EF07E3"/>
    <w:rsid w:val="00EF0B43"/>
    <w:rsid w:val="00EF157F"/>
    <w:rsid w:val="00EF1812"/>
    <w:rsid w:val="00EF219B"/>
    <w:rsid w:val="00EF22D2"/>
    <w:rsid w:val="00EF27C7"/>
    <w:rsid w:val="00EF2D95"/>
    <w:rsid w:val="00EF34F8"/>
    <w:rsid w:val="00EF3775"/>
    <w:rsid w:val="00EF3FC6"/>
    <w:rsid w:val="00EF4ED9"/>
    <w:rsid w:val="00EF51FB"/>
    <w:rsid w:val="00EF5A80"/>
    <w:rsid w:val="00EF6018"/>
    <w:rsid w:val="00EF60C1"/>
    <w:rsid w:val="00EF66E1"/>
    <w:rsid w:val="00EF66EE"/>
    <w:rsid w:val="00EF6E76"/>
    <w:rsid w:val="00EF76A6"/>
    <w:rsid w:val="00EF777E"/>
    <w:rsid w:val="00F00CAD"/>
    <w:rsid w:val="00F01193"/>
    <w:rsid w:val="00F01197"/>
    <w:rsid w:val="00F02B9F"/>
    <w:rsid w:val="00F046F1"/>
    <w:rsid w:val="00F04715"/>
    <w:rsid w:val="00F0575A"/>
    <w:rsid w:val="00F057CE"/>
    <w:rsid w:val="00F066BA"/>
    <w:rsid w:val="00F06C32"/>
    <w:rsid w:val="00F06DDB"/>
    <w:rsid w:val="00F07A48"/>
    <w:rsid w:val="00F1007A"/>
    <w:rsid w:val="00F1159A"/>
    <w:rsid w:val="00F11AF9"/>
    <w:rsid w:val="00F11E50"/>
    <w:rsid w:val="00F121C7"/>
    <w:rsid w:val="00F126E8"/>
    <w:rsid w:val="00F13082"/>
    <w:rsid w:val="00F13BEF"/>
    <w:rsid w:val="00F14A03"/>
    <w:rsid w:val="00F14DB1"/>
    <w:rsid w:val="00F14FBF"/>
    <w:rsid w:val="00F15F45"/>
    <w:rsid w:val="00F1610F"/>
    <w:rsid w:val="00F16A4B"/>
    <w:rsid w:val="00F16A93"/>
    <w:rsid w:val="00F170A7"/>
    <w:rsid w:val="00F17A85"/>
    <w:rsid w:val="00F20994"/>
    <w:rsid w:val="00F20DF2"/>
    <w:rsid w:val="00F210FF"/>
    <w:rsid w:val="00F214E6"/>
    <w:rsid w:val="00F22580"/>
    <w:rsid w:val="00F22AFC"/>
    <w:rsid w:val="00F23198"/>
    <w:rsid w:val="00F238BC"/>
    <w:rsid w:val="00F23D46"/>
    <w:rsid w:val="00F23D80"/>
    <w:rsid w:val="00F24649"/>
    <w:rsid w:val="00F248C4"/>
    <w:rsid w:val="00F24980"/>
    <w:rsid w:val="00F24FE5"/>
    <w:rsid w:val="00F261FE"/>
    <w:rsid w:val="00F26242"/>
    <w:rsid w:val="00F26548"/>
    <w:rsid w:val="00F271F2"/>
    <w:rsid w:val="00F2751D"/>
    <w:rsid w:val="00F318DE"/>
    <w:rsid w:val="00F3259E"/>
    <w:rsid w:val="00F32EE4"/>
    <w:rsid w:val="00F348F2"/>
    <w:rsid w:val="00F34A8C"/>
    <w:rsid w:val="00F351D6"/>
    <w:rsid w:val="00F3550A"/>
    <w:rsid w:val="00F3560C"/>
    <w:rsid w:val="00F35A09"/>
    <w:rsid w:val="00F35D82"/>
    <w:rsid w:val="00F3614F"/>
    <w:rsid w:val="00F367D7"/>
    <w:rsid w:val="00F406C1"/>
    <w:rsid w:val="00F4082D"/>
    <w:rsid w:val="00F40A44"/>
    <w:rsid w:val="00F42876"/>
    <w:rsid w:val="00F441E7"/>
    <w:rsid w:val="00F441FC"/>
    <w:rsid w:val="00F44EA1"/>
    <w:rsid w:val="00F4606B"/>
    <w:rsid w:val="00F4674F"/>
    <w:rsid w:val="00F46CDD"/>
    <w:rsid w:val="00F475B3"/>
    <w:rsid w:val="00F47831"/>
    <w:rsid w:val="00F47CD5"/>
    <w:rsid w:val="00F500CA"/>
    <w:rsid w:val="00F50A4B"/>
    <w:rsid w:val="00F51729"/>
    <w:rsid w:val="00F52003"/>
    <w:rsid w:val="00F5297C"/>
    <w:rsid w:val="00F52D85"/>
    <w:rsid w:val="00F54CBD"/>
    <w:rsid w:val="00F54F9F"/>
    <w:rsid w:val="00F555E3"/>
    <w:rsid w:val="00F56057"/>
    <w:rsid w:val="00F5667F"/>
    <w:rsid w:val="00F56781"/>
    <w:rsid w:val="00F5777C"/>
    <w:rsid w:val="00F60428"/>
    <w:rsid w:val="00F60795"/>
    <w:rsid w:val="00F60C8E"/>
    <w:rsid w:val="00F60F0B"/>
    <w:rsid w:val="00F610D2"/>
    <w:rsid w:val="00F61665"/>
    <w:rsid w:val="00F61B77"/>
    <w:rsid w:val="00F61EB7"/>
    <w:rsid w:val="00F630DC"/>
    <w:rsid w:val="00F634B0"/>
    <w:rsid w:val="00F638F5"/>
    <w:rsid w:val="00F63E81"/>
    <w:rsid w:val="00F6463A"/>
    <w:rsid w:val="00F64BD6"/>
    <w:rsid w:val="00F6658C"/>
    <w:rsid w:val="00F66E14"/>
    <w:rsid w:val="00F6781E"/>
    <w:rsid w:val="00F70538"/>
    <w:rsid w:val="00F70705"/>
    <w:rsid w:val="00F70C76"/>
    <w:rsid w:val="00F71206"/>
    <w:rsid w:val="00F71636"/>
    <w:rsid w:val="00F71655"/>
    <w:rsid w:val="00F71CC4"/>
    <w:rsid w:val="00F721A9"/>
    <w:rsid w:val="00F722CD"/>
    <w:rsid w:val="00F72B0A"/>
    <w:rsid w:val="00F73962"/>
    <w:rsid w:val="00F743D0"/>
    <w:rsid w:val="00F74983"/>
    <w:rsid w:val="00F74C43"/>
    <w:rsid w:val="00F74F34"/>
    <w:rsid w:val="00F76249"/>
    <w:rsid w:val="00F76CC7"/>
    <w:rsid w:val="00F76FBC"/>
    <w:rsid w:val="00F771E4"/>
    <w:rsid w:val="00F77AF7"/>
    <w:rsid w:val="00F77E2D"/>
    <w:rsid w:val="00F77FDF"/>
    <w:rsid w:val="00F807F5"/>
    <w:rsid w:val="00F81BAE"/>
    <w:rsid w:val="00F81DF4"/>
    <w:rsid w:val="00F81F89"/>
    <w:rsid w:val="00F82D2D"/>
    <w:rsid w:val="00F82F1A"/>
    <w:rsid w:val="00F8415F"/>
    <w:rsid w:val="00F842E3"/>
    <w:rsid w:val="00F85B8E"/>
    <w:rsid w:val="00F862BB"/>
    <w:rsid w:val="00F869DC"/>
    <w:rsid w:val="00F86AD2"/>
    <w:rsid w:val="00F87366"/>
    <w:rsid w:val="00F91306"/>
    <w:rsid w:val="00F92259"/>
    <w:rsid w:val="00F93A7C"/>
    <w:rsid w:val="00F95F86"/>
    <w:rsid w:val="00F97458"/>
    <w:rsid w:val="00F9783C"/>
    <w:rsid w:val="00F97D48"/>
    <w:rsid w:val="00F97FFE"/>
    <w:rsid w:val="00FA06BC"/>
    <w:rsid w:val="00FA0B4B"/>
    <w:rsid w:val="00FA0D09"/>
    <w:rsid w:val="00FA1B10"/>
    <w:rsid w:val="00FA3497"/>
    <w:rsid w:val="00FA48FF"/>
    <w:rsid w:val="00FA5B1D"/>
    <w:rsid w:val="00FA6548"/>
    <w:rsid w:val="00FA6D3D"/>
    <w:rsid w:val="00FA70F2"/>
    <w:rsid w:val="00FA7743"/>
    <w:rsid w:val="00FB10C1"/>
    <w:rsid w:val="00FB17BD"/>
    <w:rsid w:val="00FB20C8"/>
    <w:rsid w:val="00FB3E0A"/>
    <w:rsid w:val="00FB4326"/>
    <w:rsid w:val="00FB6635"/>
    <w:rsid w:val="00FB768E"/>
    <w:rsid w:val="00FB7794"/>
    <w:rsid w:val="00FB781C"/>
    <w:rsid w:val="00FB7D55"/>
    <w:rsid w:val="00FC118F"/>
    <w:rsid w:val="00FC150B"/>
    <w:rsid w:val="00FC16AB"/>
    <w:rsid w:val="00FC2210"/>
    <w:rsid w:val="00FC2271"/>
    <w:rsid w:val="00FC2765"/>
    <w:rsid w:val="00FC35FC"/>
    <w:rsid w:val="00FC3878"/>
    <w:rsid w:val="00FC38B4"/>
    <w:rsid w:val="00FC39C1"/>
    <w:rsid w:val="00FC3D99"/>
    <w:rsid w:val="00FC41DF"/>
    <w:rsid w:val="00FC428F"/>
    <w:rsid w:val="00FC44DF"/>
    <w:rsid w:val="00FC491A"/>
    <w:rsid w:val="00FC4C54"/>
    <w:rsid w:val="00FC4D29"/>
    <w:rsid w:val="00FC5426"/>
    <w:rsid w:val="00FC5A40"/>
    <w:rsid w:val="00FC7961"/>
    <w:rsid w:val="00FC7C23"/>
    <w:rsid w:val="00FD10EB"/>
    <w:rsid w:val="00FD157F"/>
    <w:rsid w:val="00FD2B8A"/>
    <w:rsid w:val="00FD2D5E"/>
    <w:rsid w:val="00FD2DCB"/>
    <w:rsid w:val="00FD33DC"/>
    <w:rsid w:val="00FD3FE8"/>
    <w:rsid w:val="00FD42F7"/>
    <w:rsid w:val="00FD43C3"/>
    <w:rsid w:val="00FD4603"/>
    <w:rsid w:val="00FD5080"/>
    <w:rsid w:val="00FD53A6"/>
    <w:rsid w:val="00FD5A46"/>
    <w:rsid w:val="00FD5C0A"/>
    <w:rsid w:val="00FD5D24"/>
    <w:rsid w:val="00FD6339"/>
    <w:rsid w:val="00FD6425"/>
    <w:rsid w:val="00FD6EF1"/>
    <w:rsid w:val="00FD6EF8"/>
    <w:rsid w:val="00FD747F"/>
    <w:rsid w:val="00FE17C6"/>
    <w:rsid w:val="00FE27EF"/>
    <w:rsid w:val="00FE2BB9"/>
    <w:rsid w:val="00FE2CE8"/>
    <w:rsid w:val="00FE30F1"/>
    <w:rsid w:val="00FE33C6"/>
    <w:rsid w:val="00FE4B69"/>
    <w:rsid w:val="00FE4D18"/>
    <w:rsid w:val="00FE4E45"/>
    <w:rsid w:val="00FE5D34"/>
    <w:rsid w:val="00FE611F"/>
    <w:rsid w:val="00FE6AB4"/>
    <w:rsid w:val="00FE708A"/>
    <w:rsid w:val="00FE709A"/>
    <w:rsid w:val="00FE7390"/>
    <w:rsid w:val="00FF08ED"/>
    <w:rsid w:val="00FF1232"/>
    <w:rsid w:val="00FF1517"/>
    <w:rsid w:val="00FF1AA1"/>
    <w:rsid w:val="00FF1F85"/>
    <w:rsid w:val="00FF213D"/>
    <w:rsid w:val="00FF2F6A"/>
    <w:rsid w:val="00FF38FE"/>
    <w:rsid w:val="00FF4E85"/>
    <w:rsid w:val="00FF6123"/>
    <w:rsid w:val="00FF640E"/>
    <w:rsid w:val="00FF6E4F"/>
    <w:rsid w:val="00FF6FDE"/>
    <w:rsid w:val="09B64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2543AA8"/>
  <w15:docId w15:val="{F89BA9C8-2CF8-4D80-BF4D-7A7AF8AC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lsdException w:name="annotation text" w:semiHidden="1"/>
    <w:lsdException w:name="header" w:qFormat="1"/>
    <w:lsdException w:name="footer" w:uiPriority="99"/>
    <w:lsdException w:name="index heading" w:semiHidden="1"/>
    <w:lsdException w:name="caption" w:qFormat="1"/>
    <w:lsdException w:name="table of figures" w:semiHidden="1"/>
    <w:lsdException w:name="footnote reference" w:semiHidden="1" w:unhideWhenUsed="1"/>
    <w:lsdException w:name="annotation reference" w:semiHidden="1"/>
    <w:lsdException w:name="line number" w:semiHidden="1" w:unhideWhenUsed="1"/>
    <w:lsdException w:name="page number" w:qFormat="1"/>
    <w:lsdException w:name="endnote reference" w:semiHidden="1" w:unhideWhenUsed="1"/>
    <w:lsdException w:name="endnote text" w:semiHidden="1"/>
    <w:lsdException w:name="table of authorities" w:semiHidden="1"/>
    <w:lsdException w:name="macro" w:semiHidden="1"/>
    <w:lsdException w:name="toa heading" w:semiHidden="1"/>
    <w:lsdException w:name="List 4"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3" w:qFormat="1"/>
    <w:lsdException w:name="Hyperlink" w:uiPriority="99"/>
    <w:lsdException w:name="FollowedHyperlink" w:semiHidden="1" w:unhideWhenUsed="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pPr>
      <w:widowControl w:val="0"/>
      <w:adjustRightInd w:val="0"/>
      <w:spacing w:before="100" w:line="360" w:lineRule="auto"/>
      <w:textAlignment w:val="baseline"/>
    </w:pPr>
    <w:rPr>
      <w:rFonts w:ascii="Arial" w:hAnsi="Arial"/>
      <w:sz w:val="21"/>
    </w:rPr>
  </w:style>
  <w:style w:type="paragraph" w:styleId="1">
    <w:name w:val="heading 1"/>
    <w:basedOn w:val="a7"/>
    <w:next w:val="a7"/>
    <w:link w:val="10"/>
    <w:qFormat/>
    <w:pPr>
      <w:keepNext/>
      <w:keepLines/>
      <w:numPr>
        <w:numId w:val="1"/>
      </w:numPr>
      <w:snapToGrid w:val="0"/>
      <w:spacing w:before="0"/>
      <w:jc w:val="center"/>
      <w:textAlignment w:val="auto"/>
      <w:outlineLvl w:val="0"/>
    </w:pPr>
    <w:rPr>
      <w:rFonts w:eastAsia="黑体"/>
      <w:sz w:val="30"/>
      <w:szCs w:val="28"/>
    </w:rPr>
  </w:style>
  <w:style w:type="paragraph" w:styleId="20">
    <w:name w:val="heading 2"/>
    <w:basedOn w:val="a7"/>
    <w:next w:val="a7"/>
    <w:link w:val="22"/>
    <w:qFormat/>
    <w:pPr>
      <w:keepNext/>
      <w:keepLines/>
      <w:numPr>
        <w:ilvl w:val="1"/>
        <w:numId w:val="1"/>
      </w:numPr>
      <w:tabs>
        <w:tab w:val="left" w:pos="4157"/>
      </w:tabs>
      <w:adjustRightInd/>
      <w:spacing w:before="0" w:afterLines="50"/>
      <w:textAlignment w:val="auto"/>
      <w:outlineLvl w:val="1"/>
    </w:pPr>
    <w:rPr>
      <w:rFonts w:eastAsia="黑体"/>
      <w:kern w:val="2"/>
      <w:sz w:val="30"/>
      <w:szCs w:val="24"/>
    </w:rPr>
  </w:style>
  <w:style w:type="paragraph" w:styleId="3">
    <w:name w:val="heading 3"/>
    <w:basedOn w:val="a7"/>
    <w:next w:val="a7"/>
    <w:link w:val="31"/>
    <w:qFormat/>
    <w:pPr>
      <w:keepNext/>
      <w:keepLines/>
      <w:numPr>
        <w:ilvl w:val="2"/>
        <w:numId w:val="1"/>
      </w:numPr>
      <w:adjustRightInd/>
      <w:spacing w:before="0" w:afterLines="50"/>
      <w:textAlignment w:val="auto"/>
      <w:outlineLvl w:val="2"/>
    </w:pPr>
    <w:rPr>
      <w:b/>
      <w:kern w:val="2"/>
      <w:sz w:val="28"/>
    </w:rPr>
  </w:style>
  <w:style w:type="paragraph" w:styleId="4">
    <w:name w:val="heading 4"/>
    <w:basedOn w:val="a7"/>
    <w:next w:val="a7"/>
    <w:link w:val="40"/>
    <w:qFormat/>
    <w:pPr>
      <w:keepNext/>
      <w:keepLines/>
      <w:numPr>
        <w:ilvl w:val="3"/>
        <w:numId w:val="1"/>
      </w:numPr>
      <w:adjustRightInd/>
      <w:spacing w:before="120" w:line="300" w:lineRule="auto"/>
      <w:textAlignment w:val="auto"/>
      <w:outlineLvl w:val="3"/>
    </w:pPr>
    <w:rPr>
      <w:b/>
      <w:kern w:val="2"/>
      <w:sz w:val="24"/>
    </w:rPr>
  </w:style>
  <w:style w:type="paragraph" w:styleId="50">
    <w:name w:val="heading 5"/>
    <w:basedOn w:val="a7"/>
    <w:next w:val="a7"/>
    <w:qFormat/>
    <w:pPr>
      <w:keepNext/>
      <w:keepLines/>
      <w:numPr>
        <w:ilvl w:val="4"/>
        <w:numId w:val="1"/>
      </w:numPr>
      <w:adjustRightInd/>
      <w:spacing w:before="120" w:line="300" w:lineRule="auto"/>
      <w:textAlignment w:val="auto"/>
      <w:outlineLvl w:val="4"/>
    </w:pPr>
    <w:rPr>
      <w:bCs/>
      <w:kern w:val="2"/>
      <w:sz w:val="24"/>
    </w:rPr>
  </w:style>
  <w:style w:type="paragraph" w:styleId="6">
    <w:name w:val="heading 6"/>
    <w:basedOn w:val="a7"/>
    <w:next w:val="a7"/>
    <w:qFormat/>
    <w:pPr>
      <w:keepNext/>
      <w:keepLines/>
      <w:numPr>
        <w:ilvl w:val="5"/>
        <w:numId w:val="1"/>
      </w:numPr>
      <w:adjustRightInd/>
      <w:spacing w:before="120" w:after="120" w:line="240" w:lineRule="auto"/>
      <w:textAlignment w:val="auto"/>
      <w:outlineLvl w:val="5"/>
    </w:pPr>
    <w:rPr>
      <w:bCs/>
      <w:kern w:val="2"/>
    </w:rPr>
  </w:style>
  <w:style w:type="paragraph" w:styleId="7">
    <w:name w:val="heading 7"/>
    <w:basedOn w:val="a7"/>
    <w:next w:val="a7"/>
    <w:qFormat/>
    <w:pPr>
      <w:keepNext/>
      <w:keepLines/>
      <w:numPr>
        <w:ilvl w:val="6"/>
        <w:numId w:val="1"/>
      </w:numPr>
      <w:tabs>
        <w:tab w:val="left" w:pos="2520"/>
      </w:tabs>
      <w:spacing w:before="120" w:line="319" w:lineRule="auto"/>
      <w:outlineLvl w:val="6"/>
    </w:pPr>
    <w:rPr>
      <w:bCs/>
    </w:rPr>
  </w:style>
  <w:style w:type="paragraph" w:styleId="8">
    <w:name w:val="heading 8"/>
    <w:basedOn w:val="a7"/>
    <w:next w:val="a7"/>
    <w:qFormat/>
    <w:pPr>
      <w:keepNext/>
      <w:keepLines/>
      <w:numPr>
        <w:ilvl w:val="7"/>
        <w:numId w:val="1"/>
      </w:numPr>
      <w:spacing w:before="120" w:line="300" w:lineRule="auto"/>
      <w:outlineLvl w:val="7"/>
    </w:pPr>
  </w:style>
  <w:style w:type="paragraph" w:styleId="9">
    <w:name w:val="heading 9"/>
    <w:basedOn w:val="a7"/>
    <w:next w:val="a7"/>
    <w:qFormat/>
    <w:pPr>
      <w:numPr>
        <w:ilvl w:val="8"/>
        <w:numId w:val="1"/>
      </w:numPr>
      <w:tabs>
        <w:tab w:val="left" w:pos="3240"/>
      </w:tabs>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32">
    <w:name w:val="List 3"/>
    <w:basedOn w:val="23"/>
    <w:pPr>
      <w:tabs>
        <w:tab w:val="left" w:pos="1274"/>
      </w:tabs>
      <w:ind w:leftChars="400" w:left="1260" w:hangingChars="200" w:hanging="200"/>
    </w:pPr>
  </w:style>
  <w:style w:type="paragraph" w:styleId="23">
    <w:name w:val="List 2"/>
    <w:basedOn w:val="12"/>
    <w:pPr>
      <w:tabs>
        <w:tab w:val="left" w:pos="900"/>
      </w:tabs>
      <w:ind w:left="900"/>
    </w:pPr>
  </w:style>
  <w:style w:type="paragraph" w:customStyle="1" w:styleId="12">
    <w:name w:val="列表 1"/>
    <w:basedOn w:val="a7"/>
    <w:qFormat/>
    <w:pPr>
      <w:tabs>
        <w:tab w:val="left" w:pos="420"/>
      </w:tabs>
      <w:spacing w:before="60" w:after="60" w:line="300" w:lineRule="auto"/>
      <w:ind w:left="420" w:hanging="420"/>
    </w:pPr>
  </w:style>
  <w:style w:type="paragraph" w:styleId="ab">
    <w:name w:val="annotation subject"/>
    <w:basedOn w:val="ac"/>
    <w:next w:val="ac"/>
    <w:semiHidden/>
    <w:rPr>
      <w:b/>
      <w:bCs/>
    </w:rPr>
  </w:style>
  <w:style w:type="paragraph" w:styleId="ac">
    <w:name w:val="annotation text"/>
    <w:basedOn w:val="a7"/>
    <w:semiHidden/>
    <w:pPr>
      <w:widowControl/>
      <w:adjustRightInd/>
      <w:spacing w:before="240" w:after="120" w:line="288" w:lineRule="auto"/>
      <w:ind w:firstLine="454"/>
      <w:textAlignment w:val="auto"/>
    </w:pPr>
    <w:rPr>
      <w:rFonts w:ascii="Times New Roman" w:hAnsi="Times New Roman"/>
      <w:szCs w:val="24"/>
    </w:rPr>
  </w:style>
  <w:style w:type="paragraph" w:styleId="TOC7">
    <w:name w:val="toc 7"/>
    <w:basedOn w:val="a7"/>
    <w:next w:val="a7"/>
    <w:uiPriority w:val="39"/>
    <w:pPr>
      <w:adjustRightInd/>
      <w:spacing w:before="0" w:line="240" w:lineRule="auto"/>
      <w:ind w:leftChars="1200" w:left="2520"/>
      <w:jc w:val="both"/>
      <w:textAlignment w:val="auto"/>
    </w:pPr>
    <w:rPr>
      <w:rFonts w:ascii="Times New Roman" w:hAnsi="Times New Roman"/>
      <w:kern w:val="2"/>
      <w:szCs w:val="24"/>
    </w:rPr>
  </w:style>
  <w:style w:type="paragraph" w:styleId="ad">
    <w:name w:val="Body Text First Indent"/>
    <w:basedOn w:val="ae"/>
    <w:pPr>
      <w:adjustRightInd w:val="0"/>
      <w:spacing w:before="100" w:after="120" w:line="360" w:lineRule="auto"/>
      <w:ind w:firstLineChars="100" w:firstLine="420"/>
      <w:jc w:val="left"/>
      <w:textAlignment w:val="baseline"/>
    </w:pPr>
    <w:rPr>
      <w:rFonts w:ascii="Arial" w:hAnsi="Arial"/>
      <w:kern w:val="0"/>
      <w:sz w:val="21"/>
      <w:szCs w:val="20"/>
    </w:rPr>
  </w:style>
  <w:style w:type="paragraph" w:styleId="ae">
    <w:name w:val="Body Text"/>
    <w:basedOn w:val="a7"/>
    <w:qFormat/>
    <w:pPr>
      <w:adjustRightInd/>
      <w:spacing w:before="0" w:line="240" w:lineRule="auto"/>
      <w:jc w:val="both"/>
      <w:textAlignment w:val="auto"/>
    </w:pPr>
    <w:rPr>
      <w:rFonts w:ascii="Arial Black" w:hAnsi="Arial Black"/>
      <w:kern w:val="2"/>
      <w:sz w:val="18"/>
      <w:szCs w:val="24"/>
    </w:rPr>
  </w:style>
  <w:style w:type="paragraph" w:styleId="24">
    <w:name w:val="List Number 2"/>
    <w:basedOn w:val="a7"/>
    <w:pPr>
      <w:tabs>
        <w:tab w:val="left" w:pos="840"/>
      </w:tabs>
      <w:ind w:left="840" w:hanging="360"/>
    </w:pPr>
  </w:style>
  <w:style w:type="paragraph" w:styleId="af">
    <w:name w:val="table of authorities"/>
    <w:basedOn w:val="a7"/>
    <w:next w:val="a7"/>
    <w:semiHidden/>
    <w:pPr>
      <w:widowControl/>
      <w:adjustRightInd/>
      <w:spacing w:before="240" w:after="120" w:line="288" w:lineRule="auto"/>
      <w:ind w:leftChars="200" w:left="420"/>
      <w:textAlignment w:val="auto"/>
    </w:pPr>
    <w:rPr>
      <w:rFonts w:ascii="Times New Roman" w:hAnsi="Times New Roman"/>
      <w:szCs w:val="24"/>
    </w:rPr>
  </w:style>
  <w:style w:type="paragraph" w:styleId="af0">
    <w:name w:val="macro"/>
    <w:semiHidden/>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240" w:after="120"/>
      <w:ind w:firstLine="454"/>
    </w:pPr>
    <w:rPr>
      <w:rFonts w:ascii="Courier New" w:hAnsi="Courier New" w:cs="Courier New"/>
      <w:sz w:val="24"/>
      <w:szCs w:val="24"/>
    </w:rPr>
  </w:style>
  <w:style w:type="paragraph" w:styleId="af1">
    <w:name w:val="Note Heading"/>
    <w:basedOn w:val="a7"/>
    <w:next w:val="a7"/>
    <w:pPr>
      <w:widowControl/>
      <w:adjustRightInd/>
      <w:spacing w:before="240" w:after="120" w:line="288" w:lineRule="auto"/>
      <w:ind w:firstLine="454"/>
      <w:jc w:val="center"/>
      <w:textAlignment w:val="auto"/>
    </w:pPr>
    <w:rPr>
      <w:rFonts w:ascii="Times New Roman" w:hAnsi="Times New Roman"/>
      <w:szCs w:val="24"/>
    </w:rPr>
  </w:style>
  <w:style w:type="paragraph" w:styleId="41">
    <w:name w:val="List Bullet 4"/>
    <w:basedOn w:val="a7"/>
    <w:pPr>
      <w:widowControl/>
      <w:tabs>
        <w:tab w:val="left" w:pos="1620"/>
        <w:tab w:val="left" w:pos="4157"/>
      </w:tabs>
      <w:adjustRightInd/>
      <w:spacing w:before="0" w:line="240" w:lineRule="auto"/>
      <w:ind w:left="1620" w:hanging="567"/>
      <w:textAlignment w:val="auto"/>
    </w:pPr>
    <w:rPr>
      <w:rFonts w:ascii="Times New Roman" w:hAnsi="Times New Roman"/>
      <w:sz w:val="20"/>
    </w:rPr>
  </w:style>
  <w:style w:type="paragraph" w:styleId="80">
    <w:name w:val="index 8"/>
    <w:basedOn w:val="a7"/>
    <w:next w:val="a7"/>
    <w:semiHidden/>
    <w:pPr>
      <w:widowControl/>
      <w:adjustRightInd/>
      <w:spacing w:before="240" w:after="120" w:line="288" w:lineRule="auto"/>
      <w:ind w:leftChars="1400" w:left="1400"/>
      <w:textAlignment w:val="auto"/>
    </w:pPr>
    <w:rPr>
      <w:rFonts w:ascii="Times New Roman" w:hAnsi="Times New Roman"/>
      <w:szCs w:val="24"/>
    </w:rPr>
  </w:style>
  <w:style w:type="paragraph" w:styleId="af2">
    <w:name w:val="E-mail Signature"/>
    <w:basedOn w:val="a7"/>
    <w:pPr>
      <w:widowControl/>
      <w:adjustRightInd/>
      <w:spacing w:before="240" w:after="120" w:line="288" w:lineRule="auto"/>
      <w:ind w:firstLine="454"/>
      <w:textAlignment w:val="auto"/>
    </w:pPr>
    <w:rPr>
      <w:rFonts w:ascii="Times New Roman" w:hAnsi="Times New Roman"/>
      <w:szCs w:val="24"/>
    </w:rPr>
  </w:style>
  <w:style w:type="paragraph" w:styleId="af3">
    <w:name w:val="List Number"/>
    <w:basedOn w:val="a7"/>
    <w:pPr>
      <w:tabs>
        <w:tab w:val="left" w:pos="360"/>
      </w:tabs>
      <w:ind w:left="360" w:hangingChars="200" w:hanging="360"/>
    </w:pPr>
    <w:rPr>
      <w:szCs w:val="18"/>
    </w:rPr>
  </w:style>
  <w:style w:type="paragraph" w:styleId="af4">
    <w:name w:val="Normal Indent"/>
    <w:basedOn w:val="a7"/>
    <w:link w:val="af5"/>
    <w:pPr>
      <w:adjustRightInd/>
      <w:spacing w:before="60" w:after="60" w:line="240" w:lineRule="auto"/>
      <w:ind w:firstLine="420"/>
      <w:jc w:val="both"/>
      <w:textAlignment w:val="auto"/>
    </w:pPr>
    <w:rPr>
      <w:rFonts w:ascii="Times New Roman" w:hAnsi="Times New Roman"/>
      <w:kern w:val="2"/>
    </w:rPr>
  </w:style>
  <w:style w:type="paragraph" w:styleId="af6">
    <w:name w:val="caption"/>
    <w:basedOn w:val="a7"/>
    <w:next w:val="a7"/>
    <w:qFormat/>
    <w:pPr>
      <w:adjustRightInd/>
      <w:spacing w:before="152" w:after="160" w:line="240" w:lineRule="auto"/>
      <w:jc w:val="both"/>
      <w:textAlignment w:val="auto"/>
    </w:pPr>
    <w:rPr>
      <w:rFonts w:eastAsia="黑体" w:cs="Arial"/>
      <w:kern w:val="2"/>
      <w:sz w:val="20"/>
    </w:rPr>
  </w:style>
  <w:style w:type="paragraph" w:styleId="51">
    <w:name w:val="index 5"/>
    <w:basedOn w:val="a7"/>
    <w:next w:val="a7"/>
    <w:semiHidden/>
    <w:pPr>
      <w:widowControl/>
      <w:adjustRightInd/>
      <w:spacing w:before="240" w:after="120" w:line="288" w:lineRule="auto"/>
      <w:ind w:leftChars="800" w:left="800"/>
      <w:textAlignment w:val="auto"/>
    </w:pPr>
    <w:rPr>
      <w:rFonts w:ascii="Times New Roman" w:hAnsi="Times New Roman"/>
      <w:szCs w:val="24"/>
    </w:rPr>
  </w:style>
  <w:style w:type="paragraph" w:styleId="af7">
    <w:name w:val="List Bullet"/>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styleId="af8">
    <w:name w:val="envelope address"/>
    <w:basedOn w:val="a7"/>
    <w:pPr>
      <w:framePr w:w="7920" w:h="1980" w:hRule="exact" w:hSpace="180" w:wrap="around" w:hAnchor="page" w:xAlign="center" w:yAlign="bottom"/>
      <w:widowControl/>
      <w:adjustRightInd/>
      <w:snapToGrid w:val="0"/>
      <w:spacing w:before="240" w:after="120" w:line="288" w:lineRule="auto"/>
      <w:ind w:leftChars="1400" w:left="100" w:firstLine="454"/>
      <w:textAlignment w:val="auto"/>
    </w:pPr>
    <w:rPr>
      <w:rFonts w:cs="Arial"/>
      <w:sz w:val="24"/>
      <w:szCs w:val="24"/>
    </w:rPr>
  </w:style>
  <w:style w:type="paragraph" w:styleId="af9">
    <w:name w:val="Document Map"/>
    <w:basedOn w:val="a7"/>
    <w:link w:val="afa"/>
    <w:semiHidden/>
    <w:pPr>
      <w:shd w:val="clear" w:color="auto" w:fill="000080"/>
    </w:pPr>
  </w:style>
  <w:style w:type="paragraph" w:styleId="afb">
    <w:name w:val="toa heading"/>
    <w:basedOn w:val="a7"/>
    <w:next w:val="a7"/>
    <w:semiHidden/>
    <w:pPr>
      <w:widowControl/>
      <w:adjustRightInd/>
      <w:spacing w:before="240" w:after="120" w:line="288" w:lineRule="auto"/>
      <w:textAlignment w:val="auto"/>
    </w:pPr>
    <w:rPr>
      <w:rFonts w:cs="Arial"/>
      <w:b/>
      <w:bCs/>
      <w:sz w:val="24"/>
      <w:szCs w:val="24"/>
    </w:rPr>
  </w:style>
  <w:style w:type="paragraph" w:styleId="61">
    <w:name w:val="index 6"/>
    <w:basedOn w:val="a7"/>
    <w:next w:val="a7"/>
    <w:semiHidden/>
    <w:pPr>
      <w:widowControl/>
      <w:adjustRightInd/>
      <w:spacing w:before="240" w:after="120" w:line="288" w:lineRule="auto"/>
      <w:ind w:leftChars="1000" w:left="1000"/>
      <w:textAlignment w:val="auto"/>
    </w:pPr>
    <w:rPr>
      <w:rFonts w:ascii="Times New Roman" w:hAnsi="Times New Roman"/>
      <w:szCs w:val="24"/>
    </w:rPr>
  </w:style>
  <w:style w:type="paragraph" w:styleId="afc">
    <w:name w:val="Salutation"/>
    <w:basedOn w:val="a7"/>
    <w:next w:val="a7"/>
    <w:pPr>
      <w:widowControl/>
      <w:adjustRightInd/>
      <w:spacing w:before="240" w:after="120" w:line="288" w:lineRule="auto"/>
      <w:ind w:firstLine="454"/>
      <w:textAlignment w:val="auto"/>
    </w:pPr>
    <w:rPr>
      <w:rFonts w:ascii="Times New Roman" w:hAnsi="Times New Roman"/>
      <w:szCs w:val="24"/>
    </w:rPr>
  </w:style>
  <w:style w:type="paragraph" w:styleId="33">
    <w:name w:val="Body Text 3"/>
    <w:basedOn w:val="a7"/>
    <w:qFormat/>
    <w:pPr>
      <w:jc w:val="center"/>
    </w:pPr>
    <w:rPr>
      <w:rFonts w:eastAsia="黑体"/>
      <w:sz w:val="24"/>
    </w:rPr>
  </w:style>
  <w:style w:type="paragraph" w:styleId="afd">
    <w:name w:val="Closing"/>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34">
    <w:name w:val="List Bullet 3"/>
    <w:basedOn w:val="a7"/>
    <w:pPr>
      <w:widowControl/>
      <w:tabs>
        <w:tab w:val="left" w:pos="1200"/>
        <w:tab w:val="left" w:pos="1440"/>
        <w:tab w:val="left" w:pos="4157"/>
      </w:tabs>
      <w:adjustRightInd/>
      <w:spacing w:before="0" w:line="240" w:lineRule="auto"/>
      <w:ind w:left="1200" w:hanging="567"/>
      <w:textAlignment w:val="auto"/>
    </w:pPr>
    <w:rPr>
      <w:rFonts w:ascii="Times New Roman" w:hAnsi="Times New Roman"/>
      <w:sz w:val="20"/>
    </w:rPr>
  </w:style>
  <w:style w:type="paragraph" w:styleId="afe">
    <w:name w:val="Body Text Indent"/>
    <w:basedOn w:val="a7"/>
    <w:qFormat/>
    <w:pPr>
      <w:spacing w:after="120"/>
      <w:ind w:leftChars="200" w:left="420"/>
    </w:pPr>
  </w:style>
  <w:style w:type="paragraph" w:styleId="35">
    <w:name w:val="List Number 3"/>
    <w:basedOn w:val="a7"/>
    <w:pPr>
      <w:tabs>
        <w:tab w:val="left" w:pos="1304"/>
      </w:tabs>
      <w:ind w:left="1304" w:hanging="464"/>
    </w:pPr>
  </w:style>
  <w:style w:type="paragraph" w:styleId="aff">
    <w:name w:val="List Continue"/>
    <w:basedOn w:val="a7"/>
    <w:pPr>
      <w:widowControl/>
      <w:adjustRightInd/>
      <w:spacing w:before="240" w:after="120" w:line="288" w:lineRule="auto"/>
      <w:ind w:leftChars="200" w:left="420" w:firstLine="454"/>
      <w:textAlignment w:val="auto"/>
    </w:pPr>
    <w:rPr>
      <w:rFonts w:ascii="Times New Roman" w:hAnsi="Times New Roman"/>
      <w:szCs w:val="24"/>
    </w:rPr>
  </w:style>
  <w:style w:type="paragraph" w:styleId="aff0">
    <w:name w:val="Block Text"/>
    <w:basedOn w:val="a7"/>
    <w:pPr>
      <w:widowControl/>
      <w:adjustRightInd/>
      <w:spacing w:before="0" w:line="240" w:lineRule="auto"/>
      <w:ind w:left="360" w:right="-90"/>
      <w:textAlignment w:val="auto"/>
    </w:pPr>
    <w:rPr>
      <w:rFonts w:ascii="楷体" w:eastAsia="楷体" w:hAnsi="Times New Roman"/>
      <w:sz w:val="24"/>
    </w:rPr>
  </w:style>
  <w:style w:type="paragraph" w:styleId="25">
    <w:name w:val="List Bullet 2"/>
    <w:basedOn w:val="a7"/>
    <w:pPr>
      <w:spacing w:before="0" w:after="120" w:line="312" w:lineRule="atLeast"/>
      <w:ind w:left="845" w:hanging="425"/>
      <w:jc w:val="both"/>
    </w:pPr>
    <w:rPr>
      <w:rFonts w:ascii="Times New Roman" w:hAnsi="Times New Roman"/>
    </w:rPr>
  </w:style>
  <w:style w:type="paragraph" w:styleId="HTML">
    <w:name w:val="HTML Address"/>
    <w:basedOn w:val="a7"/>
    <w:pPr>
      <w:widowControl/>
      <w:adjustRightInd/>
      <w:spacing w:before="240" w:after="120" w:line="288" w:lineRule="auto"/>
      <w:ind w:firstLine="454"/>
      <w:textAlignment w:val="auto"/>
    </w:pPr>
    <w:rPr>
      <w:rFonts w:ascii="Times New Roman" w:hAnsi="Times New Roman"/>
      <w:i/>
      <w:iCs/>
      <w:szCs w:val="24"/>
    </w:rPr>
  </w:style>
  <w:style w:type="paragraph" w:styleId="42">
    <w:name w:val="index 4"/>
    <w:basedOn w:val="a7"/>
    <w:next w:val="a7"/>
    <w:semiHidden/>
    <w:pPr>
      <w:widowControl/>
      <w:adjustRightInd/>
      <w:spacing w:before="240" w:after="120" w:line="288" w:lineRule="auto"/>
      <w:ind w:leftChars="600" w:left="600"/>
      <w:textAlignment w:val="auto"/>
    </w:pPr>
    <w:rPr>
      <w:rFonts w:ascii="Times New Roman" w:hAnsi="Times New Roman"/>
      <w:szCs w:val="24"/>
    </w:rPr>
  </w:style>
  <w:style w:type="paragraph" w:styleId="TOC5">
    <w:name w:val="toc 5"/>
    <w:basedOn w:val="a7"/>
    <w:next w:val="a7"/>
    <w:uiPriority w:val="39"/>
    <w:pPr>
      <w:adjustRightInd/>
      <w:spacing w:before="0" w:line="240" w:lineRule="auto"/>
      <w:ind w:leftChars="800" w:left="1680"/>
      <w:jc w:val="both"/>
      <w:textAlignment w:val="auto"/>
    </w:pPr>
    <w:rPr>
      <w:rFonts w:ascii="Times New Roman" w:hAnsi="Times New Roman"/>
      <w:kern w:val="2"/>
      <w:szCs w:val="24"/>
    </w:rPr>
  </w:style>
  <w:style w:type="paragraph" w:styleId="TOC3">
    <w:name w:val="toc 3"/>
    <w:basedOn w:val="a7"/>
    <w:next w:val="a7"/>
    <w:uiPriority w:val="39"/>
    <w:pPr>
      <w:tabs>
        <w:tab w:val="left" w:pos="1680"/>
        <w:tab w:val="right" w:leader="dot" w:pos="8302"/>
      </w:tabs>
      <w:spacing w:before="0" w:line="240" w:lineRule="auto"/>
      <w:ind w:leftChars="400" w:left="840"/>
    </w:pPr>
  </w:style>
  <w:style w:type="paragraph" w:styleId="aff1">
    <w:name w:val="Plain Text"/>
    <w:basedOn w:val="a7"/>
    <w:pPr>
      <w:adjustRightInd/>
      <w:spacing w:before="0" w:line="240" w:lineRule="auto"/>
      <w:jc w:val="both"/>
      <w:textAlignment w:val="auto"/>
    </w:pPr>
    <w:rPr>
      <w:rFonts w:ascii="宋体" w:hAnsi="Courier New" w:cs="Courier New"/>
      <w:kern w:val="2"/>
      <w:szCs w:val="21"/>
    </w:rPr>
  </w:style>
  <w:style w:type="paragraph" w:styleId="52">
    <w:name w:val="List Bullet 5"/>
    <w:basedOn w:val="a7"/>
    <w:pPr>
      <w:widowControl/>
      <w:tabs>
        <w:tab w:val="left" w:pos="360"/>
        <w:tab w:val="left" w:pos="2040"/>
      </w:tabs>
      <w:adjustRightInd/>
      <w:spacing w:before="0" w:line="240" w:lineRule="auto"/>
      <w:ind w:left="2040" w:hanging="360"/>
      <w:textAlignment w:val="auto"/>
    </w:pPr>
    <w:rPr>
      <w:rFonts w:ascii="Times New Roman" w:hAnsi="Times New Roman"/>
      <w:sz w:val="20"/>
    </w:rPr>
  </w:style>
  <w:style w:type="paragraph" w:styleId="43">
    <w:name w:val="List Number 4"/>
    <w:basedOn w:val="a7"/>
    <w:pPr>
      <w:tabs>
        <w:tab w:val="left" w:pos="1758"/>
      </w:tabs>
      <w:ind w:left="1758" w:hanging="498"/>
    </w:pPr>
  </w:style>
  <w:style w:type="paragraph" w:styleId="TOC8">
    <w:name w:val="toc 8"/>
    <w:basedOn w:val="a7"/>
    <w:next w:val="a7"/>
    <w:uiPriority w:val="39"/>
    <w:pPr>
      <w:adjustRightInd/>
      <w:spacing w:before="0" w:line="240" w:lineRule="auto"/>
      <w:ind w:leftChars="1400" w:left="2940"/>
      <w:jc w:val="both"/>
      <w:textAlignment w:val="auto"/>
    </w:pPr>
    <w:rPr>
      <w:rFonts w:ascii="Times New Roman" w:hAnsi="Times New Roman"/>
      <w:kern w:val="2"/>
      <w:szCs w:val="24"/>
    </w:rPr>
  </w:style>
  <w:style w:type="paragraph" w:styleId="36">
    <w:name w:val="index 3"/>
    <w:basedOn w:val="a7"/>
    <w:next w:val="a7"/>
    <w:semiHidden/>
    <w:pPr>
      <w:widowControl/>
      <w:adjustRightInd/>
      <w:spacing w:before="240" w:after="120" w:line="288" w:lineRule="auto"/>
      <w:ind w:leftChars="400" w:left="400"/>
      <w:textAlignment w:val="auto"/>
    </w:pPr>
    <w:rPr>
      <w:rFonts w:ascii="Times New Roman" w:hAnsi="Times New Roman"/>
      <w:szCs w:val="24"/>
    </w:rPr>
  </w:style>
  <w:style w:type="paragraph" w:styleId="aff2">
    <w:name w:val="Date"/>
    <w:basedOn w:val="a7"/>
    <w:next w:val="a7"/>
    <w:pPr>
      <w:ind w:leftChars="2500" w:left="100"/>
    </w:pPr>
  </w:style>
  <w:style w:type="paragraph" w:styleId="26">
    <w:name w:val="Body Text Indent 2"/>
    <w:basedOn w:val="a7"/>
    <w:pPr>
      <w:adjustRightInd/>
      <w:spacing w:before="0" w:after="120" w:line="480" w:lineRule="auto"/>
      <w:ind w:leftChars="200" w:left="420"/>
      <w:jc w:val="both"/>
      <w:textAlignment w:val="auto"/>
    </w:pPr>
    <w:rPr>
      <w:rFonts w:ascii="Times New Roman" w:hAnsi="Times New Roman"/>
      <w:kern w:val="2"/>
      <w:szCs w:val="24"/>
    </w:rPr>
  </w:style>
  <w:style w:type="paragraph" w:styleId="aff3">
    <w:name w:val="endnote text"/>
    <w:basedOn w:val="a7"/>
    <w:semiHidden/>
    <w:pPr>
      <w:widowControl/>
      <w:adjustRightInd/>
      <w:snapToGrid w:val="0"/>
      <w:spacing w:before="240" w:after="120" w:line="288" w:lineRule="auto"/>
      <w:ind w:firstLine="454"/>
      <w:textAlignment w:val="auto"/>
    </w:pPr>
    <w:rPr>
      <w:rFonts w:ascii="Times New Roman" w:hAnsi="Times New Roman"/>
      <w:szCs w:val="24"/>
    </w:rPr>
  </w:style>
  <w:style w:type="paragraph" w:styleId="53">
    <w:name w:val="List Continue 5"/>
    <w:basedOn w:val="a7"/>
    <w:pPr>
      <w:widowControl/>
      <w:adjustRightInd/>
      <w:spacing w:before="240" w:after="120" w:line="288" w:lineRule="auto"/>
      <w:ind w:leftChars="1000" w:left="2100" w:firstLine="454"/>
      <w:textAlignment w:val="auto"/>
    </w:pPr>
    <w:rPr>
      <w:rFonts w:ascii="Times New Roman" w:hAnsi="Times New Roman"/>
      <w:szCs w:val="24"/>
    </w:rPr>
  </w:style>
  <w:style w:type="paragraph" w:styleId="aff4">
    <w:name w:val="Balloon Text"/>
    <w:basedOn w:val="a7"/>
    <w:semiHidden/>
    <w:rPr>
      <w:sz w:val="18"/>
      <w:szCs w:val="18"/>
    </w:rPr>
  </w:style>
  <w:style w:type="paragraph" w:styleId="aff5">
    <w:name w:val="footer"/>
    <w:basedOn w:val="a7"/>
    <w:link w:val="aff6"/>
    <w:uiPriority w:val="99"/>
    <w:pPr>
      <w:tabs>
        <w:tab w:val="center" w:pos="4153"/>
        <w:tab w:val="right" w:pos="8306"/>
      </w:tabs>
      <w:snapToGrid w:val="0"/>
    </w:pPr>
    <w:rPr>
      <w:sz w:val="18"/>
      <w:szCs w:val="18"/>
    </w:rPr>
  </w:style>
  <w:style w:type="paragraph" w:styleId="aff7">
    <w:name w:val="envelope return"/>
    <w:basedOn w:val="a7"/>
    <w:pPr>
      <w:widowControl/>
      <w:adjustRightInd/>
      <w:snapToGrid w:val="0"/>
      <w:spacing w:before="240" w:after="120" w:line="288" w:lineRule="auto"/>
      <w:ind w:firstLine="454"/>
      <w:textAlignment w:val="auto"/>
    </w:pPr>
    <w:rPr>
      <w:rFonts w:cs="Arial"/>
      <w:szCs w:val="24"/>
    </w:rPr>
  </w:style>
  <w:style w:type="paragraph" w:styleId="27">
    <w:name w:val="Body Text First Indent 2"/>
    <w:basedOn w:val="afe"/>
    <w:pPr>
      <w:adjustRightInd/>
      <w:spacing w:before="0" w:line="240" w:lineRule="auto"/>
      <w:ind w:leftChars="0" w:left="0" w:firstLine="567"/>
      <w:jc w:val="both"/>
      <w:textAlignment w:val="auto"/>
    </w:pPr>
    <w:rPr>
      <w:rFonts w:ascii="Times New Roman" w:eastAsia="仿宋_GB2312" w:hAnsi="Times New Roman"/>
      <w:kern w:val="2"/>
      <w:sz w:val="24"/>
      <w:szCs w:val="24"/>
    </w:rPr>
  </w:style>
  <w:style w:type="paragraph" w:styleId="aff8">
    <w:name w:val="header"/>
    <w:basedOn w:val="a7"/>
    <w:link w:val="aff9"/>
    <w:qFormat/>
    <w:pPr>
      <w:pBdr>
        <w:bottom w:val="thickThinSmallGap" w:sz="12" w:space="1" w:color="auto"/>
      </w:pBdr>
      <w:tabs>
        <w:tab w:val="center" w:pos="4153"/>
        <w:tab w:val="right" w:pos="8306"/>
      </w:tabs>
      <w:snapToGrid w:val="0"/>
      <w:jc w:val="right"/>
    </w:pPr>
    <w:rPr>
      <w:sz w:val="18"/>
      <w:szCs w:val="18"/>
    </w:rPr>
  </w:style>
  <w:style w:type="paragraph" w:styleId="affa">
    <w:name w:val="Signature"/>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TOC1">
    <w:name w:val="toc 1"/>
    <w:basedOn w:val="a7"/>
    <w:next w:val="a7"/>
    <w:uiPriority w:val="39"/>
    <w:pPr>
      <w:spacing w:line="240" w:lineRule="auto"/>
    </w:pPr>
  </w:style>
  <w:style w:type="paragraph" w:styleId="44">
    <w:name w:val="List Continue 4"/>
    <w:basedOn w:val="a7"/>
    <w:pPr>
      <w:widowControl/>
      <w:adjustRightInd/>
      <w:spacing w:before="240" w:after="120" w:line="288" w:lineRule="auto"/>
      <w:ind w:leftChars="800" w:left="1680" w:firstLine="454"/>
      <w:textAlignment w:val="auto"/>
    </w:pPr>
    <w:rPr>
      <w:rFonts w:ascii="Times New Roman" w:hAnsi="Times New Roman"/>
      <w:szCs w:val="24"/>
    </w:rPr>
  </w:style>
  <w:style w:type="paragraph" w:styleId="TOC4">
    <w:name w:val="toc 4"/>
    <w:basedOn w:val="a7"/>
    <w:next w:val="a7"/>
    <w:uiPriority w:val="39"/>
    <w:pPr>
      <w:adjustRightInd/>
      <w:spacing w:before="0" w:line="240" w:lineRule="auto"/>
      <w:ind w:leftChars="600" w:left="1260"/>
      <w:jc w:val="both"/>
      <w:textAlignment w:val="auto"/>
    </w:pPr>
    <w:rPr>
      <w:rFonts w:ascii="Times New Roman" w:hAnsi="Times New Roman"/>
      <w:kern w:val="2"/>
      <w:szCs w:val="24"/>
    </w:rPr>
  </w:style>
  <w:style w:type="paragraph" w:styleId="affb">
    <w:name w:val="index heading"/>
    <w:basedOn w:val="a7"/>
    <w:next w:val="13"/>
    <w:semiHidden/>
    <w:pPr>
      <w:widowControl/>
      <w:adjustRightInd/>
      <w:spacing w:before="240" w:after="120" w:line="288" w:lineRule="auto"/>
      <w:ind w:firstLine="454"/>
      <w:textAlignment w:val="auto"/>
    </w:pPr>
    <w:rPr>
      <w:rFonts w:cs="Arial"/>
      <w:b/>
      <w:bCs/>
      <w:szCs w:val="24"/>
    </w:rPr>
  </w:style>
  <w:style w:type="paragraph" w:styleId="13">
    <w:name w:val="index 1"/>
    <w:basedOn w:val="a7"/>
    <w:next w:val="a7"/>
    <w:pPr>
      <w:adjustRightInd/>
      <w:spacing w:before="0"/>
      <w:jc w:val="center"/>
      <w:textAlignment w:val="auto"/>
    </w:pPr>
    <w:rPr>
      <w:rFonts w:ascii="仿宋_GB2312" w:eastAsia="仿宋_GB2312" w:hAnsi="Times New Roman"/>
      <w:kern w:val="2"/>
      <w:sz w:val="24"/>
      <w:szCs w:val="24"/>
    </w:rPr>
  </w:style>
  <w:style w:type="paragraph" w:styleId="affc">
    <w:name w:val="Subtitle"/>
    <w:basedOn w:val="a7"/>
    <w:qFormat/>
    <w:pPr>
      <w:widowControl/>
      <w:adjustRightInd/>
      <w:spacing w:before="240" w:after="60" w:line="312" w:lineRule="auto"/>
      <w:ind w:firstLine="454"/>
      <w:jc w:val="center"/>
      <w:textAlignment w:val="auto"/>
      <w:outlineLvl w:val="1"/>
    </w:pPr>
    <w:rPr>
      <w:rFonts w:cs="Arial"/>
      <w:b/>
      <w:bCs/>
      <w:kern w:val="28"/>
      <w:sz w:val="32"/>
      <w:szCs w:val="32"/>
    </w:rPr>
  </w:style>
  <w:style w:type="paragraph" w:styleId="54">
    <w:name w:val="List Number 5"/>
    <w:basedOn w:val="a7"/>
    <w:pPr>
      <w:tabs>
        <w:tab w:val="left" w:pos="2211"/>
      </w:tabs>
      <w:ind w:left="2211" w:hanging="531"/>
    </w:pPr>
  </w:style>
  <w:style w:type="paragraph" w:styleId="affd">
    <w:name w:val="List"/>
    <w:basedOn w:val="a7"/>
    <w:pPr>
      <w:adjustRightInd/>
      <w:spacing w:before="120" w:after="120" w:line="288" w:lineRule="auto"/>
      <w:jc w:val="both"/>
      <w:textAlignment w:val="auto"/>
    </w:pPr>
    <w:rPr>
      <w:rFonts w:ascii="Times New Roman" w:hAnsi="Times New Roman"/>
      <w:kern w:val="2"/>
      <w:szCs w:val="24"/>
    </w:rPr>
  </w:style>
  <w:style w:type="paragraph" w:styleId="affe">
    <w:name w:val="footnote text"/>
    <w:basedOn w:val="a7"/>
    <w:semiHidden/>
    <w:pPr>
      <w:widowControl/>
      <w:adjustRightInd/>
      <w:snapToGrid w:val="0"/>
      <w:spacing w:before="240" w:after="120" w:line="288" w:lineRule="auto"/>
      <w:ind w:firstLine="454"/>
      <w:textAlignment w:val="auto"/>
    </w:pPr>
    <w:rPr>
      <w:rFonts w:ascii="Times New Roman" w:hAnsi="Times New Roman"/>
      <w:sz w:val="18"/>
      <w:szCs w:val="18"/>
    </w:rPr>
  </w:style>
  <w:style w:type="paragraph" w:styleId="TOC6">
    <w:name w:val="toc 6"/>
    <w:basedOn w:val="a7"/>
    <w:next w:val="a7"/>
    <w:uiPriority w:val="39"/>
    <w:pPr>
      <w:adjustRightInd/>
      <w:spacing w:before="0" w:line="240" w:lineRule="auto"/>
      <w:ind w:leftChars="1000" w:left="2100"/>
      <w:jc w:val="both"/>
      <w:textAlignment w:val="auto"/>
    </w:pPr>
    <w:rPr>
      <w:rFonts w:ascii="Times New Roman" w:hAnsi="Times New Roman"/>
      <w:kern w:val="2"/>
      <w:szCs w:val="24"/>
    </w:rPr>
  </w:style>
  <w:style w:type="paragraph" w:styleId="55">
    <w:name w:val="List 5"/>
    <w:basedOn w:val="45"/>
    <w:pPr>
      <w:tabs>
        <w:tab w:val="left" w:pos="2100"/>
      </w:tabs>
      <w:ind w:leftChars="800" w:left="2100"/>
    </w:pPr>
  </w:style>
  <w:style w:type="paragraph" w:styleId="45">
    <w:name w:val="List 4"/>
    <w:basedOn w:val="32"/>
    <w:qFormat/>
    <w:pPr>
      <w:tabs>
        <w:tab w:val="clear" w:pos="1274"/>
        <w:tab w:val="left" w:pos="1694"/>
      </w:tabs>
      <w:ind w:leftChars="600" w:left="1680"/>
    </w:pPr>
  </w:style>
  <w:style w:type="paragraph" w:styleId="37">
    <w:name w:val="Body Text Indent 3"/>
    <w:basedOn w:val="a7"/>
    <w:pPr>
      <w:adjustRightInd/>
      <w:spacing w:before="0" w:after="120" w:line="240" w:lineRule="auto"/>
      <w:ind w:leftChars="200" w:left="420"/>
      <w:jc w:val="both"/>
      <w:textAlignment w:val="auto"/>
    </w:pPr>
    <w:rPr>
      <w:rFonts w:ascii="Times New Roman" w:hAnsi="Times New Roman"/>
      <w:kern w:val="2"/>
      <w:sz w:val="16"/>
      <w:szCs w:val="16"/>
    </w:rPr>
  </w:style>
  <w:style w:type="paragraph" w:styleId="71">
    <w:name w:val="index 7"/>
    <w:basedOn w:val="a7"/>
    <w:next w:val="a7"/>
    <w:semiHidden/>
    <w:pPr>
      <w:widowControl/>
      <w:adjustRightInd/>
      <w:spacing w:before="240" w:after="120" w:line="288" w:lineRule="auto"/>
      <w:ind w:leftChars="1200" w:left="1200"/>
      <w:textAlignment w:val="auto"/>
    </w:pPr>
    <w:rPr>
      <w:rFonts w:ascii="Times New Roman" w:hAnsi="Times New Roman"/>
      <w:szCs w:val="24"/>
    </w:rPr>
  </w:style>
  <w:style w:type="paragraph" w:styleId="90">
    <w:name w:val="index 9"/>
    <w:basedOn w:val="a7"/>
    <w:next w:val="a7"/>
    <w:semiHidden/>
    <w:pPr>
      <w:widowControl/>
      <w:adjustRightInd/>
      <w:spacing w:before="240" w:after="120" w:line="288" w:lineRule="auto"/>
      <w:ind w:leftChars="1600" w:left="1600"/>
      <w:textAlignment w:val="auto"/>
    </w:pPr>
    <w:rPr>
      <w:rFonts w:ascii="Times New Roman" w:hAnsi="Times New Roman"/>
      <w:szCs w:val="24"/>
    </w:rPr>
  </w:style>
  <w:style w:type="paragraph" w:styleId="afff">
    <w:name w:val="table of figures"/>
    <w:basedOn w:val="a7"/>
    <w:next w:val="a7"/>
    <w:semiHidden/>
    <w:pPr>
      <w:widowControl/>
      <w:adjustRightInd/>
      <w:spacing w:before="240" w:after="120" w:line="288" w:lineRule="auto"/>
      <w:ind w:leftChars="200" w:left="200" w:hangingChars="200" w:hanging="200"/>
      <w:textAlignment w:val="auto"/>
    </w:pPr>
    <w:rPr>
      <w:rFonts w:ascii="Times New Roman" w:hAnsi="Times New Roman"/>
      <w:szCs w:val="24"/>
    </w:rPr>
  </w:style>
  <w:style w:type="paragraph" w:styleId="TOC2">
    <w:name w:val="toc 2"/>
    <w:basedOn w:val="a7"/>
    <w:next w:val="a7"/>
    <w:uiPriority w:val="39"/>
    <w:qFormat/>
    <w:pPr>
      <w:tabs>
        <w:tab w:val="left" w:pos="1050"/>
        <w:tab w:val="right" w:leader="dot" w:pos="8302"/>
      </w:tabs>
      <w:spacing w:before="0" w:line="240" w:lineRule="auto"/>
      <w:ind w:leftChars="200" w:left="420"/>
    </w:pPr>
  </w:style>
  <w:style w:type="paragraph" w:styleId="TOC9">
    <w:name w:val="toc 9"/>
    <w:basedOn w:val="a7"/>
    <w:next w:val="a7"/>
    <w:uiPriority w:val="39"/>
    <w:pPr>
      <w:adjustRightInd/>
      <w:spacing w:before="0" w:line="240" w:lineRule="auto"/>
      <w:ind w:leftChars="1600" w:left="3360"/>
      <w:jc w:val="both"/>
      <w:textAlignment w:val="auto"/>
    </w:pPr>
    <w:rPr>
      <w:rFonts w:ascii="Times New Roman" w:hAnsi="Times New Roman"/>
      <w:kern w:val="2"/>
      <w:szCs w:val="24"/>
    </w:rPr>
  </w:style>
  <w:style w:type="paragraph" w:styleId="28">
    <w:name w:val="Body Text 2"/>
    <w:basedOn w:val="a7"/>
    <w:pPr>
      <w:adjustRightInd/>
      <w:spacing w:before="0" w:after="120" w:line="480" w:lineRule="auto"/>
      <w:jc w:val="both"/>
      <w:textAlignment w:val="auto"/>
    </w:pPr>
    <w:rPr>
      <w:rFonts w:ascii="Times New Roman" w:hAnsi="Times New Roman"/>
      <w:kern w:val="2"/>
      <w:szCs w:val="24"/>
    </w:rPr>
  </w:style>
  <w:style w:type="paragraph" w:styleId="29">
    <w:name w:val="List Continue 2"/>
    <w:basedOn w:val="a7"/>
    <w:pPr>
      <w:widowControl/>
      <w:adjustRightInd/>
      <w:spacing w:before="0" w:after="120" w:line="240" w:lineRule="auto"/>
      <w:ind w:left="840"/>
      <w:textAlignment w:val="auto"/>
    </w:pPr>
    <w:rPr>
      <w:rFonts w:ascii="Times New Roman" w:hAnsi="Times New Roman"/>
      <w:sz w:val="20"/>
    </w:rPr>
  </w:style>
  <w:style w:type="paragraph" w:styleId="afff0">
    <w:name w:val="Message Header"/>
    <w:basedOn w:val="a7"/>
    <w:pPr>
      <w:widowControl/>
      <w:pBdr>
        <w:top w:val="single" w:sz="6" w:space="1" w:color="auto"/>
        <w:left w:val="single" w:sz="6" w:space="1" w:color="auto"/>
        <w:bottom w:val="single" w:sz="6" w:space="1" w:color="auto"/>
        <w:right w:val="single" w:sz="6" w:space="1" w:color="auto"/>
      </w:pBdr>
      <w:shd w:val="pct20" w:color="auto" w:fill="auto"/>
      <w:adjustRightInd/>
      <w:spacing w:before="240" w:after="120" w:line="288" w:lineRule="auto"/>
      <w:ind w:leftChars="500" w:left="1080" w:hangingChars="500" w:hanging="1080"/>
      <w:textAlignment w:val="auto"/>
    </w:pPr>
    <w:rPr>
      <w:rFonts w:cs="Arial"/>
      <w:sz w:val="24"/>
      <w:szCs w:val="24"/>
    </w:rPr>
  </w:style>
  <w:style w:type="paragraph" w:styleId="HTML0">
    <w:name w:val="HTML Preformatted"/>
    <w:basedOn w:val="a7"/>
    <w:pPr>
      <w:widowControl/>
      <w:adjustRightInd/>
      <w:spacing w:before="240" w:after="120" w:line="288" w:lineRule="auto"/>
      <w:ind w:firstLine="454"/>
      <w:textAlignment w:val="auto"/>
    </w:pPr>
    <w:rPr>
      <w:rFonts w:ascii="Courier New" w:hAnsi="Courier New" w:cs="Courier New"/>
      <w:sz w:val="20"/>
    </w:rPr>
  </w:style>
  <w:style w:type="paragraph" w:styleId="afff1">
    <w:name w:val="Normal (Web)"/>
    <w:basedOn w:val="a7"/>
    <w:uiPriority w:val="99"/>
    <w:pPr>
      <w:widowControl/>
      <w:adjustRightInd/>
      <w:spacing w:beforeAutospacing="1" w:after="100" w:afterAutospacing="1" w:line="240" w:lineRule="auto"/>
      <w:textAlignment w:val="auto"/>
    </w:pPr>
    <w:rPr>
      <w:rFonts w:ascii="宋体" w:hAnsi="宋体"/>
      <w:color w:val="000000"/>
      <w:sz w:val="24"/>
      <w:szCs w:val="24"/>
    </w:rPr>
  </w:style>
  <w:style w:type="paragraph" w:styleId="38">
    <w:name w:val="List Continue 3"/>
    <w:basedOn w:val="a7"/>
    <w:pPr>
      <w:widowControl/>
      <w:adjustRightInd/>
      <w:spacing w:before="240" w:after="120" w:line="288" w:lineRule="auto"/>
      <w:ind w:leftChars="600" w:left="1260" w:firstLine="454"/>
      <w:textAlignment w:val="auto"/>
    </w:pPr>
    <w:rPr>
      <w:rFonts w:ascii="Times New Roman" w:hAnsi="Times New Roman"/>
      <w:szCs w:val="24"/>
    </w:rPr>
  </w:style>
  <w:style w:type="paragraph" w:styleId="2a">
    <w:name w:val="index 2"/>
    <w:basedOn w:val="a7"/>
    <w:next w:val="a7"/>
    <w:semiHidden/>
    <w:pPr>
      <w:widowControl/>
      <w:adjustRightInd/>
      <w:spacing w:before="240" w:after="120" w:line="288" w:lineRule="auto"/>
      <w:ind w:leftChars="200" w:left="200"/>
      <w:textAlignment w:val="auto"/>
    </w:pPr>
    <w:rPr>
      <w:rFonts w:ascii="Times New Roman" w:hAnsi="Times New Roman"/>
      <w:szCs w:val="24"/>
    </w:rPr>
  </w:style>
  <w:style w:type="paragraph" w:styleId="afff2">
    <w:name w:val="Title"/>
    <w:basedOn w:val="a7"/>
    <w:qFormat/>
    <w:pPr>
      <w:adjustRightInd/>
      <w:spacing w:before="200" w:after="200"/>
      <w:jc w:val="center"/>
      <w:textAlignment w:val="auto"/>
      <w:outlineLvl w:val="0"/>
    </w:pPr>
    <w:rPr>
      <w:b/>
      <w:kern w:val="2"/>
      <w:sz w:val="36"/>
    </w:rPr>
  </w:style>
  <w:style w:type="character" w:styleId="afff3">
    <w:name w:val="Strong"/>
    <w:qFormat/>
    <w:rPr>
      <w:b/>
      <w:bCs/>
    </w:rPr>
  </w:style>
  <w:style w:type="character" w:styleId="afff4">
    <w:name w:val="page number"/>
    <w:basedOn w:val="a8"/>
    <w:qFormat/>
  </w:style>
  <w:style w:type="character" w:styleId="HTML1">
    <w:name w:val="HTML Typewriter"/>
    <w:rPr>
      <w:rFonts w:ascii="宋体" w:eastAsia="宋体" w:hAnsi="宋体" w:cs="宋体"/>
      <w:sz w:val="24"/>
      <w:szCs w:val="24"/>
    </w:rPr>
  </w:style>
  <w:style w:type="character" w:styleId="afff5">
    <w:name w:val="Hyperlink"/>
    <w:uiPriority w:val="99"/>
    <w:rPr>
      <w:color w:val="0000FF"/>
      <w:u w:val="single"/>
    </w:rPr>
  </w:style>
  <w:style w:type="character" w:styleId="afff6">
    <w:name w:val="annotation reference"/>
    <w:semiHidden/>
    <w:rPr>
      <w:sz w:val="21"/>
      <w:szCs w:val="21"/>
    </w:rPr>
  </w:style>
  <w:style w:type="table" w:styleId="afff7">
    <w:name w:val="Table Grid"/>
    <w:basedOn w:val="a9"/>
    <w:pPr>
      <w:widowControl w:val="0"/>
      <w:adjustRightInd w:val="0"/>
      <w:spacing w:before="100" w:line="360" w:lineRule="auto"/>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8">
    <w:name w:val="Table Theme"/>
    <w:basedOn w:val="a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9">
    <w:name w:val="Table Professional"/>
    <w:basedOn w:val="a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paragraph" w:customStyle="1" w:styleId="CharCharCharCharCharChar1CharCharCharCharCharCharCharCharCharCharCharCharChar">
    <w:name w:val="Char Char Char Char Char Char1 Char Char Char Char Char Char Char Char Char Char Char Char Char"/>
    <w:basedOn w:val="a7"/>
    <w:pPr>
      <w:widowControl/>
      <w:adjustRightInd/>
      <w:spacing w:before="0" w:after="160" w:line="240" w:lineRule="exact"/>
      <w:textAlignment w:val="auto"/>
    </w:pPr>
    <w:rPr>
      <w:rFonts w:eastAsia="Times New Roman" w:cs="Verdana"/>
      <w:b/>
      <w:sz w:val="24"/>
      <w:szCs w:val="24"/>
      <w:lang w:eastAsia="en-US"/>
    </w:rPr>
  </w:style>
  <w:style w:type="paragraph" w:customStyle="1" w:styleId="Char">
    <w:name w:val="Char"/>
    <w:basedOn w:val="a7"/>
    <w:semiHidden/>
    <w:pPr>
      <w:widowControl/>
      <w:adjustRightInd/>
      <w:spacing w:before="0" w:after="160" w:line="240" w:lineRule="exact"/>
      <w:ind w:firstLineChars="200" w:firstLine="560"/>
      <w:textAlignment w:val="auto"/>
    </w:pPr>
    <w:rPr>
      <w:rFonts w:ascii="Verdana" w:eastAsia="仿宋_GB2312" w:hAnsi="Verdana"/>
      <w:kern w:val="2"/>
      <w:lang w:eastAsia="en-US"/>
    </w:rPr>
  </w:style>
  <w:style w:type="paragraph" w:customStyle="1" w:styleId="afffa">
    <w:name w:val="文档编号"/>
    <w:basedOn w:val="a7"/>
    <w:next w:val="a7"/>
    <w:pPr>
      <w:jc w:val="center"/>
    </w:pPr>
    <w:rPr>
      <w:rFonts w:ascii="宋体"/>
    </w:rPr>
  </w:style>
  <w:style w:type="paragraph" w:customStyle="1" w:styleId="14">
    <w:name w:val="表格内文 1"/>
    <w:basedOn w:val="a7"/>
    <w:pPr>
      <w:spacing w:beforeAutospacing="1"/>
      <w:jc w:val="center"/>
    </w:pPr>
    <w:rPr>
      <w:b/>
    </w:rPr>
  </w:style>
  <w:style w:type="paragraph" w:customStyle="1" w:styleId="Tabletext">
    <w:name w:val="Tabletext"/>
    <w:basedOn w:val="a7"/>
    <w:qFormat/>
    <w:pPr>
      <w:keepLines/>
      <w:adjustRightInd/>
      <w:spacing w:before="0" w:after="120" w:line="240" w:lineRule="atLeast"/>
      <w:textAlignment w:val="auto"/>
    </w:pPr>
    <w:rPr>
      <w:rFonts w:ascii="宋体" w:hAnsi="Times New Roman"/>
      <w:snapToGrid w:val="0"/>
      <w:sz w:val="20"/>
    </w:rPr>
  </w:style>
  <w:style w:type="paragraph" w:customStyle="1" w:styleId="afffb">
    <w:name w:val="图正文"/>
    <w:basedOn w:val="a7"/>
    <w:qFormat/>
    <w:pPr>
      <w:spacing w:beforeLines="50" w:afterLines="50"/>
      <w:jc w:val="center"/>
    </w:pPr>
    <w:rPr>
      <w:rFonts w:ascii="黑体" w:eastAsia="黑体"/>
    </w:rPr>
  </w:style>
  <w:style w:type="paragraph" w:customStyle="1" w:styleId="2b">
    <w:name w:val="表格内文 2"/>
    <w:basedOn w:val="a7"/>
    <w:qFormat/>
    <w:pPr>
      <w:spacing w:before="0" w:line="240" w:lineRule="auto"/>
    </w:pPr>
  </w:style>
  <w:style w:type="paragraph" w:customStyle="1" w:styleId="afffc">
    <w:name w:val="标准正文"/>
    <w:basedOn w:val="ad"/>
    <w:link w:val="Char0"/>
    <w:qFormat/>
    <w:pPr>
      <w:spacing w:after="100"/>
      <w:ind w:firstLineChars="200" w:firstLine="200"/>
    </w:pPr>
    <w:rPr>
      <w:sz w:val="24"/>
    </w:rPr>
  </w:style>
  <w:style w:type="paragraph" w:customStyle="1" w:styleId="cont">
    <w:name w:val="cont"/>
    <w:basedOn w:val="afffc"/>
    <w:qFormat/>
  </w:style>
  <w:style w:type="paragraph" w:customStyle="1" w:styleId="08530Char2">
    <w:name w:val="样式 样式 样式 首行缩进:  0.85 厘米 行距: 固定值 30 磅 Char + 首行缩进:  2 字符 + 首行缩进: ..."/>
    <w:basedOn w:val="a7"/>
    <w:link w:val="08530Char2Char"/>
    <w:pPr>
      <w:ind w:firstLineChars="200" w:firstLine="200"/>
    </w:pPr>
    <w:rPr>
      <w:rFonts w:cs="宋体"/>
      <w:sz w:val="24"/>
    </w:rPr>
  </w:style>
  <w:style w:type="character" w:customStyle="1" w:styleId="08530Char2Char">
    <w:name w:val="样式 样式 样式 首行缩进:  0.85 厘米 行距: 固定值 30 磅 Char + 首行缩进:  2 字符 + 首行缩进: ... Char"/>
    <w:link w:val="08530Char2"/>
    <w:rPr>
      <w:rFonts w:ascii="Arial" w:eastAsia="宋体" w:hAnsi="Arial" w:cs="宋体"/>
      <w:sz w:val="24"/>
      <w:lang w:val="en-US" w:eastAsia="zh-CN" w:bidi="ar-SA"/>
    </w:rPr>
  </w:style>
  <w:style w:type="paragraph" w:customStyle="1" w:styleId="08530Char20">
    <w:name w:val="样式 样式 首行缩进:  0.85 厘米 行距: 固定值 30 磅 Char + 首行缩进:  2 字符"/>
    <w:basedOn w:val="a7"/>
    <w:link w:val="08530Char2Char1"/>
    <w:pPr>
      <w:spacing w:line="240" w:lineRule="auto"/>
      <w:ind w:firstLineChars="200" w:firstLine="200"/>
    </w:pPr>
    <w:rPr>
      <w:rFonts w:cs="宋体"/>
      <w:sz w:val="24"/>
    </w:rPr>
  </w:style>
  <w:style w:type="character" w:customStyle="1" w:styleId="08530Char2Char1">
    <w:name w:val="样式 样式 首行缩进:  0.85 厘米 行距: 固定值 30 磅 Char + 首行缩进:  2 字符 Char1"/>
    <w:link w:val="08530Char20"/>
    <w:rPr>
      <w:rFonts w:ascii="Arial" w:eastAsia="宋体" w:hAnsi="Arial" w:cs="宋体"/>
      <w:sz w:val="24"/>
      <w:lang w:val="en-US" w:eastAsia="zh-CN" w:bidi="ar-SA"/>
    </w:rPr>
  </w:style>
  <w:style w:type="paragraph" w:customStyle="1" w:styleId="Cont0">
    <w:name w:val="Cont"/>
    <w:basedOn w:val="a7"/>
    <w:link w:val="ContChar"/>
    <w:pPr>
      <w:ind w:firstLineChars="200" w:firstLine="200"/>
    </w:pPr>
    <w:rPr>
      <w:szCs w:val="21"/>
    </w:rPr>
  </w:style>
  <w:style w:type="character" w:customStyle="1" w:styleId="ContChar">
    <w:name w:val="Cont Char"/>
    <w:link w:val="Cont0"/>
    <w:qFormat/>
    <w:rPr>
      <w:rFonts w:ascii="Arial" w:eastAsia="宋体" w:hAnsi="Arial"/>
      <w:sz w:val="21"/>
      <w:szCs w:val="21"/>
      <w:lang w:val="en-US" w:eastAsia="zh-CN" w:bidi="ar-SA"/>
    </w:rPr>
  </w:style>
  <w:style w:type="character" w:customStyle="1" w:styleId="small">
    <w:name w:val="small"/>
    <w:basedOn w:val="a8"/>
  </w:style>
  <w:style w:type="paragraph" w:customStyle="1" w:styleId="15">
    <w:name w:val="正文缩进1"/>
    <w:basedOn w:val="a7"/>
    <w:pPr>
      <w:adjustRightInd/>
      <w:spacing w:before="0"/>
      <w:ind w:firstLineChars="200" w:firstLine="200"/>
      <w:jc w:val="both"/>
      <w:textAlignment w:val="auto"/>
    </w:pPr>
    <w:rPr>
      <w:rFonts w:ascii="Times New Roman" w:hAnsi="Times New Roman"/>
      <w:spacing w:val="20"/>
      <w:kern w:val="2"/>
      <w:sz w:val="24"/>
      <w:szCs w:val="24"/>
    </w:rPr>
  </w:style>
  <w:style w:type="paragraph" w:customStyle="1" w:styleId="afffd">
    <w:name w:val="哈哈正文"/>
    <w:basedOn w:val="a7"/>
    <w:link w:val="Char1"/>
    <w:pPr>
      <w:adjustRightInd/>
      <w:spacing w:before="0"/>
      <w:ind w:firstLineChars="200" w:firstLine="200"/>
      <w:jc w:val="both"/>
      <w:textAlignment w:val="auto"/>
    </w:pPr>
    <w:rPr>
      <w:rFonts w:ascii="宋体" w:hAnsi="宋体" w:cs="宋体"/>
      <w:kern w:val="2"/>
      <w:sz w:val="24"/>
    </w:rPr>
  </w:style>
  <w:style w:type="character" w:customStyle="1" w:styleId="Char1">
    <w:name w:val="哈哈正文 Char"/>
    <w:link w:val="afffd"/>
    <w:rPr>
      <w:rFonts w:ascii="宋体" w:eastAsia="宋体" w:hAnsi="宋体" w:cs="宋体"/>
      <w:kern w:val="2"/>
      <w:sz w:val="24"/>
      <w:lang w:val="en-US" w:eastAsia="zh-CN" w:bidi="ar-SA"/>
    </w:rPr>
  </w:style>
  <w:style w:type="paragraph" w:customStyle="1" w:styleId="08530Char">
    <w:name w:val="样式 首行缩进:  0.85 厘米 行距: 固定值 30 磅 Char"/>
    <w:basedOn w:val="a7"/>
    <w:link w:val="08530CharChar1"/>
    <w:pPr>
      <w:ind w:firstLineChars="200" w:firstLine="200"/>
    </w:pPr>
    <w:rPr>
      <w:rFonts w:cs="宋体"/>
      <w:sz w:val="24"/>
      <w:szCs w:val="24"/>
    </w:rPr>
  </w:style>
  <w:style w:type="character" w:customStyle="1" w:styleId="08530CharChar1">
    <w:name w:val="样式 首行缩进:  0.85 厘米 行距: 固定值 30 磅 Char Char1"/>
    <w:link w:val="08530Char"/>
    <w:rPr>
      <w:rFonts w:ascii="Arial" w:eastAsia="宋体" w:hAnsi="Arial" w:cs="宋体"/>
      <w:sz w:val="24"/>
      <w:szCs w:val="24"/>
      <w:lang w:val="en-US" w:eastAsia="zh-CN" w:bidi="ar-SA"/>
    </w:rPr>
  </w:style>
  <w:style w:type="paragraph" w:customStyle="1" w:styleId="Char2">
    <w:name w:val="Char2"/>
    <w:basedOn w:val="a7"/>
    <w:semiHidden/>
    <w:pPr>
      <w:widowControl/>
      <w:adjustRightInd/>
      <w:spacing w:before="0" w:after="160" w:line="240" w:lineRule="exact"/>
      <w:textAlignment w:val="auto"/>
    </w:pPr>
    <w:rPr>
      <w:rFonts w:ascii="Verdana" w:eastAsia="仿宋_GB2312" w:hAnsi="Verdana"/>
      <w:sz w:val="24"/>
      <w:lang w:eastAsia="en-US"/>
    </w:rPr>
  </w:style>
  <w:style w:type="paragraph" w:customStyle="1" w:styleId="wjh">
    <w:name w:val="wjh图题注"/>
    <w:basedOn w:val="a7"/>
    <w:pPr>
      <w:snapToGrid w:val="0"/>
      <w:spacing w:before="60" w:after="120" w:line="240" w:lineRule="auto"/>
      <w:jc w:val="center"/>
      <w:textAlignment w:val="auto"/>
    </w:pPr>
    <w:rPr>
      <w:rFonts w:ascii="Times New Roman" w:hAnsi="Times New Roman"/>
      <w:kern w:val="2"/>
    </w:rPr>
  </w:style>
  <w:style w:type="character" w:customStyle="1" w:styleId="08530CharChar">
    <w:name w:val="样式 首行缩进:  0.85 厘米 行距: 固定值 30 磅 Char Char"/>
    <w:rPr>
      <w:rFonts w:ascii="Arial" w:eastAsia="宋体" w:hAnsi="Arial" w:cs="宋体"/>
      <w:sz w:val="24"/>
      <w:szCs w:val="24"/>
      <w:lang w:val="en-US" w:eastAsia="zh-CN" w:bidi="ar-SA"/>
    </w:rPr>
  </w:style>
  <w:style w:type="paragraph" w:customStyle="1" w:styleId="46">
    <w:name w:val="目录4"/>
    <w:basedOn w:val="3"/>
    <w:pPr>
      <w:numPr>
        <w:ilvl w:val="0"/>
        <w:numId w:val="0"/>
      </w:numPr>
      <w:tabs>
        <w:tab w:val="left" w:pos="1134"/>
      </w:tabs>
      <w:spacing w:before="120" w:afterLines="0"/>
      <w:ind w:left="1134" w:hanging="794"/>
    </w:pPr>
    <w:rPr>
      <w:sz w:val="24"/>
      <w:szCs w:val="24"/>
    </w:rPr>
  </w:style>
  <w:style w:type="character" w:customStyle="1" w:styleId="t3">
    <w:name w:val="t3"/>
    <w:basedOn w:val="a8"/>
  </w:style>
  <w:style w:type="paragraph" w:customStyle="1" w:styleId="Char1CharCharCharCharCharCharChar">
    <w:name w:val="Char1 Char Char Char Char Char Char Char"/>
    <w:basedOn w:val="a7"/>
    <w:pPr>
      <w:adjustRightInd/>
      <w:spacing w:before="0" w:line="240" w:lineRule="auto"/>
      <w:jc w:val="both"/>
      <w:textAlignment w:val="auto"/>
    </w:pPr>
    <w:rPr>
      <w:rFonts w:ascii="Tahoma" w:hAnsi="Tahoma"/>
      <w:kern w:val="2"/>
      <w:sz w:val="24"/>
    </w:rPr>
  </w:style>
  <w:style w:type="paragraph" w:customStyle="1" w:styleId="afffe">
    <w:name w:val="封面落款"/>
    <w:basedOn w:val="a7"/>
    <w:pPr>
      <w:adjustRightInd/>
      <w:spacing w:before="0"/>
      <w:jc w:val="center"/>
      <w:textAlignment w:val="auto"/>
    </w:pPr>
    <w:rPr>
      <w:rFonts w:ascii="Times New Roman" w:eastAsia="隶书" w:hAnsi="Times New Roman"/>
      <w:kern w:val="2"/>
      <w:sz w:val="72"/>
    </w:rPr>
  </w:style>
  <w:style w:type="paragraph" w:customStyle="1" w:styleId="affff">
    <w:name w:val="封面"/>
    <w:basedOn w:val="a7"/>
    <w:pPr>
      <w:adjustRightInd/>
      <w:spacing w:before="0"/>
      <w:jc w:val="center"/>
      <w:textAlignment w:val="auto"/>
    </w:pPr>
    <w:rPr>
      <w:rFonts w:ascii="宋体" w:eastAsia="隶书" w:hAnsi="宋体" w:cs="宋体"/>
      <w:b/>
      <w:bCs/>
      <w:kern w:val="2"/>
      <w:sz w:val="72"/>
      <w:bdr w:val="single" w:sz="4" w:space="0" w:color="auto"/>
      <w:shd w:val="pct10" w:color="auto" w:fill="FFFFFF"/>
      <w14:shadow w14:blurRad="50800" w14:dist="38100" w14:dir="2700000" w14:sx="100000" w14:sy="100000" w14:kx="0" w14:ky="0" w14:algn="tl">
        <w14:srgbClr w14:val="000000">
          <w14:alpha w14:val="60000"/>
        </w14:srgbClr>
      </w14:shadow>
    </w:rPr>
  </w:style>
  <w:style w:type="paragraph" w:customStyle="1" w:styleId="--">
    <w:name w:val="--规划正文"/>
    <w:basedOn w:val="a7"/>
    <w:pPr>
      <w:adjustRightInd/>
      <w:spacing w:before="0"/>
      <w:ind w:firstLineChars="200" w:firstLine="200"/>
      <w:jc w:val="both"/>
      <w:textAlignment w:val="auto"/>
    </w:pPr>
    <w:rPr>
      <w:rFonts w:ascii="Times New Roman" w:hAnsi="Times New Roman"/>
      <w:kern w:val="2"/>
    </w:rPr>
  </w:style>
  <w:style w:type="character" w:customStyle="1" w:styleId="af5">
    <w:name w:val="正文缩进 字符"/>
    <w:link w:val="af4"/>
    <w:rPr>
      <w:rFonts w:eastAsia="宋体"/>
      <w:kern w:val="2"/>
      <w:sz w:val="21"/>
      <w:lang w:val="en-US" w:eastAsia="zh-CN" w:bidi="ar-SA"/>
    </w:rPr>
  </w:style>
  <w:style w:type="paragraph" w:customStyle="1" w:styleId="16">
    <w:name w:val="编号1"/>
    <w:basedOn w:val="a7"/>
    <w:pPr>
      <w:tabs>
        <w:tab w:val="left" w:pos="620"/>
      </w:tabs>
      <w:adjustRightInd/>
      <w:spacing w:before="0"/>
      <w:ind w:left="620" w:hanging="420"/>
      <w:textAlignment w:val="auto"/>
    </w:pPr>
    <w:rPr>
      <w:rFonts w:ascii="Times New Roman" w:hAnsi="Times New Roman"/>
      <w:kern w:val="2"/>
      <w:sz w:val="24"/>
      <w:szCs w:val="24"/>
    </w:rPr>
  </w:style>
  <w:style w:type="paragraph" w:customStyle="1" w:styleId="Default">
    <w:name w:val="Default"/>
    <w:pPr>
      <w:widowControl w:val="0"/>
      <w:autoSpaceDE w:val="0"/>
      <w:autoSpaceDN w:val="0"/>
      <w:adjustRightInd w:val="0"/>
    </w:pPr>
    <w:rPr>
      <w:rFonts w:ascii="楷体_GB2312" w:eastAsia="楷体_GB2312"/>
      <w:color w:val="000000"/>
      <w:sz w:val="24"/>
      <w:szCs w:val="24"/>
    </w:rPr>
  </w:style>
  <w:style w:type="paragraph" w:customStyle="1" w:styleId="CM11">
    <w:name w:val="CM11"/>
    <w:basedOn w:val="Default"/>
    <w:next w:val="Default"/>
    <w:pPr>
      <w:spacing w:line="220" w:lineRule="atLeast"/>
    </w:pPr>
    <w:rPr>
      <w:rFonts w:ascii="Arial" w:eastAsia="宋体" w:hAnsi="Arial"/>
      <w:color w:val="auto"/>
    </w:rPr>
  </w:style>
  <w:style w:type="paragraph" w:customStyle="1" w:styleId="CharChar">
    <w:name w:val="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
    <w:name w:val="Char2 Char Char Char"/>
    <w:basedOn w:val="a7"/>
    <w:pPr>
      <w:widowControl/>
      <w:adjustRightInd/>
      <w:spacing w:before="0" w:after="160" w:line="240" w:lineRule="exact"/>
      <w:textAlignment w:val="auto"/>
    </w:pPr>
    <w:rPr>
      <w:rFonts w:ascii="Verdana" w:eastAsia="仿宋_GB2312" w:hAnsi="Verdana"/>
      <w:sz w:val="28"/>
      <w:lang w:eastAsia="en-US"/>
    </w:rPr>
  </w:style>
  <w:style w:type="character" w:customStyle="1" w:styleId="f12">
    <w:name w:val="f12"/>
    <w:basedOn w:val="a8"/>
  </w:style>
  <w:style w:type="paragraph" w:customStyle="1" w:styleId="232">
    <w:name w:val="样式 样式 左侧:  2 字符3 + 首行缩进:  2 字符"/>
    <w:basedOn w:val="a7"/>
    <w:pPr>
      <w:adjustRightInd/>
      <w:spacing w:before="0" w:line="400" w:lineRule="exact"/>
      <w:ind w:firstLineChars="200" w:firstLine="200"/>
      <w:jc w:val="both"/>
      <w:textAlignment w:val="auto"/>
    </w:pPr>
    <w:rPr>
      <w:rFonts w:ascii="Times New Roman" w:eastAsia="仿宋_GB2312" w:hAnsi="Times New Roman" w:cs="宋体"/>
      <w:kern w:val="2"/>
      <w:sz w:val="24"/>
    </w:rPr>
  </w:style>
  <w:style w:type="paragraph" w:customStyle="1" w:styleId="ymtable">
    <w:name w:val="ymtable"/>
    <w:basedOn w:val="a7"/>
    <w:pPr>
      <w:widowControl/>
      <w:adjustRightInd/>
      <w:spacing w:before="0" w:line="320" w:lineRule="atLeast"/>
      <w:jc w:val="both"/>
      <w:textAlignment w:val="auto"/>
    </w:pPr>
    <w:rPr>
      <w:rFonts w:ascii="宋体" w:hAnsi="宋体"/>
      <w:sz w:val="22"/>
    </w:rPr>
  </w:style>
  <w:style w:type="paragraph" w:customStyle="1" w:styleId="1Char">
    <w:name w:val="1 Char"/>
    <w:basedOn w:val="af9"/>
    <w:semiHidden/>
    <w:pPr>
      <w:adjustRightInd/>
      <w:spacing w:before="0" w:line="240" w:lineRule="auto"/>
      <w:jc w:val="both"/>
      <w:textAlignment w:val="auto"/>
    </w:pPr>
    <w:rPr>
      <w:rFonts w:ascii="Tahoma" w:hAnsi="Tahoma" w:cs="Tahoma"/>
      <w:sz w:val="18"/>
      <w:szCs w:val="24"/>
    </w:rPr>
  </w:style>
  <w:style w:type="paragraph" w:customStyle="1" w:styleId="17">
    <w:name w:val="正文1"/>
    <w:basedOn w:val="a7"/>
    <w:pPr>
      <w:widowControl/>
      <w:overflowPunct w:val="0"/>
      <w:autoSpaceDE w:val="0"/>
      <w:autoSpaceDN w:val="0"/>
      <w:spacing w:before="0" w:line="240" w:lineRule="auto"/>
    </w:pPr>
    <w:rPr>
      <w:rFonts w:ascii="Times New Roman" w:hAnsi="Times New Roman"/>
      <w:sz w:val="20"/>
    </w:rPr>
  </w:style>
  <w:style w:type="paragraph" w:customStyle="1" w:styleId="DefaultText">
    <w:name w:val="Default Text"/>
    <w:basedOn w:val="a7"/>
    <w:pPr>
      <w:widowControl/>
      <w:adjustRightInd/>
      <w:spacing w:before="0" w:line="240" w:lineRule="auto"/>
      <w:textAlignment w:val="auto"/>
    </w:pPr>
    <w:rPr>
      <w:rFonts w:ascii="Times New Roman" w:hAnsi="Times New Roman"/>
      <w:snapToGrid w:val="0"/>
      <w:sz w:val="24"/>
    </w:rPr>
  </w:style>
  <w:style w:type="paragraph" w:customStyle="1" w:styleId="affff0">
    <w:name w:val="缺省文本"/>
    <w:basedOn w:val="a7"/>
    <w:pPr>
      <w:autoSpaceDE w:val="0"/>
      <w:autoSpaceDN w:val="0"/>
      <w:spacing w:before="0" w:line="240" w:lineRule="auto"/>
      <w:textAlignment w:val="auto"/>
    </w:pPr>
    <w:rPr>
      <w:rFonts w:ascii="Times New Roman" w:hAnsi="Times New Roman"/>
      <w:sz w:val="24"/>
      <w:szCs w:val="24"/>
    </w:rPr>
  </w:style>
  <w:style w:type="paragraph" w:customStyle="1" w:styleId="content">
    <w:name w:val="content"/>
    <w:basedOn w:val="a7"/>
    <w:pPr>
      <w:widowControl/>
      <w:adjustRightInd/>
      <w:spacing w:beforeAutospacing="1" w:after="100" w:afterAutospacing="1" w:line="240" w:lineRule="auto"/>
      <w:textAlignment w:val="auto"/>
    </w:pPr>
    <w:rPr>
      <w:rFonts w:ascii="宋体" w:hAnsi="宋体" w:cs="宋体"/>
      <w:color w:val="000000"/>
      <w:sz w:val="24"/>
      <w:szCs w:val="24"/>
    </w:rPr>
  </w:style>
  <w:style w:type="paragraph" w:customStyle="1" w:styleId="ParaChar1Char">
    <w:name w:val="默认段落字体 Para Char1 Char"/>
    <w:basedOn w:val="a7"/>
    <w:pPr>
      <w:spacing w:before="0"/>
      <w:jc w:val="both"/>
      <w:textAlignment w:val="auto"/>
    </w:pPr>
    <w:rPr>
      <w:rFonts w:ascii="Times New Roman" w:hAnsi="Times New Roman"/>
      <w:sz w:val="24"/>
      <w:szCs w:val="24"/>
    </w:rPr>
  </w:style>
  <w:style w:type="paragraph" w:customStyle="1" w:styleId="fnt">
    <w:name w:val="f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CharCharCharCharChar">
    <w:name w:val="Char Char Char Char Char"/>
    <w:basedOn w:val="a7"/>
    <w:pPr>
      <w:spacing w:before="0"/>
      <w:jc w:val="both"/>
      <w:textAlignment w:val="auto"/>
    </w:pPr>
    <w:rPr>
      <w:rFonts w:ascii="Times New Roman" w:hAnsi="Times New Roman"/>
      <w:sz w:val="24"/>
    </w:rPr>
  </w:style>
  <w:style w:type="character" w:customStyle="1" w:styleId="31">
    <w:name w:val="标题 3 字符"/>
    <w:link w:val="3"/>
    <w:rPr>
      <w:rFonts w:ascii="Arial" w:hAnsi="Arial"/>
      <w:b/>
      <w:kern w:val="2"/>
      <w:sz w:val="28"/>
    </w:rPr>
  </w:style>
  <w:style w:type="paragraph" w:customStyle="1" w:styleId="212">
    <w:name w:val="样式 样式 题注 + 居中 首行缩进:  2 字符1 + 首行缩进:  2 字符"/>
    <w:basedOn w:val="a7"/>
    <w:pPr>
      <w:widowControl/>
      <w:adjustRightInd/>
      <w:spacing w:before="240" w:after="240"/>
      <w:jc w:val="center"/>
      <w:textAlignment w:val="auto"/>
    </w:pPr>
    <w:rPr>
      <w:rFonts w:ascii="Times New Roman" w:hAnsi="Times New Roman" w:cs="宋体"/>
      <w:color w:val="000000"/>
    </w:rPr>
  </w:style>
  <w:style w:type="paragraph" w:customStyle="1" w:styleId="CharCharCharCharChar1">
    <w:name w:val="Char Char Char Char Char1"/>
    <w:basedOn w:val="a7"/>
    <w:pPr>
      <w:spacing w:before="0"/>
      <w:jc w:val="both"/>
      <w:textAlignment w:val="auto"/>
    </w:pPr>
    <w:rPr>
      <w:rFonts w:ascii="Times New Roman" w:hAnsi="Times New Roman"/>
      <w:sz w:val="24"/>
    </w:rPr>
  </w:style>
  <w:style w:type="paragraph" w:customStyle="1" w:styleId="2c">
    <w:name w:val="正文缩进2"/>
    <w:basedOn w:val="a7"/>
    <w:pPr>
      <w:widowControl/>
      <w:adjustRightInd/>
      <w:spacing w:before="0"/>
      <w:ind w:firstLine="482"/>
      <w:textAlignment w:val="auto"/>
    </w:pPr>
    <w:rPr>
      <w:rFonts w:ascii="宋体" w:hAnsi="宋体"/>
      <w:sz w:val="24"/>
    </w:rPr>
  </w:style>
  <w:style w:type="paragraph" w:customStyle="1" w:styleId="ReplyForwardHeaders">
    <w:name w:val="Reply/Forward Headers"/>
    <w:basedOn w:val="a7"/>
    <w:pPr>
      <w:widowControl/>
      <w:adjustRightInd/>
      <w:spacing w:before="0" w:line="240" w:lineRule="auto"/>
      <w:textAlignment w:val="auto"/>
    </w:pPr>
    <w:rPr>
      <w:rFonts w:ascii="Times New Roman" w:hAnsi="Times New Roman"/>
      <w:sz w:val="20"/>
    </w:rPr>
  </w:style>
  <w:style w:type="paragraph" w:customStyle="1" w:styleId="39">
    <w:name w:val="样式3"/>
    <w:basedOn w:val="a7"/>
    <w:pPr>
      <w:widowControl/>
      <w:adjustRightInd/>
      <w:spacing w:before="0" w:line="440" w:lineRule="atLeast"/>
      <w:textAlignment w:val="auto"/>
    </w:pPr>
    <w:rPr>
      <w:rFonts w:ascii="宋体" w:hAnsi="宋体"/>
      <w:b/>
      <w:bCs/>
      <w:sz w:val="24"/>
      <w:lang w:val="fi-FI"/>
    </w:rPr>
  </w:style>
  <w:style w:type="paragraph" w:customStyle="1" w:styleId="2d">
    <w:name w:val="样式2"/>
    <w:basedOn w:val="a7"/>
    <w:pPr>
      <w:widowControl/>
      <w:adjustRightInd/>
      <w:spacing w:before="0"/>
      <w:textAlignment w:val="auto"/>
    </w:pPr>
    <w:rPr>
      <w:rFonts w:ascii="Times New Roman" w:hAnsi="Times New Roman"/>
      <w:sz w:val="24"/>
    </w:rPr>
  </w:style>
  <w:style w:type="paragraph" w:customStyle="1" w:styleId="affff1">
    <w:name w:val="普通正文"/>
    <w:basedOn w:val="a7"/>
    <w:pPr>
      <w:spacing w:before="120" w:after="120"/>
      <w:ind w:firstLine="480"/>
    </w:pPr>
    <w:rPr>
      <w:sz w:val="24"/>
      <w:szCs w:val="24"/>
    </w:rPr>
  </w:style>
  <w:style w:type="paragraph" w:customStyle="1" w:styleId="Bullet1">
    <w:name w:val="Bullet 1"/>
    <w:basedOn w:val="ae"/>
    <w:pPr>
      <w:numPr>
        <w:numId w:val="2"/>
      </w:numPr>
      <w:spacing w:beforeLines="10" w:afterLines="10" w:line="264" w:lineRule="auto"/>
    </w:pPr>
    <w:rPr>
      <w:rFonts w:ascii="Arial" w:hAnsi="Arial"/>
      <w:sz w:val="21"/>
      <w:szCs w:val="21"/>
    </w:rPr>
  </w:style>
  <w:style w:type="paragraph" w:customStyle="1" w:styleId="Bullet3">
    <w:name w:val="Bullet 3"/>
    <w:basedOn w:val="ae"/>
    <w:pPr>
      <w:numPr>
        <w:ilvl w:val="2"/>
        <w:numId w:val="3"/>
      </w:numPr>
      <w:spacing w:beforeLines="10" w:afterLines="10" w:line="264" w:lineRule="auto"/>
      <w:ind w:hanging="466"/>
    </w:pPr>
    <w:rPr>
      <w:rFonts w:ascii="Arial" w:hAnsi="Arial"/>
      <w:sz w:val="21"/>
      <w:szCs w:val="21"/>
    </w:rPr>
  </w:style>
  <w:style w:type="paragraph" w:customStyle="1" w:styleId="2H2h2l22ndlevel2Header2Titre2Heading2Hidden">
    <w:name w:val="样式 标题 2H2h2l22nd level2Header 2节Titre2Heading 2 Hidden..."/>
    <w:basedOn w:val="20"/>
    <w:semiHidden/>
    <w:pPr>
      <w:numPr>
        <w:numId w:val="4"/>
      </w:numPr>
      <w:tabs>
        <w:tab w:val="left" w:pos="1440"/>
      </w:tabs>
      <w:spacing w:before="120" w:afterLines="0"/>
      <w:jc w:val="both"/>
    </w:pPr>
    <w:rPr>
      <w:rFonts w:ascii="仿宋_GB2312" w:hAnsi="Times New Roman"/>
      <w:sz w:val="36"/>
      <w:szCs w:val="20"/>
    </w:rPr>
  </w:style>
  <w:style w:type="paragraph" w:customStyle="1" w:styleId="affff2">
    <w:name w:val="正文段落"/>
    <w:basedOn w:val="af4"/>
    <w:pPr>
      <w:widowControl/>
      <w:overflowPunct w:val="0"/>
      <w:autoSpaceDE w:val="0"/>
      <w:autoSpaceDN w:val="0"/>
      <w:adjustRightInd w:val="0"/>
      <w:spacing w:before="0" w:after="120"/>
      <w:ind w:firstLine="200"/>
      <w:textAlignment w:val="baseline"/>
    </w:pPr>
    <w:rPr>
      <w:kern w:val="0"/>
      <w:sz w:val="24"/>
      <w:szCs w:val="24"/>
    </w:rPr>
  </w:style>
  <w:style w:type="paragraph" w:customStyle="1" w:styleId="affff3">
    <w:name w:val="新华社正文"/>
    <w:basedOn w:val="a7"/>
    <w:pPr>
      <w:adjustRightInd/>
      <w:snapToGrid w:val="0"/>
      <w:spacing w:before="0"/>
      <w:ind w:right="-34" w:firstLineChars="150" w:firstLine="360"/>
      <w:textAlignment w:val="auto"/>
    </w:pPr>
    <w:rPr>
      <w:rFonts w:ascii="宋体" w:hAnsi="宋体"/>
      <w:kern w:val="2"/>
      <w:sz w:val="24"/>
      <w:szCs w:val="24"/>
    </w:rPr>
  </w:style>
  <w:style w:type="paragraph" w:customStyle="1" w:styleId="affff4">
    <w:name w:val="应答"/>
    <w:basedOn w:val="af4"/>
    <w:pPr>
      <w:widowControl/>
      <w:autoSpaceDE w:val="0"/>
      <w:autoSpaceDN w:val="0"/>
      <w:adjustRightInd w:val="0"/>
      <w:snapToGrid w:val="0"/>
      <w:spacing w:before="0" w:after="0" w:line="264" w:lineRule="auto"/>
      <w:ind w:firstLine="200"/>
    </w:pPr>
    <w:rPr>
      <w:rFonts w:ascii="宋体"/>
      <w:color w:val="000000"/>
      <w:sz w:val="28"/>
      <w:szCs w:val="28"/>
    </w:rPr>
  </w:style>
  <w:style w:type="paragraph" w:customStyle="1" w:styleId="Chineseindenttwowords">
    <w:name w:val="Chinese indent two words"/>
    <w:basedOn w:val="af4"/>
    <w:pPr>
      <w:autoSpaceDE w:val="0"/>
      <w:autoSpaceDN w:val="0"/>
      <w:spacing w:before="0" w:after="120"/>
      <w:jc w:val="left"/>
    </w:pPr>
    <w:rPr>
      <w:szCs w:val="21"/>
    </w:rPr>
  </w:style>
  <w:style w:type="character" w:customStyle="1" w:styleId="tpccontent1">
    <w:name w:val="tpc_content1"/>
    <w:rPr>
      <w:sz w:val="18"/>
      <w:szCs w:val="18"/>
    </w:rPr>
  </w:style>
  <w:style w:type="paragraph" w:customStyle="1" w:styleId="Char3">
    <w:name w:val="金宏发行正文 Char"/>
    <w:basedOn w:val="a7"/>
    <w:pPr>
      <w:adjustRightInd/>
      <w:spacing w:before="0" w:line="500" w:lineRule="exact"/>
      <w:ind w:firstLineChars="200" w:firstLine="560"/>
      <w:jc w:val="both"/>
      <w:textAlignment w:val="auto"/>
    </w:pPr>
    <w:rPr>
      <w:rFonts w:ascii="Times New Roman" w:eastAsia="仿宋_GB2312" w:hAnsi="Times New Roman"/>
      <w:kern w:val="2"/>
      <w:sz w:val="28"/>
    </w:rPr>
  </w:style>
  <w:style w:type="paragraph" w:customStyle="1" w:styleId="a1">
    <w:name w:val="需求"/>
    <w:basedOn w:val="a7"/>
    <w:pPr>
      <w:numPr>
        <w:numId w:val="5"/>
      </w:numPr>
      <w:adjustRightInd/>
      <w:spacing w:before="0" w:line="240" w:lineRule="auto"/>
      <w:jc w:val="both"/>
      <w:textAlignment w:val="auto"/>
    </w:pPr>
    <w:rPr>
      <w:rFonts w:ascii="Times New Roman" w:hAnsi="Times New Roman"/>
      <w:kern w:val="2"/>
      <w:szCs w:val="24"/>
    </w:rPr>
  </w:style>
  <w:style w:type="paragraph" w:customStyle="1" w:styleId="Bullet2">
    <w:name w:val="Bullet 2"/>
    <w:basedOn w:val="ae"/>
    <w:pPr>
      <w:numPr>
        <w:numId w:val="6"/>
      </w:numPr>
      <w:spacing w:beforeLines="10" w:afterLines="10" w:line="264" w:lineRule="auto"/>
    </w:pPr>
    <w:rPr>
      <w:rFonts w:ascii="Arial" w:hAnsi="Arial"/>
      <w:sz w:val="21"/>
      <w:szCs w:val="21"/>
    </w:rPr>
  </w:style>
  <w:style w:type="paragraph" w:customStyle="1" w:styleId="bullet-num">
    <w:name w:val="bullet-num"/>
    <w:basedOn w:val="ae"/>
    <w:pPr>
      <w:widowControl/>
      <w:numPr>
        <w:numId w:val="7"/>
      </w:numPr>
      <w:spacing w:beforeLines="10" w:afterLines="10" w:line="264" w:lineRule="auto"/>
      <w:jc w:val="left"/>
    </w:pPr>
    <w:rPr>
      <w:rFonts w:ascii="Arial" w:hAnsi="Arial"/>
      <w:sz w:val="21"/>
      <w:szCs w:val="21"/>
    </w:rPr>
  </w:style>
  <w:style w:type="paragraph" w:customStyle="1" w:styleId="TableHeading">
    <w:name w:val="Table Heading"/>
    <w:basedOn w:val="a7"/>
    <w:pPr>
      <w:keepNext/>
      <w:widowControl/>
      <w:adjustRightInd/>
      <w:spacing w:before="60" w:after="60" w:line="300" w:lineRule="exact"/>
      <w:jc w:val="center"/>
      <w:textAlignment w:val="auto"/>
    </w:pPr>
    <w:rPr>
      <w:rFonts w:eastAsia="Arial"/>
      <w:b/>
      <w:szCs w:val="21"/>
      <w:lang w:val="en-GB" w:eastAsia="zh-TW"/>
    </w:rPr>
  </w:style>
  <w:style w:type="paragraph" w:customStyle="1" w:styleId="Bullet10">
    <w:name w:val="Bullet 1 黑"/>
    <w:basedOn w:val="Bullet1"/>
    <w:pPr>
      <w:numPr>
        <w:numId w:val="0"/>
      </w:numPr>
      <w:tabs>
        <w:tab w:val="left" w:pos="4157"/>
      </w:tabs>
      <w:spacing w:before="24" w:after="24"/>
      <w:ind w:left="3644" w:hanging="567"/>
    </w:pPr>
    <w:rPr>
      <w:b/>
    </w:rPr>
  </w:style>
  <w:style w:type="paragraph" w:customStyle="1" w:styleId="standard">
    <w:name w:val="standard"/>
    <w:basedOn w:val="a7"/>
    <w:pPr>
      <w:widowControl/>
      <w:adjustRightInd/>
      <w:spacing w:beforeAutospacing="1" w:after="100" w:afterAutospacing="1" w:line="240" w:lineRule="auto"/>
      <w:textAlignment w:val="auto"/>
    </w:pPr>
    <w:rPr>
      <w:rFonts w:cs="Arial"/>
      <w:color w:val="000000"/>
      <w:sz w:val="18"/>
      <w:szCs w:val="18"/>
    </w:rPr>
  </w:style>
  <w:style w:type="paragraph" w:customStyle="1" w:styleId="18">
    <w:name w:val="题注1"/>
    <w:basedOn w:val="a7"/>
    <w:pPr>
      <w:widowControl/>
      <w:adjustRightInd/>
      <w:spacing w:beforeAutospacing="1" w:after="100" w:afterAutospacing="1" w:line="240" w:lineRule="auto"/>
      <w:ind w:left="720"/>
      <w:textAlignment w:val="auto"/>
    </w:pPr>
    <w:rPr>
      <w:rFonts w:cs="Arial"/>
      <w:i/>
      <w:iCs/>
      <w:color w:val="000000"/>
      <w:sz w:val="20"/>
    </w:rPr>
  </w:style>
  <w:style w:type="paragraph" w:customStyle="1" w:styleId="newtext">
    <w:name w:val="newtext"/>
    <w:basedOn w:val="a7"/>
    <w:pPr>
      <w:widowControl/>
      <w:adjustRightInd/>
      <w:spacing w:beforeAutospacing="1" w:after="100" w:afterAutospacing="1" w:line="300" w:lineRule="atLeast"/>
      <w:ind w:firstLine="420"/>
      <w:textAlignment w:val="auto"/>
    </w:pPr>
    <w:rPr>
      <w:rFonts w:ascii="宋体" w:hAnsi="宋体" w:cs="宋体"/>
      <w:szCs w:val="21"/>
    </w:rPr>
  </w:style>
  <w:style w:type="paragraph" w:customStyle="1" w:styleId="affff5">
    <w:name w:val="列 表"/>
    <w:basedOn w:val="a7"/>
    <w:pPr>
      <w:tabs>
        <w:tab w:val="left" w:pos="4157"/>
      </w:tabs>
      <w:adjustRightInd/>
      <w:spacing w:before="0"/>
      <w:ind w:left="3644" w:hanging="567"/>
      <w:jc w:val="both"/>
      <w:textAlignment w:val="auto"/>
    </w:pPr>
    <w:rPr>
      <w:rFonts w:ascii="Courier New" w:eastAsia="楷体_GB2312" w:hAnsi="Courier New"/>
      <w:kern w:val="2"/>
      <w:sz w:val="24"/>
      <w:szCs w:val="24"/>
    </w:rPr>
  </w:style>
  <w:style w:type="paragraph" w:customStyle="1" w:styleId="affff6">
    <w:name w:val="四方列表"/>
    <w:basedOn w:val="a7"/>
    <w:pPr>
      <w:tabs>
        <w:tab w:val="left" w:pos="4157"/>
      </w:tabs>
      <w:adjustRightInd/>
      <w:spacing w:before="0" w:line="240" w:lineRule="auto"/>
      <w:ind w:left="3644" w:hanging="567"/>
      <w:jc w:val="both"/>
      <w:textAlignment w:val="auto"/>
    </w:pPr>
    <w:rPr>
      <w:rFonts w:ascii="Times New Roman" w:hAnsi="Times New Roman"/>
      <w:kern w:val="2"/>
      <w:sz w:val="24"/>
    </w:rPr>
  </w:style>
  <w:style w:type="paragraph" w:customStyle="1" w:styleId="affff7">
    <w:name w:val="条目"/>
    <w:basedOn w:val="ad"/>
    <w:pPr>
      <w:tabs>
        <w:tab w:val="left" w:pos="4157"/>
      </w:tabs>
      <w:adjustRightInd/>
      <w:spacing w:before="0" w:after="0"/>
      <w:ind w:left="3644" w:firstLineChars="0" w:hanging="567"/>
      <w:jc w:val="both"/>
      <w:textAlignment w:val="auto"/>
    </w:pPr>
    <w:rPr>
      <w:rFonts w:ascii="Times New Roman" w:hAnsi="Times New Roman"/>
      <w:kern w:val="2"/>
      <w:sz w:val="24"/>
    </w:rPr>
  </w:style>
  <w:style w:type="paragraph" w:customStyle="1" w:styleId="21">
    <w:name w:val="符号正文2"/>
    <w:pPr>
      <w:numPr>
        <w:numId w:val="8"/>
      </w:numPr>
      <w:tabs>
        <w:tab w:val="clear" w:pos="840"/>
        <w:tab w:val="left" w:pos="540"/>
      </w:tabs>
      <w:ind w:left="360" w:hanging="114"/>
    </w:pPr>
    <w:rPr>
      <w:sz w:val="24"/>
    </w:rPr>
  </w:style>
  <w:style w:type="paragraph" w:customStyle="1" w:styleId="3h3Level3TopicHeadingHeading3-oldH3l33rdlevel">
    <w:name w:val="样式 标题 3h3Level 3 Topic HeadingHeading 3 - oldH3l33rd level..."/>
    <w:basedOn w:val="3"/>
    <w:semiHidden/>
    <w:pPr>
      <w:numPr>
        <w:ilvl w:val="0"/>
        <w:numId w:val="0"/>
      </w:numPr>
      <w:tabs>
        <w:tab w:val="left" w:pos="900"/>
        <w:tab w:val="left" w:pos="1134"/>
        <w:tab w:val="left" w:pos="4680"/>
      </w:tabs>
      <w:spacing w:before="260" w:afterLines="0"/>
      <w:ind w:left="2304" w:hanging="2304"/>
      <w:jc w:val="both"/>
    </w:pPr>
    <w:rPr>
      <w:rFonts w:ascii="宋体" w:hAnsi="宋体" w:cs="Arial"/>
      <w:bCs/>
      <w:sz w:val="32"/>
    </w:rPr>
  </w:style>
  <w:style w:type="paragraph" w:customStyle="1" w:styleId="5GB2312">
    <w:name w:val="样式 标题 5 + 仿宋_GB2312"/>
    <w:basedOn w:val="50"/>
    <w:semiHidden/>
    <w:pPr>
      <w:numPr>
        <w:ilvl w:val="0"/>
        <w:numId w:val="9"/>
      </w:numPr>
      <w:tabs>
        <w:tab w:val="clear" w:pos="425"/>
      </w:tabs>
      <w:spacing w:before="280" w:after="290" w:line="376" w:lineRule="auto"/>
      <w:ind w:left="0" w:firstLine="0"/>
      <w:jc w:val="both"/>
    </w:pPr>
    <w:rPr>
      <w:rFonts w:ascii="仿宋_GB2312" w:hAnsi="仿宋_GB2312"/>
      <w:b/>
      <w:szCs w:val="28"/>
    </w:rPr>
  </w:style>
  <w:style w:type="paragraph" w:customStyle="1" w:styleId="19">
    <w:name w:val="1)"/>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
    <w:name w:val="my正文"/>
    <w:basedOn w:val="afe"/>
    <w:pPr>
      <w:adjustRightInd/>
      <w:spacing w:before="0" w:after="0"/>
      <w:ind w:leftChars="0" w:left="0" w:firstLineChars="225" w:firstLine="541"/>
      <w:jc w:val="both"/>
      <w:textAlignment w:val="auto"/>
    </w:pPr>
    <w:rPr>
      <w:rFonts w:ascii="宋体" w:hAnsi="宋体"/>
      <w:b/>
      <w:bCs/>
      <w:kern w:val="2"/>
      <w:sz w:val="24"/>
      <w:szCs w:val="24"/>
    </w:rPr>
  </w:style>
  <w:style w:type="character" w:customStyle="1" w:styleId="myChar">
    <w:name w:val="my正文 Char"/>
    <w:rPr>
      <w:rFonts w:ascii="宋体" w:eastAsia="宋体" w:hAnsi="宋体" w:cs="宋体"/>
      <w:kern w:val="2"/>
      <w:sz w:val="24"/>
      <w:szCs w:val="24"/>
      <w:lang w:val="en-US" w:eastAsia="zh-CN" w:bidi="ar-SA"/>
    </w:rPr>
  </w:style>
  <w:style w:type="paragraph" w:customStyle="1" w:styleId="affff8">
    <w:name w:val="#"/>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41">
    <w:name w:val="my 标题 4(一)1."/>
    <w:basedOn w:val="a7"/>
    <w:pPr>
      <w:tabs>
        <w:tab w:val="left" w:pos="4157"/>
      </w:tabs>
      <w:adjustRightInd/>
      <w:spacing w:before="0"/>
      <w:ind w:left="3644" w:hanging="567"/>
      <w:jc w:val="both"/>
      <w:textAlignment w:val="auto"/>
    </w:pPr>
    <w:rPr>
      <w:rFonts w:ascii="Times New Roman" w:hAnsi="Times New Roman"/>
      <w:kern w:val="2"/>
      <w:sz w:val="24"/>
      <w:szCs w:val="24"/>
    </w:rPr>
  </w:style>
  <w:style w:type="paragraph" w:customStyle="1" w:styleId="TableText0">
    <w:name w:val="Table Text"/>
    <w:basedOn w:val="a7"/>
    <w:pPr>
      <w:autoSpaceDE w:val="0"/>
      <w:autoSpaceDN w:val="0"/>
      <w:spacing w:before="0" w:line="240" w:lineRule="auto"/>
      <w:jc w:val="right"/>
      <w:textAlignment w:val="auto"/>
    </w:pPr>
    <w:rPr>
      <w:rFonts w:ascii="Times New Roman" w:hAnsi="Times New Roman"/>
      <w:sz w:val="24"/>
      <w:szCs w:val="24"/>
    </w:rPr>
  </w:style>
  <w:style w:type="paragraph" w:customStyle="1" w:styleId="3a">
    <w:name w:val="标题3"/>
    <w:basedOn w:val="a7"/>
    <w:pPr>
      <w:tabs>
        <w:tab w:val="left" w:pos="1134"/>
      </w:tabs>
      <w:adjustRightInd/>
      <w:spacing w:before="0" w:after="180" w:line="310" w:lineRule="auto"/>
      <w:ind w:left="1134" w:hanging="794"/>
      <w:jc w:val="both"/>
      <w:textAlignment w:val="auto"/>
    </w:pPr>
    <w:rPr>
      <w:rFonts w:ascii="Times New Roman" w:hAnsi="Times New Roman"/>
      <w:kern w:val="2"/>
    </w:rPr>
  </w:style>
  <w:style w:type="paragraph" w:customStyle="1" w:styleId="Heading1">
    <w:name w:val="附录 Heading 1"/>
    <w:basedOn w:val="1"/>
    <w:pPr>
      <w:keepLines w:val="0"/>
      <w:pageBreakBefore/>
      <w:widowControl/>
      <w:numPr>
        <w:numId w:val="0"/>
      </w:numPr>
      <w:adjustRightInd/>
      <w:snapToGrid/>
      <w:spacing w:before="480" w:after="120" w:line="480" w:lineRule="auto"/>
      <w:ind w:left="3644" w:hanging="567"/>
    </w:pPr>
    <w:rPr>
      <w:rFonts w:ascii="Microsoft Sans Serif" w:eastAsia="仿宋_GB2312" w:hAnsi="Microsoft Sans Serif" w:cs="Microsoft Sans Serif"/>
      <w:b/>
      <w:bCs/>
      <w:kern w:val="32"/>
      <w:sz w:val="40"/>
      <w:szCs w:val="32"/>
    </w:rPr>
  </w:style>
  <w:style w:type="paragraph" w:customStyle="1" w:styleId="1a">
    <w:name w:val="附录标题1"/>
    <w:basedOn w:val="1"/>
    <w:next w:val="a7"/>
    <w:pPr>
      <w:pageBreakBefore/>
      <w:numPr>
        <w:numId w:val="0"/>
      </w:numPr>
      <w:pBdr>
        <w:bottom w:val="single" w:sz="18" w:space="1" w:color="C0C0C0"/>
      </w:pBdr>
      <w:tabs>
        <w:tab w:val="left" w:pos="360"/>
      </w:tabs>
      <w:spacing w:before="340" w:after="330" w:line="578" w:lineRule="auto"/>
      <w:ind w:left="576" w:right="42" w:hanging="576"/>
      <w:jc w:val="both"/>
    </w:pPr>
    <w:rPr>
      <w:rFonts w:ascii="宋体" w:hAnsi="Garamond"/>
      <w:b/>
      <w:bCs/>
      <w:color w:val="000000"/>
      <w:kern w:val="44"/>
      <w:sz w:val="40"/>
      <w:szCs w:val="44"/>
    </w:rPr>
  </w:style>
  <w:style w:type="paragraph" w:customStyle="1" w:styleId="2e">
    <w:name w:val="项目符号2"/>
    <w:basedOn w:val="af4"/>
    <w:pPr>
      <w:widowControl/>
      <w:tabs>
        <w:tab w:val="left" w:pos="4157"/>
      </w:tabs>
      <w:overflowPunct w:val="0"/>
      <w:autoSpaceDE w:val="0"/>
      <w:autoSpaceDN w:val="0"/>
      <w:adjustRightInd w:val="0"/>
      <w:spacing w:before="0" w:after="0" w:line="360" w:lineRule="auto"/>
      <w:ind w:left="3644" w:hanging="567"/>
      <w:jc w:val="left"/>
      <w:textAlignment w:val="baseline"/>
    </w:pPr>
    <w:rPr>
      <w:kern w:val="0"/>
      <w:sz w:val="24"/>
    </w:rPr>
  </w:style>
  <w:style w:type="paragraph" w:customStyle="1" w:styleId="ListBullet2">
    <w:name w:val="List Bullet2"/>
    <w:basedOn w:val="a7"/>
    <w:pPr>
      <w:widowControl/>
      <w:tabs>
        <w:tab w:val="left" w:pos="1154"/>
      </w:tabs>
      <w:adjustRightInd/>
      <w:spacing w:before="60" w:after="60" w:line="288" w:lineRule="auto"/>
      <w:ind w:left="1151" w:right="794" w:hanging="357"/>
      <w:textAlignment w:val="auto"/>
    </w:pPr>
    <w:rPr>
      <w:rFonts w:ascii="Times New Roman" w:hAnsi="Times New Roman"/>
      <w:szCs w:val="24"/>
    </w:rPr>
  </w:style>
  <w:style w:type="character" w:customStyle="1" w:styleId="1b">
    <w:name w:val="访问过的超链接1"/>
    <w:rPr>
      <w:color w:val="800080"/>
      <w:u w:val="single"/>
    </w:rPr>
  </w:style>
  <w:style w:type="paragraph" w:customStyle="1" w:styleId="heading4">
    <w:name w:val="heading4"/>
    <w:basedOn w:val="a7"/>
    <w:next w:val="4"/>
    <w:pPr>
      <w:widowControl/>
      <w:adjustRightInd/>
      <w:spacing w:before="180" w:after="180" w:line="300" w:lineRule="auto"/>
      <w:ind w:firstLine="454"/>
      <w:textAlignment w:val="auto"/>
    </w:pPr>
    <w:rPr>
      <w:rFonts w:ascii="Times New Roman" w:hAnsi="Times New Roman"/>
      <w:b/>
      <w:spacing w:val="6"/>
      <w:szCs w:val="24"/>
    </w:rPr>
  </w:style>
  <w:style w:type="paragraph" w:customStyle="1" w:styleId="ymtext">
    <w:name w:val="ymtext"/>
    <w:basedOn w:val="a7"/>
    <w:pPr>
      <w:widowControl/>
      <w:numPr>
        <w:ilvl w:val="3"/>
        <w:numId w:val="10"/>
      </w:numPr>
      <w:adjustRightInd/>
      <w:spacing w:before="0" w:line="400" w:lineRule="atLeast"/>
      <w:textAlignment w:val="auto"/>
    </w:pPr>
    <w:rPr>
      <w:rFonts w:ascii="宋体" w:hAnsi="Times New Roman"/>
      <w:sz w:val="22"/>
    </w:rPr>
  </w:style>
  <w:style w:type="character" w:customStyle="1" w:styleId="22">
    <w:name w:val="标题 2 字符"/>
    <w:link w:val="20"/>
    <w:rPr>
      <w:rFonts w:ascii="Arial" w:eastAsia="黑体" w:hAnsi="Arial"/>
      <w:kern w:val="2"/>
      <w:sz w:val="30"/>
      <w:szCs w:val="24"/>
    </w:rPr>
  </w:style>
  <w:style w:type="paragraph" w:customStyle="1" w:styleId="NormalCenered">
    <w:name w:val="Normal Cenered"/>
    <w:basedOn w:val="a7"/>
    <w:pPr>
      <w:widowControl/>
      <w:tabs>
        <w:tab w:val="left" w:pos="6660"/>
      </w:tabs>
      <w:adjustRightInd/>
      <w:spacing w:before="240" w:after="120" w:line="288" w:lineRule="auto"/>
      <w:jc w:val="center"/>
      <w:textAlignment w:val="auto"/>
    </w:pPr>
    <w:rPr>
      <w:rFonts w:ascii="Times New Roman" w:hAnsi="Times New Roman"/>
      <w:szCs w:val="24"/>
    </w:rPr>
  </w:style>
  <w:style w:type="paragraph" w:customStyle="1" w:styleId="ListBullet1">
    <w:name w:val="List Bullet1"/>
    <w:basedOn w:val="a7"/>
    <w:pPr>
      <w:widowControl/>
      <w:numPr>
        <w:numId w:val="11"/>
      </w:numPr>
      <w:adjustRightInd/>
      <w:spacing w:before="240" w:after="120" w:line="288" w:lineRule="auto"/>
      <w:ind w:right="57"/>
      <w:textAlignment w:val="auto"/>
    </w:pPr>
    <w:rPr>
      <w:rFonts w:ascii="Times New Roman" w:hAnsi="Times New Roman"/>
      <w:szCs w:val="24"/>
    </w:rPr>
  </w:style>
  <w:style w:type="paragraph" w:customStyle="1" w:styleId="Heading4forinserts">
    <w:name w:val="Heading4 for inserts"/>
    <w:basedOn w:val="4"/>
    <w:pPr>
      <w:widowControl/>
      <w:numPr>
        <w:ilvl w:val="0"/>
        <w:numId w:val="0"/>
      </w:numPr>
      <w:adjustRightInd w:val="0"/>
      <w:spacing w:before="280" w:after="290" w:line="376" w:lineRule="atLeast"/>
      <w:ind w:firstLine="454"/>
      <w:textAlignment w:val="baseline"/>
    </w:pPr>
    <w:rPr>
      <w:rFonts w:ascii="Microsoft Sans Serif" w:hAnsi="Microsoft Sans Serif" w:cs="Microsoft Sans Serif"/>
      <w:bCs/>
      <w:kern w:val="0"/>
      <w:sz w:val="21"/>
      <w:szCs w:val="21"/>
    </w:rPr>
  </w:style>
  <w:style w:type="paragraph" w:customStyle="1" w:styleId="Heading2">
    <w:name w:val="附录 Heading 2"/>
    <w:basedOn w:val="20"/>
    <w:pPr>
      <w:widowControl/>
      <w:numPr>
        <w:numId w:val="12"/>
      </w:numPr>
      <w:tabs>
        <w:tab w:val="left" w:pos="0"/>
        <w:tab w:val="left" w:pos="1534"/>
      </w:tabs>
      <w:adjustRightInd w:val="0"/>
      <w:spacing w:before="260" w:afterLines="0" w:line="416" w:lineRule="atLeast"/>
      <w:ind w:left="0"/>
      <w:textAlignment w:val="baseline"/>
    </w:pPr>
    <w:rPr>
      <w:rFonts w:ascii="Times New Roman" w:eastAsia="宋体" w:hAnsi="Times New Roman"/>
      <w:b/>
      <w:bCs/>
      <w:iCs/>
      <w:kern w:val="0"/>
      <w:sz w:val="21"/>
      <w:szCs w:val="21"/>
    </w:rPr>
  </w:style>
  <w:style w:type="paragraph" w:customStyle="1" w:styleId="Heading3">
    <w:name w:val="附录Heading 3"/>
    <w:basedOn w:val="3"/>
    <w:pPr>
      <w:widowControl/>
      <w:numPr>
        <w:numId w:val="13"/>
      </w:numPr>
      <w:tabs>
        <w:tab w:val="left" w:pos="1080"/>
      </w:tabs>
      <w:adjustRightInd w:val="0"/>
      <w:spacing w:before="260" w:afterLines="0"/>
      <w:textAlignment w:val="baseline"/>
    </w:pPr>
    <w:rPr>
      <w:rFonts w:ascii="Times New Roman" w:hAnsi="Times New Roman"/>
      <w:bCs/>
      <w:kern w:val="44"/>
      <w:sz w:val="21"/>
      <w:szCs w:val="21"/>
    </w:rPr>
  </w:style>
  <w:style w:type="paragraph" w:customStyle="1" w:styleId="ListBullet0">
    <w:name w:val="List Bullet0"/>
    <w:basedOn w:val="ListBullet2"/>
    <w:pPr>
      <w:tabs>
        <w:tab w:val="clear" w:pos="1154"/>
        <w:tab w:val="left" w:pos="4157"/>
      </w:tabs>
      <w:spacing w:before="0" w:after="0"/>
      <w:ind w:left="3644" w:right="113" w:hanging="567"/>
    </w:pPr>
  </w:style>
  <w:style w:type="paragraph" w:customStyle="1" w:styleId="Highlight">
    <w:name w:val="Highlight"/>
    <w:basedOn w:val="a7"/>
    <w:pPr>
      <w:widowControl/>
      <w:adjustRightInd/>
      <w:spacing w:before="240" w:after="120" w:line="288" w:lineRule="auto"/>
      <w:ind w:firstLine="454"/>
      <w:textAlignment w:val="auto"/>
    </w:pPr>
    <w:rPr>
      <w:rFonts w:ascii="Times New Roman" w:hAnsi="Times New Roman"/>
      <w:b/>
      <w:szCs w:val="24"/>
      <w:u w:val="single"/>
    </w:rPr>
  </w:style>
  <w:style w:type="paragraph" w:customStyle="1" w:styleId="Notes">
    <w:name w:val="Notes"/>
    <w:basedOn w:val="a7"/>
    <w:pPr>
      <w:widowControl/>
      <w:adjustRightInd/>
      <w:spacing w:before="120" w:line="240" w:lineRule="auto"/>
      <w:textAlignment w:val="auto"/>
    </w:pPr>
    <w:rPr>
      <w:rFonts w:ascii="Times New Roman" w:hAnsi="Times New Roman"/>
      <w:szCs w:val="24"/>
    </w:rPr>
  </w:style>
  <w:style w:type="paragraph" w:customStyle="1" w:styleId="1c">
    <w:name w:val="样式1"/>
    <w:basedOn w:val="a7"/>
    <w:pPr>
      <w:tabs>
        <w:tab w:val="left" w:pos="4157"/>
      </w:tabs>
      <w:spacing w:before="0" w:line="240" w:lineRule="auto"/>
      <w:ind w:left="3644" w:hanging="567"/>
      <w:jc w:val="both"/>
    </w:pPr>
    <w:rPr>
      <w:rFonts w:ascii="宋体" w:hAnsi="宋体"/>
      <w:szCs w:val="21"/>
    </w:rPr>
  </w:style>
  <w:style w:type="paragraph" w:customStyle="1" w:styleId="affff9">
    <w:name w:val="表格内容"/>
    <w:basedOn w:val="a7"/>
    <w:pPr>
      <w:widowControl/>
      <w:autoSpaceDE w:val="0"/>
      <w:autoSpaceDN w:val="0"/>
      <w:spacing w:before="60" w:line="300" w:lineRule="auto"/>
      <w:jc w:val="center"/>
      <w:textAlignment w:val="bottom"/>
    </w:pPr>
    <w:rPr>
      <w:rFonts w:ascii="Times New Roman" w:eastAsia="长城楷体" w:hAnsi="Times New Roman"/>
      <w:spacing w:val="-25"/>
      <w:sz w:val="24"/>
    </w:rPr>
  </w:style>
  <w:style w:type="paragraph" w:customStyle="1" w:styleId="72">
    <w:name w:val="样式7"/>
    <w:basedOn w:val="a7"/>
    <w:pPr>
      <w:autoSpaceDE w:val="0"/>
      <w:autoSpaceDN w:val="0"/>
      <w:spacing w:before="0" w:line="440" w:lineRule="atLeast"/>
      <w:ind w:firstLine="601"/>
      <w:jc w:val="both"/>
    </w:pPr>
    <w:rPr>
      <w:rFonts w:ascii="宋体" w:hAnsi="Times New Roman"/>
      <w:sz w:val="24"/>
    </w:rPr>
  </w:style>
  <w:style w:type="paragraph" w:customStyle="1" w:styleId="linda">
    <w:name w:val="linda"/>
    <w:basedOn w:val="a7"/>
    <w:pPr>
      <w:adjustRightInd/>
      <w:snapToGrid w:val="0"/>
      <w:spacing w:before="0"/>
      <w:ind w:right="227"/>
      <w:jc w:val="both"/>
      <w:textAlignment w:val="auto"/>
    </w:pPr>
    <w:rPr>
      <w:rFonts w:ascii="Times New Roman" w:hAnsi="Times New Roman"/>
      <w:color w:val="000000"/>
      <w:kern w:val="2"/>
      <w:szCs w:val="24"/>
    </w:rPr>
  </w:style>
  <w:style w:type="paragraph" w:customStyle="1" w:styleId="affffa">
    <w:name w:val="文档正文"/>
    <w:basedOn w:val="a7"/>
    <w:link w:val="Char4"/>
    <w:pPr>
      <w:spacing w:before="0" w:line="480" w:lineRule="atLeast"/>
      <w:ind w:firstLine="567"/>
      <w:jc w:val="both"/>
    </w:pPr>
    <w:rPr>
      <w:rFonts w:ascii="长城仿宋" w:hAnsi="Times New Roman"/>
      <w:sz w:val="24"/>
    </w:rPr>
  </w:style>
  <w:style w:type="paragraph" w:customStyle="1" w:styleId="DefaultText1">
    <w:name w:val="Default Text:1"/>
    <w:basedOn w:val="a7"/>
    <w:pPr>
      <w:widowControl/>
      <w:adjustRightInd/>
      <w:spacing w:before="0" w:line="240" w:lineRule="auto"/>
      <w:textAlignment w:val="auto"/>
    </w:pPr>
    <w:rPr>
      <w:rFonts w:ascii="Times New Roman" w:hAnsi="Times New Roman"/>
      <w:snapToGrid w:val="0"/>
      <w:sz w:val="24"/>
      <w:lang w:eastAsia="en-US"/>
    </w:rPr>
  </w:style>
  <w:style w:type="paragraph" w:customStyle="1" w:styleId="2f">
    <w:name w:val="样式 标题 2 + 宋体 五号 行距: 单倍行距"/>
    <w:basedOn w:val="20"/>
    <w:pPr>
      <w:widowControl/>
      <w:numPr>
        <w:ilvl w:val="0"/>
        <w:numId w:val="0"/>
      </w:numPr>
      <w:adjustRightInd w:val="0"/>
      <w:spacing w:before="260" w:afterLines="0" w:line="240" w:lineRule="auto"/>
      <w:textAlignment w:val="baseline"/>
    </w:pPr>
    <w:rPr>
      <w:rFonts w:ascii="宋体" w:eastAsia="宋体" w:hAnsi="宋体" w:cs="宋体"/>
      <w:bCs/>
      <w:kern w:val="0"/>
      <w:sz w:val="21"/>
      <w:szCs w:val="20"/>
    </w:rPr>
  </w:style>
  <w:style w:type="paragraph" w:customStyle="1" w:styleId="10PTBULLETFACTSHEET">
    <w:name w:val="10PT_BULLET_FACTSHEET"/>
    <w:basedOn w:val="a7"/>
    <w:pPr>
      <w:widowControl/>
      <w:tabs>
        <w:tab w:val="left" w:pos="4157"/>
      </w:tabs>
      <w:adjustRightInd/>
      <w:spacing w:before="120" w:line="240" w:lineRule="auto"/>
      <w:ind w:left="3644" w:hanging="567"/>
      <w:textAlignment w:val="auto"/>
    </w:pPr>
    <w:rPr>
      <w:rFonts w:ascii="Futura Bk" w:eastAsia="Times" w:hAnsi="Futura Bk"/>
      <w:snapToGrid w:val="0"/>
      <w:color w:val="000000"/>
      <w:sz w:val="20"/>
      <w:lang w:eastAsia="en-US"/>
    </w:rPr>
  </w:style>
  <w:style w:type="paragraph" w:customStyle="1" w:styleId="bodytextChar">
    <w:name w:val="body text Char"/>
    <w:link w:val="bodytextCharChar"/>
    <w:pPr>
      <w:spacing w:line="360" w:lineRule="atLeast"/>
      <w:ind w:firstLine="446"/>
    </w:pPr>
    <w:rPr>
      <w:rFonts w:ascii="楷体" w:eastAsia="楷体"/>
      <w:snapToGrid w:val="0"/>
      <w:color w:val="000000"/>
      <w:sz w:val="21"/>
      <w:szCs w:val="24"/>
    </w:rPr>
  </w:style>
  <w:style w:type="character" w:customStyle="1" w:styleId="bodytextCharChar">
    <w:name w:val="body text Char Char"/>
    <w:link w:val="bodytextChar"/>
    <w:rPr>
      <w:rFonts w:ascii="楷体" w:eastAsia="楷体"/>
      <w:snapToGrid w:val="0"/>
      <w:color w:val="000000"/>
      <w:sz w:val="21"/>
      <w:szCs w:val="24"/>
      <w:lang w:val="en-US" w:eastAsia="zh-CN" w:bidi="ar-SA"/>
    </w:rPr>
  </w:style>
  <w:style w:type="paragraph" w:customStyle="1" w:styleId="260">
    <w:name w:val="样式 样式 样式 样式 标题 2 + 宋体 五号 非加粗 黑色 + 段前: 6 磅 段后: 0 磅 行距: 单倍行距 + 段前:..."/>
    <w:basedOn w:val="a7"/>
    <w:pPr>
      <w:keepNext/>
      <w:keepLines/>
      <w:tabs>
        <w:tab w:val="left" w:pos="1389"/>
      </w:tabs>
      <w:spacing w:before="240" w:line="240" w:lineRule="auto"/>
      <w:ind w:left="1389" w:hanging="420"/>
      <w:outlineLvl w:val="1"/>
    </w:pPr>
    <w:rPr>
      <w:rFonts w:ascii="宋体" w:hAnsi="宋体"/>
      <w:b/>
      <w:bCs/>
      <w:color w:val="000000"/>
    </w:rPr>
  </w:style>
  <w:style w:type="paragraph" w:customStyle="1" w:styleId="xl47">
    <w:name w:val="xl47"/>
    <w:basedOn w:val="a7"/>
    <w:pPr>
      <w:widowControl/>
      <w:adjustRightInd/>
      <w:spacing w:beforeAutospacing="1" w:after="100" w:afterAutospacing="1" w:line="240" w:lineRule="auto"/>
      <w:jc w:val="both"/>
      <w:textAlignment w:val="top"/>
    </w:pPr>
    <w:rPr>
      <w:rFonts w:ascii="Times New Roman" w:hAnsi="Times New Roman"/>
      <w:sz w:val="20"/>
    </w:rPr>
  </w:style>
  <w:style w:type="paragraph" w:customStyle="1" w:styleId="xl52">
    <w:name w:val="xl52"/>
    <w:basedOn w:val="a7"/>
    <w:pPr>
      <w:widowControl/>
      <w:adjustRightInd/>
      <w:spacing w:beforeAutospacing="1" w:after="100" w:afterAutospacing="1" w:line="240" w:lineRule="auto"/>
      <w:jc w:val="center"/>
      <w:textAlignment w:val="top"/>
    </w:pPr>
    <w:rPr>
      <w:rFonts w:ascii="Times New Roman" w:hAnsi="Times New Roman"/>
      <w:sz w:val="20"/>
    </w:rPr>
  </w:style>
  <w:style w:type="paragraph" w:customStyle="1" w:styleId="TableTextBullet">
    <w:name w:val="Table Text Bullet"/>
    <w:basedOn w:val="TableText0"/>
    <w:pPr>
      <w:widowControl/>
      <w:tabs>
        <w:tab w:val="left" w:pos="360"/>
        <w:tab w:val="left" w:pos="490"/>
      </w:tabs>
      <w:autoSpaceDE/>
      <w:autoSpaceDN/>
      <w:adjustRightInd/>
      <w:spacing w:before="20" w:after="20"/>
      <w:ind w:left="360" w:right="58" w:hanging="360"/>
      <w:jc w:val="left"/>
    </w:pPr>
    <w:rPr>
      <w:sz w:val="18"/>
      <w:szCs w:val="20"/>
      <w:lang w:eastAsia="en-US"/>
    </w:rPr>
  </w:style>
  <w:style w:type="paragraph" w:customStyle="1" w:styleId="bullets">
    <w:name w:val="bullets"/>
    <w:basedOn w:val="ae"/>
    <w:pPr>
      <w:widowControl/>
      <w:tabs>
        <w:tab w:val="left" w:pos="1080"/>
      </w:tabs>
      <w:spacing w:before="120" w:after="120" w:line="360" w:lineRule="auto"/>
      <w:ind w:left="1080" w:hanging="450"/>
    </w:pPr>
    <w:rPr>
      <w:rFonts w:ascii="宋体" w:eastAsia="'宋体" w:hAnsi="Garamond"/>
      <w:kern w:val="0"/>
      <w:sz w:val="22"/>
      <w:szCs w:val="20"/>
    </w:rPr>
  </w:style>
  <w:style w:type="paragraph" w:customStyle="1" w:styleId="xl25">
    <w:name w:val="xl25"/>
    <w:basedOn w:val="a7"/>
    <w:pPr>
      <w:widowControl/>
      <w:tabs>
        <w:tab w:val="left" w:pos="4157"/>
      </w:tabs>
      <w:adjustRightInd/>
      <w:spacing w:after="100" w:line="240" w:lineRule="auto"/>
      <w:jc w:val="center"/>
      <w:textAlignment w:val="center"/>
    </w:pPr>
    <w:rPr>
      <w:rFonts w:ascii="楷体_GB2312" w:eastAsia="楷体_GB2312" w:hAnsi="宋体" w:hint="eastAsia"/>
      <w:sz w:val="24"/>
    </w:rPr>
  </w:style>
  <w:style w:type="paragraph" w:customStyle="1" w:styleId="11">
    <w:name w:val="正文11"/>
    <w:basedOn w:val="a7"/>
    <w:next w:val="a7"/>
    <w:pPr>
      <w:numPr>
        <w:numId w:val="14"/>
      </w:numPr>
      <w:tabs>
        <w:tab w:val="clear" w:pos="1080"/>
        <w:tab w:val="left" w:pos="360"/>
      </w:tabs>
      <w:adjustRightInd/>
      <w:spacing w:beforeLines="20" w:afterLines="20" w:line="240" w:lineRule="auto"/>
      <w:ind w:left="0" w:firstLineChars="200" w:firstLine="200"/>
      <w:jc w:val="both"/>
      <w:textAlignment w:val="auto"/>
    </w:pPr>
    <w:rPr>
      <w:rFonts w:ascii="Times New Roman" w:hAnsi="Times New Roman"/>
      <w:kern w:val="2"/>
      <w:szCs w:val="24"/>
    </w:rPr>
  </w:style>
  <w:style w:type="paragraph" w:customStyle="1" w:styleId="a">
    <w:name w:val="编号"/>
    <w:basedOn w:val="a7"/>
    <w:next w:val="a7"/>
    <w:pPr>
      <w:numPr>
        <w:numId w:val="15"/>
      </w:numPr>
      <w:tabs>
        <w:tab w:val="clear" w:pos="1440"/>
        <w:tab w:val="left" w:pos="420"/>
        <w:tab w:val="left" w:pos="820"/>
      </w:tabs>
      <w:adjustRightInd/>
      <w:spacing w:beforeLines="20" w:afterLines="20" w:line="240" w:lineRule="auto"/>
      <w:ind w:left="820" w:hanging="420"/>
      <w:jc w:val="both"/>
      <w:textAlignment w:val="auto"/>
    </w:pPr>
    <w:rPr>
      <w:rFonts w:ascii="Times New Roman" w:hAnsi="Times New Roman"/>
      <w:kern w:val="2"/>
      <w:szCs w:val="24"/>
    </w:rPr>
  </w:style>
  <w:style w:type="paragraph" w:customStyle="1" w:styleId="xl27">
    <w:name w:val="xl27"/>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2"/>
      <w:szCs w:val="22"/>
    </w:rPr>
  </w:style>
  <w:style w:type="paragraph" w:customStyle="1" w:styleId="texthead">
    <w:name w:val="texthead"/>
    <w:basedOn w:val="a7"/>
    <w:pPr>
      <w:widowControl/>
      <w:adjustRightInd/>
      <w:spacing w:before="0" w:after="72" w:line="-260" w:lineRule="auto"/>
      <w:textAlignment w:val="auto"/>
    </w:pPr>
    <w:rPr>
      <w:rFonts w:ascii="Times New Roman" w:hAnsi="Times New Roman"/>
      <w:b/>
      <w:smallCaps/>
      <w:spacing w:val="26"/>
      <w:sz w:val="26"/>
      <w:lang w:eastAsia="en-US"/>
    </w:rPr>
  </w:style>
  <w:style w:type="paragraph" w:customStyle="1" w:styleId="xl28">
    <w:name w:val="xl28"/>
    <w:basedOn w:val="a7"/>
    <w:pPr>
      <w:widowControl/>
      <w:shd w:val="clear" w:color="auto" w:fill="C0C0C0"/>
      <w:adjustRightInd/>
      <w:spacing w:beforeAutospacing="1" w:after="100" w:afterAutospacing="1" w:line="240" w:lineRule="auto"/>
      <w:textAlignment w:val="auto"/>
    </w:pPr>
    <w:rPr>
      <w:rFonts w:ascii="Arial Unicode MS" w:eastAsia="Arial Unicode MS" w:hAnsi="Arial Unicode MS"/>
      <w:sz w:val="24"/>
      <w:szCs w:val="24"/>
      <w:lang w:eastAsia="en-US"/>
    </w:rPr>
  </w:style>
  <w:style w:type="paragraph" w:customStyle="1" w:styleId="Web1">
    <w:name w:val="普通(Web)1"/>
    <w:basedOn w:val="a7"/>
    <w:pPr>
      <w:adjustRightInd/>
      <w:spacing w:before="0" w:line="240" w:lineRule="auto"/>
      <w:jc w:val="both"/>
      <w:textAlignment w:val="auto"/>
    </w:pPr>
    <w:rPr>
      <w:rFonts w:ascii="Times New Roman" w:hAnsi="Times New Roman"/>
      <w:kern w:val="2"/>
      <w:sz w:val="24"/>
    </w:rPr>
  </w:style>
  <w:style w:type="paragraph" w:customStyle="1" w:styleId="xl77">
    <w:name w:val="xl77"/>
    <w:basedOn w:val="a7"/>
    <w:pPr>
      <w:widowControl/>
      <w:adjustRightInd/>
      <w:spacing w:after="100" w:line="240" w:lineRule="auto"/>
      <w:textAlignment w:val="auto"/>
    </w:pPr>
    <w:rPr>
      <w:rFonts w:ascii="Times New Roman" w:hAnsi="Times New Roman"/>
      <w:b/>
      <w:sz w:val="20"/>
    </w:rPr>
  </w:style>
  <w:style w:type="paragraph" w:customStyle="1" w:styleId="font5">
    <w:name w:val="font5"/>
    <w:basedOn w:val="a7"/>
    <w:pPr>
      <w:widowControl/>
      <w:adjustRightInd/>
      <w:spacing w:beforeAutospacing="1" w:after="100" w:afterAutospacing="1" w:line="240" w:lineRule="auto"/>
      <w:textAlignment w:val="auto"/>
    </w:pPr>
    <w:rPr>
      <w:rFonts w:cs="Arial"/>
      <w:sz w:val="18"/>
      <w:szCs w:val="18"/>
      <w:lang w:eastAsia="en-US"/>
    </w:rPr>
  </w:style>
  <w:style w:type="paragraph" w:customStyle="1" w:styleId="font1">
    <w:name w:val="font1"/>
    <w:basedOn w:val="a7"/>
    <w:pPr>
      <w:widowControl/>
      <w:adjustRightInd/>
      <w:spacing w:beforeAutospacing="1" w:after="100" w:afterAutospacing="1" w:line="240" w:lineRule="auto"/>
      <w:textAlignment w:val="auto"/>
    </w:pPr>
    <w:rPr>
      <w:rFonts w:cs="Arial"/>
      <w:b/>
      <w:bCs/>
      <w:sz w:val="20"/>
    </w:rPr>
  </w:style>
  <w:style w:type="paragraph" w:customStyle="1" w:styleId="Text">
    <w:name w:val="Text"/>
    <w:basedOn w:val="a7"/>
    <w:pPr>
      <w:adjustRightInd/>
      <w:spacing w:before="120" w:after="120" w:line="240" w:lineRule="auto"/>
      <w:ind w:left="1276"/>
      <w:jc w:val="both"/>
      <w:textAlignment w:val="auto"/>
    </w:pPr>
    <w:rPr>
      <w:rFonts w:ascii="Times New Roman" w:hAnsi="Times New Roman"/>
      <w:kern w:val="2"/>
      <w:sz w:val="22"/>
    </w:rPr>
  </w:style>
  <w:style w:type="character" w:customStyle="1" w:styleId="Heading2Char1">
    <w:name w:val="Heading 2 Char1"/>
    <w:rPr>
      <w:rFonts w:ascii="Arial" w:eastAsia="黑体" w:hAnsi="Arial"/>
      <w:b/>
      <w:bCs/>
      <w:sz w:val="32"/>
      <w:szCs w:val="32"/>
      <w:lang w:val="en-US" w:eastAsia="zh-CN" w:bidi="ar-SA"/>
    </w:rPr>
  </w:style>
  <w:style w:type="character" w:customStyle="1" w:styleId="Heading2Char1Char">
    <w:name w:val="Heading 2 Char1 Char"/>
    <w:rPr>
      <w:rFonts w:ascii="Arial" w:eastAsia="黑体" w:hAnsi="Arial"/>
      <w:b/>
      <w:bCs/>
      <w:sz w:val="32"/>
      <w:szCs w:val="32"/>
      <w:lang w:val="en-US" w:eastAsia="zh-CN" w:bidi="ar-SA"/>
    </w:rPr>
  </w:style>
  <w:style w:type="character" w:customStyle="1" w:styleId="msocomspan21">
    <w:name w:val="msocomspan21"/>
    <w:basedOn w:val="a8"/>
  </w:style>
  <w:style w:type="paragraph" w:customStyle="1" w:styleId="headlines">
    <w:name w:val="headlines"/>
    <w:basedOn w:val="a7"/>
    <w:pPr>
      <w:widowControl/>
      <w:adjustRightInd/>
      <w:spacing w:beforeAutospacing="1" w:after="100" w:afterAutospacing="1" w:line="240" w:lineRule="auto"/>
      <w:textAlignment w:val="auto"/>
    </w:pPr>
    <w:rPr>
      <w:rFonts w:ascii="Futura Lt BT" w:hAnsi="Futura Lt BT"/>
      <w:b/>
      <w:bCs/>
      <w:color w:val="000000"/>
      <w:sz w:val="27"/>
      <w:szCs w:val="27"/>
      <w:lang w:eastAsia="en-US"/>
    </w:rPr>
  </w:style>
  <w:style w:type="paragraph" w:customStyle="1" w:styleId="bullet">
    <w:name w:val="bullet标题"/>
    <w:basedOn w:val="a7"/>
    <w:pPr>
      <w:widowControl/>
      <w:tabs>
        <w:tab w:val="left" w:pos="851"/>
      </w:tabs>
      <w:adjustRightInd/>
      <w:spacing w:before="0" w:line="240" w:lineRule="auto"/>
      <w:ind w:left="851" w:hanging="681"/>
      <w:textAlignment w:val="auto"/>
    </w:pPr>
    <w:rPr>
      <w:rFonts w:ascii="Times New Roman" w:hAnsi="Times New Roman"/>
      <w:sz w:val="24"/>
      <w:szCs w:val="24"/>
      <w:lang w:eastAsia="en-US"/>
    </w:rPr>
  </w:style>
  <w:style w:type="paragraph" w:customStyle="1" w:styleId="c">
    <w:name w:val="c"/>
    <w:pPr>
      <w:widowControl w:val="0"/>
      <w:autoSpaceDE w:val="0"/>
      <w:autoSpaceDN w:val="0"/>
      <w:adjustRightInd w:val="0"/>
      <w:jc w:val="both"/>
    </w:pPr>
    <w:rPr>
      <w:rFonts w:ascii="Arial" w:hAnsi="Arial"/>
      <w:sz w:val="24"/>
      <w:szCs w:val="24"/>
    </w:rPr>
  </w:style>
  <w:style w:type="paragraph" w:customStyle="1" w:styleId="bullet20">
    <w:name w:val="bullet正文2"/>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customStyle="1" w:styleId="2f0">
    <w:name w:val="正文文字缩进2字"/>
    <w:basedOn w:val="ae"/>
    <w:pPr>
      <w:spacing w:before="60" w:after="60" w:line="360" w:lineRule="auto"/>
      <w:ind w:leftChars="200" w:left="420" w:firstLineChars="200" w:firstLine="480"/>
    </w:pPr>
    <w:rPr>
      <w:rFonts w:ascii="Times New Roman" w:hAnsi="Times New Roman"/>
      <w:sz w:val="24"/>
    </w:rPr>
  </w:style>
  <w:style w:type="paragraph" w:customStyle="1" w:styleId="47">
    <w:name w:val="正文4"/>
    <w:basedOn w:val="a7"/>
    <w:pPr>
      <w:tabs>
        <w:tab w:val="left" w:pos="520"/>
        <w:tab w:val="left" w:pos="4157"/>
      </w:tabs>
      <w:adjustRightInd/>
      <w:spacing w:before="60" w:after="60"/>
      <w:ind w:leftChars="890" w:left="2834" w:hangingChars="291" w:hanging="698"/>
      <w:jc w:val="both"/>
      <w:textAlignment w:val="auto"/>
    </w:pPr>
    <w:rPr>
      <w:rFonts w:ascii="Times New Roman" w:hAnsi="Times New Roman"/>
      <w:kern w:val="2"/>
      <w:sz w:val="24"/>
      <w:szCs w:val="24"/>
    </w:rPr>
  </w:style>
  <w:style w:type="paragraph" w:customStyle="1" w:styleId="ZT">
    <w:name w:val="ZT"/>
    <w:basedOn w:val="a7"/>
    <w:pPr>
      <w:adjustRightInd/>
      <w:spacing w:before="360" w:line="300" w:lineRule="auto"/>
      <w:ind w:firstLineChars="200" w:firstLine="200"/>
      <w:jc w:val="both"/>
      <w:textAlignment w:val="auto"/>
    </w:pPr>
    <w:rPr>
      <w:rFonts w:ascii="Tahoma" w:eastAsia="幼圆" w:hAnsi="Tahoma"/>
      <w:spacing w:val="20"/>
      <w:kern w:val="2"/>
    </w:rPr>
  </w:style>
  <w:style w:type="paragraph" w:customStyle="1" w:styleId="Z1">
    <w:name w:val="Z1"/>
    <w:basedOn w:val="a7"/>
    <w:next w:val="Z2"/>
    <w:pPr>
      <w:pageBreakBefore/>
      <w:tabs>
        <w:tab w:val="left" w:pos="360"/>
        <w:tab w:val="left" w:pos="4157"/>
      </w:tabs>
      <w:adjustRightInd/>
      <w:spacing w:before="960" w:after="720" w:line="240" w:lineRule="auto"/>
      <w:ind w:hangingChars="200" w:hanging="567"/>
      <w:jc w:val="center"/>
      <w:textAlignment w:val="auto"/>
      <w:outlineLvl w:val="0"/>
    </w:pPr>
    <w:rPr>
      <w:rFonts w:ascii="Tahoma" w:eastAsia="幼圆" w:hAnsi="Tahoma"/>
      <w:b/>
      <w:caps/>
      <w:spacing w:val="60"/>
      <w:kern w:val="2"/>
      <w:sz w:val="48"/>
    </w:rPr>
  </w:style>
  <w:style w:type="paragraph" w:customStyle="1" w:styleId="Z2">
    <w:name w:val="Z2"/>
    <w:basedOn w:val="a7"/>
    <w:pPr>
      <w:tabs>
        <w:tab w:val="left" w:pos="851"/>
      </w:tabs>
      <w:adjustRightInd/>
      <w:spacing w:before="480" w:after="240" w:line="240" w:lineRule="auto"/>
      <w:jc w:val="both"/>
      <w:textAlignment w:val="auto"/>
      <w:outlineLvl w:val="1"/>
    </w:pPr>
    <w:rPr>
      <w:rFonts w:ascii="Tahoma" w:eastAsia="幼圆" w:hAnsi="Tahoma"/>
      <w:b/>
      <w:caps/>
      <w:kern w:val="2"/>
      <w:sz w:val="30"/>
    </w:rPr>
  </w:style>
  <w:style w:type="paragraph" w:customStyle="1" w:styleId="Z3">
    <w:name w:val="Z3"/>
    <w:basedOn w:val="a7"/>
    <w:pPr>
      <w:tabs>
        <w:tab w:val="left" w:pos="1134"/>
      </w:tabs>
      <w:adjustRightInd/>
      <w:spacing w:before="360" w:after="180" w:line="240" w:lineRule="auto"/>
      <w:ind w:left="1134" w:hanging="794"/>
      <w:jc w:val="both"/>
      <w:textAlignment w:val="auto"/>
      <w:outlineLvl w:val="2"/>
    </w:pPr>
    <w:rPr>
      <w:rFonts w:ascii="Tahoma" w:eastAsia="幼圆" w:hAnsi="Tahoma"/>
      <w:caps/>
      <w:kern w:val="2"/>
      <w:sz w:val="28"/>
    </w:rPr>
  </w:style>
  <w:style w:type="paragraph" w:customStyle="1" w:styleId="Z4">
    <w:name w:val="Z4"/>
    <w:basedOn w:val="a7"/>
    <w:pPr>
      <w:numPr>
        <w:ilvl w:val="1"/>
        <w:numId w:val="16"/>
      </w:numPr>
      <w:tabs>
        <w:tab w:val="left" w:pos="360"/>
        <w:tab w:val="left" w:pos="2160"/>
      </w:tabs>
      <w:adjustRightInd/>
      <w:spacing w:before="240" w:after="120" w:line="240" w:lineRule="auto"/>
      <w:ind w:left="0" w:hanging="360"/>
      <w:jc w:val="both"/>
      <w:textAlignment w:val="auto"/>
      <w:outlineLvl w:val="3"/>
    </w:pPr>
    <w:rPr>
      <w:rFonts w:ascii="Tahoma" w:eastAsia="幼圆" w:hAnsi="Tahoma"/>
      <w:kern w:val="2"/>
      <w:sz w:val="24"/>
    </w:rPr>
  </w:style>
  <w:style w:type="paragraph" w:customStyle="1" w:styleId="Z5">
    <w:name w:val="Z5"/>
    <w:basedOn w:val="a7"/>
    <w:next w:val="ZT"/>
    <w:pPr>
      <w:tabs>
        <w:tab w:val="left" w:pos="1814"/>
      </w:tabs>
      <w:adjustRightInd/>
      <w:spacing w:before="240" w:line="240" w:lineRule="auto"/>
      <w:jc w:val="both"/>
      <w:textAlignment w:val="auto"/>
      <w:outlineLvl w:val="4"/>
    </w:pPr>
    <w:rPr>
      <w:rFonts w:ascii="Tahoma" w:eastAsia="幼圆" w:hAnsi="Tahoma"/>
      <w:kern w:val="2"/>
      <w:szCs w:val="24"/>
    </w:rPr>
  </w:style>
  <w:style w:type="paragraph" w:customStyle="1" w:styleId="subhead">
    <w:name w:val="subhead"/>
    <w:pPr>
      <w:spacing w:after="120" w:line="300" w:lineRule="exact"/>
    </w:pPr>
    <w:rPr>
      <w:rFonts w:ascii="Futura Hv" w:hAnsi="Futura Hv"/>
      <w:sz w:val="26"/>
      <w:lang w:eastAsia="en-US"/>
    </w:rPr>
  </w:style>
  <w:style w:type="paragraph" w:customStyle="1" w:styleId="trademark">
    <w:name w:val="trademark"/>
    <w:pPr>
      <w:spacing w:after="60"/>
    </w:pPr>
    <w:rPr>
      <w:rFonts w:ascii="Futura Bk" w:hAnsi="Futura Bk"/>
      <w:sz w:val="15"/>
      <w:lang w:eastAsia="en-US"/>
    </w:rPr>
  </w:style>
  <w:style w:type="character" w:customStyle="1" w:styleId="big1">
    <w:name w:val="big1"/>
    <w:rPr>
      <w:rFonts w:ascii="宋体" w:eastAsia="宋体" w:hAnsi="宋体" w:hint="eastAsia"/>
      <w:color w:val="333333"/>
      <w:sz w:val="22"/>
      <w:szCs w:val="22"/>
    </w:rPr>
  </w:style>
  <w:style w:type="paragraph" w:customStyle="1" w:styleId="subhead2">
    <w:name w:val="subhead 2"/>
    <w:pPr>
      <w:spacing w:line="260" w:lineRule="exact"/>
    </w:pPr>
    <w:rPr>
      <w:rFonts w:ascii="Futura Hv" w:hAnsi="Futura Hv"/>
      <w:sz w:val="22"/>
      <w:lang w:eastAsia="en-US"/>
    </w:rPr>
  </w:style>
  <w:style w:type="paragraph" w:customStyle="1" w:styleId="bulletdash">
    <w:name w:val="bullet dash"/>
    <w:pPr>
      <w:tabs>
        <w:tab w:val="left" w:pos="216"/>
        <w:tab w:val="left" w:pos="4157"/>
      </w:tabs>
      <w:spacing w:after="60" w:line="220" w:lineRule="exact"/>
      <w:ind w:left="3644" w:hanging="567"/>
    </w:pPr>
    <w:rPr>
      <w:rFonts w:ascii="Futura Bk" w:hAnsi="Futura Bk"/>
      <w:sz w:val="18"/>
      <w:lang w:eastAsia="en-US"/>
    </w:rPr>
  </w:style>
  <w:style w:type="paragraph" w:customStyle="1" w:styleId="TableBullet">
    <w:name w:val="Table Bullet"/>
    <w:basedOn w:val="a7"/>
    <w:pPr>
      <w:widowControl/>
      <w:tabs>
        <w:tab w:val="left" w:pos="216"/>
        <w:tab w:val="left" w:pos="4157"/>
      </w:tabs>
      <w:adjustRightInd/>
      <w:spacing w:before="0" w:after="60" w:line="240" w:lineRule="auto"/>
      <w:ind w:left="3644" w:hanging="567"/>
      <w:textAlignment w:val="auto"/>
    </w:pPr>
    <w:rPr>
      <w:rFonts w:ascii="Futura Bk" w:hAnsi="Futura Bk"/>
      <w:sz w:val="18"/>
      <w:lang w:eastAsia="en-US"/>
    </w:rPr>
  </w:style>
  <w:style w:type="paragraph" w:customStyle="1" w:styleId="tabletext1">
    <w:name w:val="table text"/>
    <w:pPr>
      <w:spacing w:before="60" w:after="120" w:line="220" w:lineRule="exact"/>
    </w:pPr>
    <w:rPr>
      <w:rFonts w:ascii="Futura Bk" w:hAnsi="Futura Bk"/>
      <w:sz w:val="18"/>
      <w:lang w:eastAsia="en-US"/>
    </w:rPr>
  </w:style>
  <w:style w:type="paragraph" w:customStyle="1" w:styleId="affffb">
    <w:name w:val="样式 宋体 五号 行距: 单倍行距"/>
    <w:basedOn w:val="a7"/>
    <w:pPr>
      <w:spacing w:before="0" w:line="240" w:lineRule="auto"/>
    </w:pPr>
    <w:rPr>
      <w:rFonts w:ascii="宋体" w:hAnsi="宋体" w:cs="宋体"/>
    </w:rPr>
  </w:style>
  <w:style w:type="paragraph" w:customStyle="1" w:styleId="sunnynostyle">
    <w:name w:val="sunny no style"/>
    <w:rPr>
      <w:kern w:val="2"/>
      <w:sz w:val="21"/>
      <w:szCs w:val="21"/>
    </w:rPr>
  </w:style>
  <w:style w:type="paragraph" w:customStyle="1" w:styleId="3h3H3sect12366">
    <w:name w:val="样式 标题 3h3H3sect1.2.3 + 五号 段前: 6 磅 段后: 6 磅 行距: 单倍行距"/>
    <w:basedOn w:val="3"/>
    <w:pPr>
      <w:widowControl/>
      <w:tabs>
        <w:tab w:val="left" w:pos="709"/>
      </w:tabs>
      <w:adjustRightInd w:val="0"/>
      <w:spacing w:before="120" w:afterLines="0" w:line="240" w:lineRule="auto"/>
      <w:ind w:left="709" w:hanging="709"/>
      <w:textAlignment w:val="baseline"/>
    </w:pPr>
    <w:rPr>
      <w:rFonts w:ascii="Times New Roman" w:hAnsi="Times New Roman" w:cs="宋体"/>
      <w:bCs/>
      <w:kern w:val="0"/>
      <w:sz w:val="21"/>
    </w:rPr>
  </w:style>
  <w:style w:type="paragraph" w:customStyle="1" w:styleId="2f1">
    <w:name w:val="正文（首行缩进2字符）"/>
    <w:basedOn w:val="a7"/>
    <w:pPr>
      <w:adjustRightInd/>
      <w:spacing w:before="0"/>
      <w:ind w:firstLineChars="200" w:firstLine="480"/>
      <w:jc w:val="both"/>
      <w:textAlignment w:val="auto"/>
    </w:pPr>
    <w:rPr>
      <w:rFonts w:ascii="Times New Roman" w:hAnsi="Times New Roman"/>
      <w:kern w:val="2"/>
      <w:sz w:val="24"/>
      <w:szCs w:val="24"/>
    </w:rPr>
  </w:style>
  <w:style w:type="paragraph" w:customStyle="1" w:styleId="2">
    <w:name w:val="列表项目符号2"/>
    <w:basedOn w:val="a7"/>
    <w:qFormat/>
    <w:pPr>
      <w:numPr>
        <w:numId w:val="17"/>
      </w:numPr>
      <w:spacing w:before="0"/>
      <w:jc w:val="both"/>
      <w:textAlignment w:val="auto"/>
    </w:pPr>
    <w:rPr>
      <w:rFonts w:ascii="Times New Roman" w:hAnsi="Times New Roman"/>
      <w:sz w:val="24"/>
      <w:szCs w:val="24"/>
    </w:rPr>
  </w:style>
  <w:style w:type="paragraph" w:customStyle="1" w:styleId="30">
    <w:name w:val="列表编号3（小写字母）"/>
    <w:basedOn w:val="a7"/>
    <w:pPr>
      <w:numPr>
        <w:numId w:val="18"/>
      </w:numPr>
      <w:spacing w:before="0"/>
      <w:ind w:leftChars="400" w:left="400"/>
      <w:jc w:val="both"/>
      <w:textAlignment w:val="auto"/>
    </w:pPr>
    <w:rPr>
      <w:rFonts w:ascii="Times New Roman" w:hAnsi="Times New Roman"/>
      <w:sz w:val="24"/>
    </w:rPr>
  </w:style>
  <w:style w:type="paragraph" w:customStyle="1" w:styleId="td01">
    <w:name w:val="td01"/>
    <w:basedOn w:val="a7"/>
    <w:pPr>
      <w:widowControl/>
      <w:adjustRightInd/>
      <w:spacing w:before="30" w:after="30" w:line="264" w:lineRule="auto"/>
      <w:textAlignment w:val="auto"/>
    </w:pPr>
    <w:rPr>
      <w:rFonts w:ascii="Times New Roman" w:hAnsi="Times New Roman"/>
      <w:spacing w:val="20"/>
      <w:sz w:val="24"/>
      <w:szCs w:val="24"/>
    </w:rPr>
  </w:style>
  <w:style w:type="paragraph" w:customStyle="1" w:styleId="a0">
    <w:name w:val="我的编号"/>
    <w:basedOn w:val="a7"/>
    <w:pPr>
      <w:numPr>
        <w:numId w:val="19"/>
      </w:numPr>
      <w:adjustRightInd/>
      <w:spacing w:beforeAutospacing="1" w:afterLines="50" w:line="240" w:lineRule="auto"/>
      <w:jc w:val="both"/>
      <w:textAlignment w:val="auto"/>
    </w:pPr>
    <w:rPr>
      <w:rFonts w:ascii="Times New Roman" w:hAnsi="Times New Roman"/>
      <w:kern w:val="2"/>
      <w:szCs w:val="21"/>
    </w:rPr>
  </w:style>
  <w:style w:type="paragraph" w:customStyle="1" w:styleId="BodyText">
    <w:name w:val="BodyText"/>
    <w:basedOn w:val="a7"/>
    <w:pPr>
      <w:autoSpaceDE w:val="0"/>
      <w:autoSpaceDN w:val="0"/>
      <w:adjustRightInd/>
      <w:spacing w:before="40" w:after="60" w:line="240" w:lineRule="auto"/>
      <w:textAlignment w:val="auto"/>
    </w:pPr>
    <w:rPr>
      <w:rFonts w:ascii="Times New Roman" w:eastAsia="Times New Roman" w:hAnsi="Times New Roman"/>
      <w:sz w:val="16"/>
      <w:szCs w:val="16"/>
      <w:lang w:eastAsia="en-US"/>
    </w:rPr>
  </w:style>
  <w:style w:type="paragraph" w:customStyle="1" w:styleId="a14">
    <w:name w:val="a14"/>
    <w:basedOn w:val="a7"/>
    <w:pPr>
      <w:widowControl/>
      <w:adjustRightInd/>
      <w:spacing w:beforeAutospacing="1" w:after="100" w:afterAutospacing="1" w:line="240" w:lineRule="auto"/>
      <w:textAlignment w:val="auto"/>
    </w:pPr>
    <w:rPr>
      <w:rFonts w:ascii="宋体" w:hAnsi="宋体"/>
      <w:sz w:val="24"/>
      <w:szCs w:val="24"/>
    </w:rPr>
  </w:style>
  <w:style w:type="paragraph" w:customStyle="1" w:styleId="StyleLeft053cmFirstline074cmBefore78ptAf">
    <w:name w:val="Style 小四 Left:  0.53 cm First line:  0.74 cm Before:  7.8 pt Af..."/>
    <w:basedOn w:val="a7"/>
    <w:pPr>
      <w:adjustRightInd/>
      <w:spacing w:before="156" w:after="156"/>
      <w:ind w:firstLine="420"/>
      <w:jc w:val="both"/>
      <w:textAlignment w:val="auto"/>
    </w:pPr>
    <w:rPr>
      <w:rFonts w:ascii="Times New Roman" w:hAnsi="Times New Roman" w:cs="宋体"/>
      <w:kern w:val="2"/>
    </w:rPr>
  </w:style>
  <w:style w:type="character" w:customStyle="1" w:styleId="tw4winTerm">
    <w:name w:val="tw4winTerm"/>
    <w:rPr>
      <w:color w:val="0000FF"/>
    </w:rPr>
  </w:style>
  <w:style w:type="paragraph" w:customStyle="1" w:styleId="affffc">
    <w:name w:val="小标题"/>
    <w:next w:val="a7"/>
    <w:pPr>
      <w:keepNext/>
      <w:keepLines/>
      <w:spacing w:beforeLines="50"/>
      <w:ind w:firstLineChars="200" w:firstLine="200"/>
      <w:outlineLvl w:val="4"/>
    </w:pPr>
    <w:rPr>
      <w:rFonts w:eastAsia="楷体_GB2312"/>
      <w:b/>
      <w:bCs/>
      <w:i/>
      <w:iCs/>
      <w:sz w:val="24"/>
    </w:rPr>
  </w:style>
  <w:style w:type="paragraph" w:customStyle="1" w:styleId="affffd">
    <w:name w:val="工程正文"/>
    <w:basedOn w:val="a7"/>
    <w:pPr>
      <w:adjustRightInd/>
      <w:spacing w:before="0" w:line="360" w:lineRule="exact"/>
      <w:ind w:firstLineChars="200" w:firstLine="500"/>
      <w:jc w:val="both"/>
      <w:textAlignment w:val="auto"/>
    </w:pPr>
    <w:rPr>
      <w:rFonts w:ascii="Times New Roman" w:hAnsi="Times New Roman"/>
      <w:color w:val="000000"/>
      <w:spacing w:val="20"/>
      <w:kern w:val="2"/>
      <w:szCs w:val="24"/>
      <w:lang w:bidi="he-IL"/>
    </w:rPr>
  </w:style>
  <w:style w:type="paragraph" w:customStyle="1" w:styleId="affffe">
    <w:name w:val="缩进正文"/>
    <w:basedOn w:val="a7"/>
    <w:pPr>
      <w:adjustRightInd/>
      <w:spacing w:beforeLines="50" w:line="240" w:lineRule="auto"/>
      <w:ind w:firstLineChars="200" w:firstLine="200"/>
      <w:jc w:val="both"/>
      <w:textAlignment w:val="auto"/>
    </w:pPr>
    <w:rPr>
      <w:rFonts w:ascii="Times New Roman" w:eastAsia="楷体_GB2312" w:hAnsi="Times New Roman"/>
      <w:kern w:val="2"/>
      <w:sz w:val="24"/>
    </w:rPr>
  </w:style>
  <w:style w:type="paragraph" w:customStyle="1" w:styleId="1d">
    <w:name w:val="缺省文本:1"/>
    <w:basedOn w:val="a7"/>
    <w:pPr>
      <w:autoSpaceDE w:val="0"/>
      <w:autoSpaceDN w:val="0"/>
      <w:spacing w:before="0" w:line="240" w:lineRule="auto"/>
      <w:textAlignment w:val="auto"/>
    </w:pPr>
    <w:rPr>
      <w:rFonts w:ascii="Times New Roman" w:hAnsi="Times New Roman"/>
      <w:sz w:val="24"/>
    </w:rPr>
  </w:style>
  <w:style w:type="paragraph" w:customStyle="1" w:styleId="a3">
    <w:name w:val="表格题注"/>
    <w:next w:val="a7"/>
    <w:pPr>
      <w:keepLines/>
      <w:numPr>
        <w:ilvl w:val="8"/>
        <w:numId w:val="20"/>
      </w:numPr>
      <w:spacing w:beforeLines="100"/>
      <w:ind w:left="1089" w:hanging="369"/>
      <w:jc w:val="center"/>
    </w:pPr>
    <w:rPr>
      <w:rFonts w:ascii="Arial" w:hAnsi="Arial"/>
      <w:sz w:val="18"/>
      <w:szCs w:val="18"/>
    </w:rPr>
  </w:style>
  <w:style w:type="paragraph" w:customStyle="1" w:styleId="a2">
    <w:name w:val="插图题注"/>
    <w:next w:val="a7"/>
    <w:pPr>
      <w:numPr>
        <w:ilvl w:val="7"/>
        <w:numId w:val="20"/>
      </w:numPr>
      <w:spacing w:afterLines="100"/>
      <w:ind w:left="1089" w:hanging="369"/>
      <w:jc w:val="center"/>
    </w:pPr>
    <w:rPr>
      <w:rFonts w:ascii="Arial" w:hAnsi="Arial"/>
      <w:sz w:val="18"/>
      <w:szCs w:val="18"/>
    </w:rPr>
  </w:style>
  <w:style w:type="paragraph" w:customStyle="1" w:styleId="afffff">
    <w:name w:val="正文（首行不缩进）"/>
    <w:basedOn w:val="a7"/>
    <w:pPr>
      <w:autoSpaceDE w:val="0"/>
      <w:autoSpaceDN w:val="0"/>
      <w:spacing w:before="0"/>
      <w:textAlignment w:val="auto"/>
    </w:pPr>
    <w:rPr>
      <w:rFonts w:ascii="Times New Roman" w:hAnsi="Times New Roman"/>
    </w:rPr>
  </w:style>
  <w:style w:type="paragraph" w:customStyle="1" w:styleId="a4">
    <w:name w:val="表注"/>
    <w:basedOn w:val="a7"/>
    <w:next w:val="a7"/>
    <w:pPr>
      <w:keepNext/>
      <w:numPr>
        <w:numId w:val="21"/>
      </w:numPr>
      <w:tabs>
        <w:tab w:val="left" w:pos="620"/>
      </w:tabs>
      <w:spacing w:before="0"/>
      <w:ind w:left="620" w:hanging="620"/>
      <w:jc w:val="both"/>
      <w:textAlignment w:val="auto"/>
      <w:outlineLvl w:val="5"/>
    </w:pPr>
    <w:rPr>
      <w:rFonts w:ascii="Times New Roman" w:hAnsi="Times New Roman"/>
    </w:rPr>
  </w:style>
  <w:style w:type="paragraph" w:customStyle="1" w:styleId="o">
    <w:name w:val="¡§¡§?¨¤¡§o????¨¤?"/>
    <w:basedOn w:val="a7"/>
    <w:pPr>
      <w:widowControl/>
      <w:overflowPunct w:val="0"/>
      <w:autoSpaceDE w:val="0"/>
      <w:autoSpaceDN w:val="0"/>
      <w:spacing w:before="0" w:line="240" w:lineRule="auto"/>
    </w:pPr>
    <w:rPr>
      <w:rFonts w:ascii="Times New Roman" w:hAnsi="Times New Roman"/>
      <w:sz w:val="24"/>
    </w:rPr>
  </w:style>
  <w:style w:type="paragraph" w:customStyle="1" w:styleId="afffff0">
    <w:name w:val="注意事项"/>
    <w:basedOn w:val="a7"/>
    <w:pPr>
      <w:adjustRightInd/>
      <w:spacing w:before="60" w:after="60"/>
      <w:ind w:leftChars="200" w:left="200" w:firstLineChars="200" w:firstLine="200"/>
      <w:jc w:val="both"/>
      <w:textAlignment w:val="auto"/>
    </w:pPr>
    <w:rPr>
      <w:rFonts w:ascii="Times New Roman" w:hAnsi="Times New Roman"/>
      <w:b/>
      <w:bCs/>
      <w:kern w:val="2"/>
      <w:szCs w:val="24"/>
    </w:rPr>
  </w:style>
  <w:style w:type="paragraph" w:customStyle="1" w:styleId="afffff1">
    <w:name w:val="说明"/>
    <w:basedOn w:val="a7"/>
    <w:pPr>
      <w:adjustRightInd/>
      <w:spacing w:before="60" w:line="240" w:lineRule="auto"/>
      <w:ind w:leftChars="200" w:left="200" w:firstLineChars="200" w:firstLine="200"/>
      <w:jc w:val="both"/>
      <w:textAlignment w:val="auto"/>
    </w:pPr>
    <w:rPr>
      <w:rFonts w:ascii="Times New Roman" w:eastAsia="华文楷体" w:hAnsi="Times New Roman"/>
      <w:i/>
      <w:kern w:val="2"/>
      <w:szCs w:val="24"/>
    </w:rPr>
  </w:style>
  <w:style w:type="paragraph" w:customStyle="1" w:styleId="2f2">
    <w:name w:val="正文2"/>
    <w:basedOn w:val="11"/>
    <w:pPr>
      <w:tabs>
        <w:tab w:val="clear" w:pos="360"/>
      </w:tabs>
      <w:spacing w:beforeLines="0" w:afterLines="0" w:line="360" w:lineRule="auto"/>
      <w:ind w:leftChars="200" w:left="355" w:hangingChars="155" w:hanging="155"/>
      <w:outlineLvl w:val="7"/>
    </w:pPr>
    <w:rPr>
      <w:sz w:val="24"/>
    </w:rPr>
  </w:style>
  <w:style w:type="paragraph" w:customStyle="1" w:styleId="3b">
    <w:name w:val="正文3"/>
    <w:basedOn w:val="11"/>
    <w:pPr>
      <w:tabs>
        <w:tab w:val="clear" w:pos="360"/>
      </w:tabs>
      <w:spacing w:beforeLines="0" w:afterLines="0" w:line="360" w:lineRule="auto"/>
      <w:ind w:leftChars="300" w:left="450" w:hangingChars="150" w:hanging="150"/>
      <w:outlineLvl w:val="8"/>
    </w:pPr>
    <w:rPr>
      <w:sz w:val="24"/>
      <w:szCs w:val="21"/>
    </w:rPr>
  </w:style>
  <w:style w:type="paragraph" w:customStyle="1" w:styleId="5">
    <w:name w:val="正文5"/>
    <w:basedOn w:val="47"/>
    <w:pPr>
      <w:numPr>
        <w:numId w:val="22"/>
      </w:numPr>
      <w:tabs>
        <w:tab w:val="clear" w:pos="620"/>
      </w:tabs>
      <w:ind w:leftChars="500" w:left="700" w:hangingChars="200" w:hanging="200"/>
    </w:pPr>
  </w:style>
  <w:style w:type="paragraph" w:customStyle="1" w:styleId="60">
    <w:name w:val="正文6"/>
    <w:basedOn w:val="47"/>
    <w:pPr>
      <w:numPr>
        <w:numId w:val="23"/>
      </w:numPr>
      <w:tabs>
        <w:tab w:val="clear" w:pos="720"/>
      </w:tabs>
      <w:ind w:leftChars="600" w:left="750" w:hangingChars="150" w:hanging="150"/>
    </w:pPr>
  </w:style>
  <w:style w:type="paragraph" w:customStyle="1" w:styleId="48">
    <w:name w:val="正文文字缩进4字"/>
    <w:basedOn w:val="ae"/>
    <w:pPr>
      <w:spacing w:before="60" w:after="60" w:line="360" w:lineRule="auto"/>
      <w:ind w:leftChars="400" w:left="840" w:firstLineChars="200" w:firstLine="480"/>
    </w:pPr>
    <w:rPr>
      <w:rFonts w:ascii="Times New Roman" w:hAnsi="Times New Roman"/>
      <w:sz w:val="24"/>
    </w:rPr>
  </w:style>
  <w:style w:type="paragraph" w:customStyle="1" w:styleId="70">
    <w:name w:val="正文7"/>
    <w:basedOn w:val="47"/>
    <w:pPr>
      <w:numPr>
        <w:numId w:val="24"/>
      </w:numPr>
      <w:tabs>
        <w:tab w:val="clear" w:pos="820"/>
      </w:tabs>
      <w:ind w:leftChars="700" w:left="900" w:hangingChars="200" w:hanging="200"/>
    </w:pPr>
  </w:style>
  <w:style w:type="paragraph" w:customStyle="1" w:styleId="62">
    <w:name w:val="正文文字缩进6字"/>
    <w:basedOn w:val="ae"/>
    <w:pPr>
      <w:spacing w:before="60" w:after="60" w:line="360" w:lineRule="auto"/>
      <w:ind w:leftChars="600" w:left="600" w:firstLineChars="200" w:firstLine="200"/>
    </w:pPr>
    <w:rPr>
      <w:rFonts w:ascii="Times New Roman" w:hAnsi="Times New Roman"/>
      <w:sz w:val="24"/>
    </w:rPr>
  </w:style>
  <w:style w:type="character" w:customStyle="1" w:styleId="2Char">
    <w:name w:val="正文文字缩进2字 Char"/>
    <w:rPr>
      <w:rFonts w:eastAsia="宋体"/>
      <w:kern w:val="2"/>
      <w:sz w:val="24"/>
      <w:szCs w:val="24"/>
      <w:lang w:val="en-US" w:eastAsia="zh-CN" w:bidi="ar-SA"/>
    </w:rPr>
  </w:style>
  <w:style w:type="paragraph" w:customStyle="1" w:styleId="1e">
    <w:name w:val="批注框文本1"/>
    <w:basedOn w:val="a7"/>
    <w:semiHidden/>
    <w:pPr>
      <w:adjustRightInd/>
      <w:spacing w:before="0" w:line="240" w:lineRule="auto"/>
      <w:jc w:val="both"/>
      <w:textAlignment w:val="auto"/>
    </w:pPr>
    <w:rPr>
      <w:rFonts w:ascii="宋体" w:hAnsi="Times New Roman"/>
      <w:kern w:val="2"/>
      <w:sz w:val="18"/>
      <w:szCs w:val="18"/>
    </w:rPr>
  </w:style>
  <w:style w:type="character" w:customStyle="1" w:styleId="small1">
    <w:name w:val="small1"/>
    <w:rPr>
      <w:sz w:val="22"/>
      <w:szCs w:val="22"/>
    </w:rPr>
  </w:style>
  <w:style w:type="paragraph" w:customStyle="1" w:styleId="font6">
    <w:name w:val="font6"/>
    <w:basedOn w:val="a7"/>
    <w:pPr>
      <w:widowControl/>
      <w:adjustRightInd/>
      <w:spacing w:beforeAutospacing="1" w:after="100" w:afterAutospacing="1" w:line="240" w:lineRule="auto"/>
      <w:textAlignment w:val="auto"/>
    </w:pPr>
    <w:rPr>
      <w:rFonts w:ascii="宋体" w:hAnsi="宋体" w:cs="宋体"/>
      <w:szCs w:val="21"/>
    </w:rPr>
  </w:style>
  <w:style w:type="paragraph" w:customStyle="1" w:styleId="font7">
    <w:name w:val="font7"/>
    <w:basedOn w:val="a7"/>
    <w:pPr>
      <w:widowControl/>
      <w:adjustRightInd/>
      <w:spacing w:beforeAutospacing="1" w:after="100" w:afterAutospacing="1" w:line="240" w:lineRule="auto"/>
      <w:textAlignment w:val="auto"/>
    </w:pPr>
    <w:rPr>
      <w:rFonts w:cs="Arial"/>
      <w:szCs w:val="21"/>
    </w:rPr>
  </w:style>
  <w:style w:type="paragraph" w:customStyle="1" w:styleId="xl26">
    <w:name w:val="xl26"/>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b/>
      <w:bCs/>
      <w:szCs w:val="21"/>
    </w:rPr>
  </w:style>
  <w:style w:type="paragraph" w:customStyle="1" w:styleId="xl29">
    <w:name w:val="xl2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0">
    <w:name w:val="xl30"/>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1">
    <w:name w:val="xl3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Times New Roman" w:hAnsi="Times New Roman"/>
      <w:szCs w:val="21"/>
    </w:rPr>
  </w:style>
  <w:style w:type="paragraph" w:customStyle="1" w:styleId="xl32">
    <w:name w:val="xl32"/>
    <w:basedOn w:val="a7"/>
    <w:pPr>
      <w:widowControl/>
      <w:pBdr>
        <w:top w:val="single" w:sz="4" w:space="0" w:color="auto"/>
        <w:left w:val="single" w:sz="4" w:space="0" w:color="auto"/>
        <w:bottom w:val="single" w:sz="4"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3">
    <w:name w:val="xl33"/>
    <w:basedOn w:val="a7"/>
    <w:pPr>
      <w:widowControl/>
      <w:adjustRightInd/>
      <w:spacing w:beforeAutospacing="1" w:after="100" w:afterAutospacing="1" w:line="240" w:lineRule="auto"/>
      <w:textAlignment w:val="bottom"/>
    </w:pPr>
    <w:rPr>
      <w:rFonts w:ascii="宋体" w:hAnsi="宋体" w:cs="宋体"/>
      <w:szCs w:val="21"/>
    </w:rPr>
  </w:style>
  <w:style w:type="paragraph" w:customStyle="1" w:styleId="xl34">
    <w:name w:val="xl34"/>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5">
    <w:name w:val="xl35"/>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6">
    <w:name w:val="xl3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7">
    <w:name w:val="xl37"/>
    <w:basedOn w:val="a7"/>
    <w:pPr>
      <w:widowControl/>
      <w:adjustRightInd/>
      <w:spacing w:beforeAutospacing="1" w:after="100" w:afterAutospacing="1" w:line="240" w:lineRule="auto"/>
      <w:textAlignment w:val="bottom"/>
    </w:pPr>
    <w:rPr>
      <w:rFonts w:ascii="宋体" w:hAnsi="宋体" w:cs="宋体"/>
      <w:b/>
      <w:bCs/>
      <w:szCs w:val="21"/>
    </w:rPr>
  </w:style>
  <w:style w:type="paragraph" w:customStyle="1" w:styleId="xl38">
    <w:name w:val="xl38"/>
    <w:basedOn w:val="a7"/>
    <w:pPr>
      <w:widowControl/>
      <w:pBdr>
        <w:top w:val="single" w:sz="8" w:space="0" w:color="auto"/>
        <w:left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39">
    <w:name w:val="xl39"/>
    <w:basedOn w:val="a7"/>
    <w:pPr>
      <w:widowControl/>
      <w:pBdr>
        <w:top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40">
    <w:name w:val="xl40"/>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szCs w:val="21"/>
    </w:rPr>
  </w:style>
  <w:style w:type="paragraph" w:customStyle="1" w:styleId="xl41">
    <w:name w:val="xl4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cs="Arial"/>
      <w:szCs w:val="21"/>
    </w:rPr>
  </w:style>
  <w:style w:type="paragraph" w:customStyle="1" w:styleId="xl42">
    <w:name w:val="xl4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right"/>
      <w:textAlignment w:val="bottom"/>
    </w:pPr>
    <w:rPr>
      <w:rFonts w:ascii="宋体" w:hAnsi="宋体" w:cs="宋体"/>
      <w:color w:val="000000"/>
      <w:szCs w:val="21"/>
    </w:rPr>
  </w:style>
  <w:style w:type="paragraph" w:customStyle="1" w:styleId="xl43">
    <w:name w:val="xl43"/>
    <w:basedOn w:val="a7"/>
    <w:pPr>
      <w:widowControl/>
      <w:pBdr>
        <w:top w:val="single" w:sz="4" w:space="0" w:color="auto"/>
        <w:left w:val="single" w:sz="4" w:space="0" w:color="auto"/>
        <w:bottom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Paragraph1">
    <w:name w:val="Paragraph1"/>
    <w:basedOn w:val="a7"/>
    <w:pPr>
      <w:adjustRightInd/>
      <w:spacing w:before="80" w:line="240" w:lineRule="auto"/>
      <w:jc w:val="both"/>
      <w:textAlignment w:val="auto"/>
    </w:pPr>
    <w:rPr>
      <w:rFonts w:ascii="宋体" w:hAnsi="Times New Roman"/>
      <w:sz w:val="20"/>
    </w:rPr>
  </w:style>
  <w:style w:type="paragraph" w:customStyle="1" w:styleId="HD1">
    <w:name w:val="HD正文1"/>
    <w:basedOn w:val="a7"/>
    <w:next w:val="afe"/>
    <w:pPr>
      <w:autoSpaceDE w:val="0"/>
      <w:autoSpaceDN w:val="0"/>
      <w:spacing w:before="0" w:line="240" w:lineRule="auto"/>
      <w:ind w:firstLine="510"/>
      <w:jc w:val="both"/>
      <w:textAlignment w:val="auto"/>
    </w:pPr>
    <w:rPr>
      <w:rFonts w:ascii="仿宋_GB2312" w:eastAsia="仿宋_GB2312"/>
      <w:color w:val="000000"/>
      <w:kern w:val="2"/>
      <w:sz w:val="28"/>
    </w:rPr>
  </w:style>
  <w:style w:type="table" w:customStyle="1" w:styleId="1f">
    <w:name w:val="网格型1"/>
    <w:basedOn w:val="a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H4RefHeading1rh1Headingsqlsect1234h444head">
    <w:name w:val="样式 标题 4H4Ref Heading 1rh1Heading sqlsect 1.2.3.4h444head..."/>
    <w:basedOn w:val="4"/>
    <w:pPr>
      <w:keepLines w:val="0"/>
      <w:widowControl/>
      <w:tabs>
        <w:tab w:val="clear" w:pos="1531"/>
        <w:tab w:val="left" w:pos="864"/>
        <w:tab w:val="left" w:pos="2124"/>
      </w:tabs>
      <w:spacing w:before="240" w:after="60" w:line="288" w:lineRule="auto"/>
      <w:ind w:left="864" w:hanging="864"/>
    </w:pPr>
    <w:rPr>
      <w:rFonts w:ascii="Gill Sans" w:eastAsia="仿宋_GB2312" w:hAnsi="Gill Sans" w:cs="宋体"/>
      <w:bCs/>
      <w:kern w:val="0"/>
      <w:u w:val="single"/>
    </w:rPr>
  </w:style>
  <w:style w:type="paragraph" w:customStyle="1" w:styleId="Category">
    <w:name w:val="Category"/>
    <w:basedOn w:val="a7"/>
    <w:pPr>
      <w:widowControl/>
      <w:shd w:val="clear" w:color="auto" w:fill="00FF00"/>
      <w:adjustRightInd/>
      <w:spacing w:before="60" w:after="60" w:line="240" w:lineRule="auto"/>
      <w:jc w:val="right"/>
      <w:textAlignment w:val="auto"/>
    </w:pPr>
    <w:rPr>
      <w:rFonts w:cs="Arial"/>
      <w:b/>
      <w:iCs/>
      <w:sz w:val="20"/>
    </w:rPr>
  </w:style>
  <w:style w:type="paragraph" w:customStyle="1" w:styleId="TableText2">
    <w:name w:val="TableText"/>
    <w:basedOn w:val="a7"/>
    <w:pPr>
      <w:widowControl/>
      <w:adjustRightInd/>
      <w:spacing w:before="0" w:line="240" w:lineRule="auto"/>
      <w:ind w:right="-57"/>
      <w:textAlignment w:val="auto"/>
    </w:pPr>
    <w:rPr>
      <w:rFonts w:cs="Arial"/>
      <w:sz w:val="16"/>
    </w:rPr>
  </w:style>
  <w:style w:type="paragraph" w:customStyle="1" w:styleId="Subcategory">
    <w:name w:val="Sub category"/>
    <w:basedOn w:val="TableText2"/>
    <w:pPr>
      <w:shd w:val="clear" w:color="auto" w:fill="FFFF00"/>
      <w:ind w:left="-29" w:right="-29"/>
      <w:jc w:val="center"/>
    </w:pPr>
    <w:rPr>
      <w:b/>
      <w:bCs/>
      <w:i/>
      <w:iCs/>
    </w:rPr>
  </w:style>
  <w:style w:type="paragraph" w:customStyle="1" w:styleId="LeaderIBM">
    <w:name w:val="LeaderIBM"/>
    <w:basedOn w:val="Subcategory"/>
    <w:pPr>
      <w:shd w:val="clear" w:color="auto" w:fill="537CFF"/>
    </w:pPr>
    <w:rPr>
      <w:i w:val="0"/>
      <w:iCs w:val="0"/>
      <w:caps/>
      <w:color w:val="FFFFFF"/>
    </w:rPr>
  </w:style>
  <w:style w:type="paragraph" w:customStyle="1" w:styleId="FloatingCaption">
    <w:name w:val="Floating Caption"/>
    <w:basedOn w:val="af6"/>
    <w:pPr>
      <w:tabs>
        <w:tab w:val="left" w:pos="408"/>
      </w:tabs>
      <w:spacing w:before="120" w:after="120"/>
      <w:jc w:val="left"/>
    </w:pPr>
    <w:rPr>
      <w:rFonts w:ascii="Times New Roman" w:eastAsia="宋体" w:hAnsi="Times New Roman" w:cs="Times New Roman"/>
      <w:b/>
      <w:snapToGrid w:val="0"/>
      <w:color w:val="000000"/>
      <w:kern w:val="0"/>
      <w:lang w:eastAsia="en-US"/>
    </w:rPr>
  </w:style>
  <w:style w:type="paragraph" w:customStyle="1" w:styleId="2Heading2HiddenHeading2CCBSTitre3H2Level2Headh">
    <w:name w:val="样式 标题 2Heading 2 HiddenHeading 2 CCBSTitre3H2Level 2 Headh..."/>
    <w:basedOn w:val="20"/>
    <w:pPr>
      <w:numPr>
        <w:ilvl w:val="0"/>
        <w:numId w:val="0"/>
      </w:numPr>
      <w:spacing w:before="260" w:afterLines="0" w:line="416" w:lineRule="auto"/>
      <w:jc w:val="both"/>
    </w:pPr>
    <w:rPr>
      <w:rFonts w:eastAsia="宋体"/>
      <w:b/>
      <w:bCs/>
      <w:kern w:val="0"/>
      <w:sz w:val="24"/>
      <w:szCs w:val="32"/>
    </w:rPr>
  </w:style>
  <w:style w:type="character" w:customStyle="1" w:styleId="2Heading2HiddenHeading2CCBSTitre3H2Level2HeadhChar">
    <w:name w:val="样式 标题 2Heading 2 HiddenHeading 2 CCBSTitre3H2Level 2 Headh... Char"/>
    <w:rPr>
      <w:rFonts w:ascii="Arial" w:eastAsia="宋体" w:hAnsi="Arial"/>
      <w:b/>
      <w:bCs/>
      <w:kern w:val="2"/>
      <w:sz w:val="24"/>
      <w:szCs w:val="32"/>
      <w:lang w:val="en-US" w:eastAsia="zh-CN" w:bidi="ar-SA"/>
    </w:rPr>
  </w:style>
  <w:style w:type="paragraph" w:customStyle="1" w:styleId="afffff2">
    <w:name w:val="我的正文"/>
    <w:basedOn w:val="a7"/>
    <w:pPr>
      <w:widowControl/>
      <w:adjustRightInd/>
      <w:spacing w:before="0" w:line="288" w:lineRule="auto"/>
      <w:ind w:left="210" w:right="210" w:firstLineChars="200" w:firstLine="480"/>
      <w:textAlignment w:val="auto"/>
    </w:pPr>
    <w:rPr>
      <w:rFonts w:ascii="宋体" w:hAnsi="宋体"/>
      <w:sz w:val="24"/>
      <w:szCs w:val="24"/>
    </w:rPr>
  </w:style>
  <w:style w:type="character" w:customStyle="1" w:styleId="AnchorA">
    <w:name w:val="Anchor (A)"/>
    <w:rPr>
      <w:color w:val="0000FF"/>
      <w:sz w:val="24"/>
      <w:u w:val="single"/>
    </w:rPr>
  </w:style>
  <w:style w:type="character" w:customStyle="1" w:styleId="4Char">
    <w:name w:val="标题 4 Char"/>
    <w:rPr>
      <w:rFonts w:ascii="Arial" w:eastAsia="宋体" w:hAnsi="Arial"/>
      <w:b/>
      <w:sz w:val="24"/>
      <w:lang w:val="en-US" w:eastAsia="zh-CN" w:bidi="ar-SA"/>
    </w:rPr>
  </w:style>
  <w:style w:type="paragraph" w:customStyle="1" w:styleId="main">
    <w:name w:val="main"/>
    <w:basedOn w:val="a7"/>
    <w:pPr>
      <w:widowControl/>
      <w:adjustRightInd/>
      <w:spacing w:beforeAutospacing="1" w:after="100" w:afterAutospacing="1" w:line="320" w:lineRule="atLeast"/>
      <w:textAlignment w:val="auto"/>
    </w:pPr>
    <w:rPr>
      <w:rFonts w:ascii="ˎ̥" w:hAnsi="ˎ̥" w:cs="宋体"/>
      <w:szCs w:val="21"/>
    </w:rPr>
  </w:style>
  <w:style w:type="character" w:customStyle="1" w:styleId="style41">
    <w:name w:val="style41"/>
    <w:rPr>
      <w:color w:val="000000"/>
    </w:rPr>
  </w:style>
  <w:style w:type="character" w:customStyle="1" w:styleId="ab0">
    <w:name w:val="ab"/>
    <w:basedOn w:val="a8"/>
  </w:style>
  <w:style w:type="paragraph" w:customStyle="1" w:styleId="a60">
    <w:name w:val="a6"/>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ParaChar">
    <w:name w:val="默认段落字体 Para Char"/>
    <w:basedOn w:val="a7"/>
    <w:pPr>
      <w:adjustRightInd/>
      <w:spacing w:before="0" w:line="240" w:lineRule="auto"/>
      <w:jc w:val="both"/>
      <w:textAlignment w:val="auto"/>
    </w:pPr>
    <w:rPr>
      <w:rFonts w:ascii="Tahoma" w:hAnsi="Tahoma"/>
      <w:kern w:val="2"/>
      <w:sz w:val="24"/>
    </w:rPr>
  </w:style>
  <w:style w:type="paragraph" w:customStyle="1" w:styleId="Picture">
    <w:name w:val="Picture"/>
    <w:basedOn w:val="a7"/>
    <w:next w:val="af6"/>
    <w:pPr>
      <w:keepNext/>
      <w:widowControl/>
      <w:adjustRightInd/>
      <w:spacing w:before="0" w:line="240" w:lineRule="auto"/>
      <w:jc w:val="both"/>
      <w:textAlignment w:val="auto"/>
    </w:pPr>
    <w:rPr>
      <w:rFonts w:ascii="楷体" w:eastAsia="楷体"/>
      <w:b/>
      <w:spacing w:val="-5"/>
      <w:w w:val="98"/>
      <w:sz w:val="24"/>
    </w:rPr>
  </w:style>
  <w:style w:type="paragraph" w:customStyle="1" w:styleId="afffff3">
    <w:name w:val="图片"/>
    <w:basedOn w:val="a7"/>
    <w:next w:val="a7"/>
    <w:pPr>
      <w:spacing w:before="0"/>
      <w:jc w:val="center"/>
    </w:pPr>
    <w:rPr>
      <w:rFonts w:ascii="Times New Roman" w:hAnsi="Times New Roman"/>
      <w:sz w:val="28"/>
    </w:rPr>
  </w:style>
  <w:style w:type="paragraph" w:customStyle="1" w:styleId="TableNumber">
    <w:name w:val="TableNumber"/>
    <w:basedOn w:val="a7"/>
    <w:next w:val="TableTitle"/>
    <w:pPr>
      <w:keepNext/>
      <w:widowControl/>
      <w:suppressAutoHyphens/>
      <w:adjustRightInd/>
      <w:spacing w:before="75" w:after="40" w:line="260" w:lineRule="exact"/>
      <w:jc w:val="center"/>
      <w:textAlignment w:val="auto"/>
    </w:pPr>
    <w:rPr>
      <w:rFonts w:ascii="IDCSansSerif" w:hAnsi="IDCSansSerif"/>
      <w:b/>
      <w:kern w:val="16"/>
      <w:sz w:val="22"/>
    </w:rPr>
  </w:style>
  <w:style w:type="paragraph" w:customStyle="1" w:styleId="TableTitle">
    <w:name w:val="TableTitle"/>
    <w:basedOn w:val="TableNumber"/>
    <w:pPr>
      <w:spacing w:before="0" w:after="120"/>
    </w:pPr>
  </w:style>
  <w:style w:type="paragraph" w:customStyle="1" w:styleId="THFL">
    <w:name w:val="TH_FL"/>
    <w:basedOn w:val="a7"/>
    <w:pPr>
      <w:widowControl/>
      <w:adjustRightInd/>
      <w:spacing w:before="40" w:after="40" w:line="220" w:lineRule="exact"/>
      <w:textAlignment w:val="auto"/>
    </w:pPr>
    <w:rPr>
      <w:rFonts w:ascii="IDCSansSerif" w:hAnsi="IDCSansSerif"/>
      <w:kern w:val="16"/>
      <w:sz w:val="18"/>
    </w:rPr>
  </w:style>
  <w:style w:type="paragraph" w:customStyle="1" w:styleId="THCTR">
    <w:name w:val="TH_CTR"/>
    <w:basedOn w:val="THFL"/>
    <w:pPr>
      <w:jc w:val="center"/>
    </w:pPr>
  </w:style>
  <w:style w:type="paragraph" w:customStyle="1" w:styleId="TBFL">
    <w:name w:val="TB_FL"/>
    <w:basedOn w:val="a7"/>
    <w:pPr>
      <w:widowControl/>
      <w:suppressAutoHyphens/>
      <w:adjustRightInd/>
      <w:spacing w:before="40" w:after="40" w:line="220" w:lineRule="exact"/>
      <w:textAlignment w:val="auto"/>
    </w:pPr>
    <w:rPr>
      <w:rFonts w:ascii="IDCSansSerif" w:hAnsi="IDCSansSerif"/>
      <w:kern w:val="16"/>
      <w:sz w:val="18"/>
    </w:rPr>
  </w:style>
  <w:style w:type="paragraph" w:customStyle="1" w:styleId="TBFR">
    <w:name w:val="TB_FR"/>
    <w:basedOn w:val="TBFL"/>
    <w:pPr>
      <w:jc w:val="right"/>
    </w:pPr>
  </w:style>
  <w:style w:type="paragraph" w:customStyle="1" w:styleId="TFN">
    <w:name w:val="TFN"/>
    <w:basedOn w:val="TBFL"/>
    <w:pPr>
      <w:spacing w:after="0"/>
    </w:pPr>
  </w:style>
  <w:style w:type="paragraph" w:customStyle="1" w:styleId="text0">
    <w:name w:val="text"/>
    <w:basedOn w:val="a7"/>
    <w:pPr>
      <w:widowControl/>
      <w:adjustRightInd/>
      <w:spacing w:before="0"/>
      <w:ind w:firstLine="634"/>
      <w:jc w:val="both"/>
      <w:textAlignment w:val="auto"/>
    </w:pPr>
    <w:rPr>
      <w:rFonts w:ascii="宋体" w:hAnsi="Times New Roman"/>
      <w:sz w:val="24"/>
    </w:rPr>
  </w:style>
  <w:style w:type="paragraph" w:customStyle="1" w:styleId="text-cai">
    <w:name w:val="text-cai"/>
    <w:basedOn w:val="a7"/>
    <w:pPr>
      <w:widowControl/>
      <w:adjustRightInd/>
      <w:spacing w:before="0"/>
      <w:ind w:firstLine="634"/>
      <w:textAlignment w:val="auto"/>
    </w:pPr>
    <w:rPr>
      <w:rFonts w:ascii="Times New Roman" w:eastAsia="楷体" w:hAnsi="Times New Roman"/>
      <w:sz w:val="24"/>
    </w:rPr>
  </w:style>
  <w:style w:type="paragraph" w:customStyle="1" w:styleId="BulText914">
    <w:name w:val="Bul Text 9/14"/>
    <w:pPr>
      <w:widowControl w:val="0"/>
      <w:spacing w:line="280" w:lineRule="atLeast"/>
      <w:ind w:left="160" w:hanging="160"/>
    </w:pPr>
    <w:rPr>
      <w:snapToGrid w:val="0"/>
      <w:color w:val="000000"/>
      <w:sz w:val="18"/>
    </w:rPr>
  </w:style>
  <w:style w:type="paragraph" w:customStyle="1" w:styleId="ABLOCKPARA">
    <w:name w:val="A BLOCK PARA"/>
    <w:basedOn w:val="a7"/>
    <w:pPr>
      <w:widowControl/>
      <w:adjustRightInd/>
      <w:spacing w:before="0" w:line="240" w:lineRule="auto"/>
      <w:textAlignment w:val="auto"/>
    </w:pPr>
    <w:rPr>
      <w:rFonts w:ascii="Book Antiqua" w:hAnsi="Book Antiqua"/>
      <w:sz w:val="22"/>
    </w:rPr>
  </w:style>
  <w:style w:type="paragraph" w:customStyle="1" w:styleId="Web">
    <w:name w:val="普通 (Web)"/>
    <w:basedOn w:val="a7"/>
    <w:pPr>
      <w:widowControl/>
      <w:adjustRightInd/>
      <w:spacing w:beforeAutospacing="1" w:after="100" w:afterAutospacing="1" w:line="240" w:lineRule="auto"/>
      <w:textAlignment w:val="auto"/>
    </w:pPr>
    <w:rPr>
      <w:rFonts w:ascii="Verdana" w:hAnsi="Verdana"/>
      <w:color w:val="000000"/>
      <w:sz w:val="18"/>
      <w:szCs w:val="18"/>
    </w:rPr>
  </w:style>
  <w:style w:type="paragraph" w:customStyle="1" w:styleId="heading2inappendix">
    <w:name w:val="heading 2 in appendix"/>
    <w:basedOn w:val="20"/>
    <w:pPr>
      <w:keepLines w:val="0"/>
      <w:numPr>
        <w:ilvl w:val="0"/>
        <w:numId w:val="0"/>
      </w:numPr>
      <w:spacing w:before="360" w:afterLines="0" w:line="240" w:lineRule="auto"/>
      <w:outlineLvl w:val="9"/>
    </w:pPr>
    <w:rPr>
      <w:rFonts w:ascii="Times New Roman" w:eastAsia="宋体" w:hAnsi="Times New Roman"/>
      <w:b/>
      <w:bCs/>
      <w:snapToGrid w:val="0"/>
      <w:kern w:val="0"/>
      <w:sz w:val="24"/>
      <w:szCs w:val="20"/>
      <w:lang w:eastAsia="en-US"/>
    </w:rPr>
  </w:style>
  <w:style w:type="paragraph" w:customStyle="1" w:styleId="heading3inappendix">
    <w:name w:val="heading 3 in appendix"/>
    <w:basedOn w:val="3"/>
    <w:pPr>
      <w:keepLines w:val="0"/>
      <w:numPr>
        <w:ilvl w:val="0"/>
        <w:numId w:val="0"/>
      </w:numPr>
      <w:spacing w:before="240" w:afterLines="0"/>
      <w:outlineLvl w:val="9"/>
    </w:pPr>
    <w:rPr>
      <w:rFonts w:ascii="Times New Roman" w:hAnsi="Times New Roman"/>
      <w:b w:val="0"/>
      <w:snapToGrid w:val="0"/>
      <w:kern w:val="0"/>
      <w:sz w:val="20"/>
      <w:lang w:eastAsia="en-US"/>
    </w:rPr>
  </w:style>
  <w:style w:type="paragraph" w:customStyle="1" w:styleId="List1">
    <w:name w:val="List 1"/>
    <w:basedOn w:val="a7"/>
    <w:pPr>
      <w:keepNext/>
      <w:widowControl/>
      <w:tabs>
        <w:tab w:val="left" w:pos="360"/>
      </w:tabs>
      <w:adjustRightInd/>
      <w:spacing w:before="240"/>
      <w:ind w:left="360" w:hanging="360"/>
      <w:textAlignment w:val="auto"/>
    </w:pPr>
    <w:rPr>
      <w:rFonts w:ascii="楷体" w:eastAsia="楷体" w:hAnsi="Times New Roman"/>
      <w:snapToGrid w:val="0"/>
      <w:sz w:val="20"/>
      <w:lang w:eastAsia="en-US"/>
    </w:rPr>
  </w:style>
  <w:style w:type="paragraph" w:customStyle="1" w:styleId="ParagraphafterList1">
    <w:name w:val="Paragraph after List 1"/>
    <w:basedOn w:val="a7"/>
    <w:pPr>
      <w:adjustRightInd/>
      <w:spacing w:before="0"/>
      <w:ind w:left="2520"/>
      <w:jc w:val="both"/>
      <w:textAlignment w:val="auto"/>
    </w:pPr>
    <w:rPr>
      <w:rFonts w:ascii="楷体" w:eastAsia="楷体" w:hAnsi="Times New Roman"/>
      <w:snapToGrid w:val="0"/>
      <w:sz w:val="20"/>
      <w:lang w:eastAsia="en-US"/>
    </w:rPr>
  </w:style>
  <w:style w:type="paragraph" w:customStyle="1" w:styleId="Bullet0">
    <w:name w:val="Bullet"/>
    <w:pPr>
      <w:widowControl w:val="0"/>
      <w:ind w:left="576" w:right="432" w:hanging="144"/>
    </w:pPr>
    <w:rPr>
      <w:rFonts w:eastAsia="Times New Roman"/>
      <w:snapToGrid w:val="0"/>
      <w:color w:val="000000"/>
      <w:sz w:val="24"/>
      <w:lang w:eastAsia="en-US"/>
    </w:rPr>
  </w:style>
  <w:style w:type="paragraph" w:customStyle="1" w:styleId="Body-noindent">
    <w:name w:val="Body-no indent"/>
    <w:pPr>
      <w:widowControl w:val="0"/>
      <w:tabs>
        <w:tab w:val="left" w:pos="7920"/>
      </w:tabs>
      <w:spacing w:after="120" w:line="280" w:lineRule="exact"/>
      <w:ind w:right="-14"/>
    </w:pPr>
    <w:rPr>
      <w:rFonts w:ascii="Arial" w:hAnsi="Arial"/>
      <w:sz w:val="19"/>
      <w:lang w:eastAsia="en-US"/>
    </w:rPr>
  </w:style>
  <w:style w:type="paragraph" w:customStyle="1" w:styleId="Numberedstep">
    <w:name w:val="Numbered step"/>
    <w:basedOn w:val="Body-noindent"/>
    <w:pPr>
      <w:tabs>
        <w:tab w:val="left" w:pos="360"/>
      </w:tabs>
      <w:ind w:left="360" w:hanging="360"/>
    </w:pPr>
  </w:style>
  <w:style w:type="paragraph" w:customStyle="1" w:styleId="RegularBodyText">
    <w:name w:val="Regular Body Text"/>
    <w:basedOn w:val="a7"/>
    <w:pPr>
      <w:widowControl/>
      <w:adjustRightInd/>
      <w:spacing w:before="0" w:after="120" w:line="240" w:lineRule="auto"/>
      <w:jc w:val="center"/>
      <w:textAlignment w:val="auto"/>
    </w:pPr>
    <w:rPr>
      <w:rFonts w:ascii="Times New Roman" w:hAnsi="Times New Roman"/>
      <w:sz w:val="20"/>
      <w:lang w:val="en-GB" w:eastAsia="en-US"/>
    </w:rPr>
  </w:style>
  <w:style w:type="paragraph" w:customStyle="1" w:styleId="ymtitle">
    <w:name w:val="ymtitle"/>
    <w:basedOn w:val="ymtext"/>
    <w:pPr>
      <w:numPr>
        <w:ilvl w:val="0"/>
        <w:numId w:val="0"/>
      </w:numPr>
      <w:spacing w:before="120" w:after="120" w:line="480" w:lineRule="atLeast"/>
      <w:ind w:firstLine="504"/>
      <w:jc w:val="both"/>
    </w:pPr>
    <w:rPr>
      <w:rFonts w:hAnsi="宋体"/>
      <w:b/>
      <w:sz w:val="24"/>
    </w:rPr>
  </w:style>
  <w:style w:type="paragraph" w:customStyle="1" w:styleId="afffff4">
    <w:name w:val="文本"/>
    <w:basedOn w:val="a7"/>
    <w:pPr>
      <w:widowControl/>
      <w:adjustRightInd/>
      <w:spacing w:before="0" w:line="240" w:lineRule="auto"/>
      <w:jc w:val="both"/>
      <w:textAlignment w:val="auto"/>
    </w:pPr>
    <w:rPr>
      <w:rFonts w:ascii="宋体"/>
      <w:lang w:val="zh-CN"/>
    </w:rPr>
  </w:style>
  <w:style w:type="character" w:customStyle="1" w:styleId="tw4winMark">
    <w:name w:val="tw4winMark"/>
    <w:rPr>
      <w:rFonts w:ascii="Courier New" w:hAnsi="Courier New" w:cs="Courier New"/>
      <w:vanish/>
      <w:color w:val="800080"/>
      <w:sz w:val="24"/>
      <w:szCs w:val="24"/>
      <w:vertAlign w:val="subscript"/>
    </w:rPr>
  </w:style>
  <w:style w:type="paragraph" w:customStyle="1" w:styleId="02HPBodytext9pt">
    <w:name w:val="02_HP Body text 9 pt"/>
    <w:basedOn w:val="a7"/>
    <w:next w:val="a7"/>
    <w:pPr>
      <w:autoSpaceDE w:val="0"/>
      <w:autoSpaceDN w:val="0"/>
      <w:spacing w:before="0" w:after="120" w:line="240" w:lineRule="auto"/>
      <w:textAlignment w:val="auto"/>
    </w:pPr>
    <w:rPr>
      <w:rFonts w:ascii="Futura-Book" w:hAnsi="Futura-Book"/>
      <w:sz w:val="20"/>
      <w:szCs w:val="24"/>
    </w:rPr>
  </w:style>
  <w:style w:type="paragraph" w:customStyle="1" w:styleId="Headline">
    <w:name w:val="Headline"/>
    <w:basedOn w:val="a7"/>
    <w:pPr>
      <w:widowControl/>
      <w:adjustRightInd/>
      <w:spacing w:before="0" w:line="240" w:lineRule="auto"/>
      <w:textAlignment w:val="auto"/>
    </w:pPr>
    <w:rPr>
      <w:rFonts w:ascii="Futura Bk" w:hAnsi="Futura Bk"/>
      <w:color w:val="000080"/>
      <w:sz w:val="34"/>
    </w:rPr>
  </w:style>
  <w:style w:type="paragraph" w:customStyle="1" w:styleId="afffff5">
    <w:name w:val="样式符号段落"/>
    <w:basedOn w:val="a7"/>
    <w:pPr>
      <w:widowControl/>
      <w:tabs>
        <w:tab w:val="left" w:pos="360"/>
      </w:tabs>
      <w:adjustRightInd/>
      <w:spacing w:before="60" w:after="60" w:line="240" w:lineRule="auto"/>
      <w:textAlignment w:val="auto"/>
    </w:pPr>
    <w:rPr>
      <w:rFonts w:ascii="Times New Roman" w:hAnsi="Times New Roman"/>
      <w:sz w:val="22"/>
    </w:rPr>
  </w:style>
  <w:style w:type="paragraph" w:customStyle="1" w:styleId="2f3">
    <w:name w:val="样式 首行缩进:  2 字符"/>
    <w:basedOn w:val="a7"/>
    <w:pPr>
      <w:adjustRightInd/>
      <w:spacing w:before="0"/>
      <w:ind w:leftChars="171" w:left="359" w:firstLine="1"/>
      <w:jc w:val="both"/>
      <w:textAlignment w:val="auto"/>
    </w:pPr>
    <w:rPr>
      <w:rFonts w:ascii="Times" w:hAnsi="Times" w:cs="宋体"/>
      <w:kern w:val="2"/>
      <w:sz w:val="24"/>
    </w:rPr>
  </w:style>
  <w:style w:type="paragraph" w:customStyle="1" w:styleId="afffff6">
    <w:name w:val="??"/>
    <w:pPr>
      <w:widowControl w:val="0"/>
      <w:overflowPunct w:val="0"/>
      <w:autoSpaceDE w:val="0"/>
      <w:autoSpaceDN w:val="0"/>
      <w:adjustRightInd w:val="0"/>
      <w:jc w:val="both"/>
      <w:textAlignment w:val="baseline"/>
    </w:pPr>
    <w:rPr>
      <w:kern w:val="2"/>
      <w:sz w:val="21"/>
      <w:lang w:eastAsia="en-US"/>
    </w:rPr>
  </w:style>
  <w:style w:type="character" w:customStyle="1" w:styleId="px12gray1">
    <w:name w:val="px12gray1"/>
    <w:rPr>
      <w:color w:val="323232"/>
      <w:sz w:val="18"/>
      <w:szCs w:val="18"/>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rPr>
      <w:rFonts w:eastAsia="宋体"/>
      <w:b/>
      <w:bCs/>
      <w:kern w:val="2"/>
      <w:sz w:val="32"/>
      <w:szCs w:val="32"/>
      <w:lang w:val="en-US" w:eastAsia="zh-CN" w:bidi="ar-SA"/>
    </w:rPr>
  </w:style>
  <w:style w:type="paragraph" w:customStyle="1" w:styleId="afffff7">
    <w:name w:val="段"/>
    <w:pPr>
      <w:widowControl w:val="0"/>
      <w:suppressAutoHyphens/>
      <w:autoSpaceDE w:val="0"/>
      <w:ind w:firstLine="200"/>
      <w:jc w:val="both"/>
    </w:pPr>
    <w:rPr>
      <w:rFonts w:ascii="宋体" w:hAnsi="宋体"/>
      <w:sz w:val="21"/>
      <w:lang w:eastAsia="ar-SA"/>
    </w:rPr>
  </w:style>
  <w:style w:type="character" w:customStyle="1" w:styleId="10">
    <w:name w:val="标题 1 字符"/>
    <w:link w:val="1"/>
    <w:rPr>
      <w:rFonts w:ascii="Arial" w:eastAsia="黑体" w:hAnsi="Arial"/>
      <w:sz w:val="30"/>
      <w:szCs w:val="28"/>
    </w:rPr>
  </w:style>
  <w:style w:type="character" w:customStyle="1" w:styleId="CharChar5">
    <w:name w:val="Char Char5"/>
    <w:rPr>
      <w:rFonts w:ascii="Cambria" w:eastAsia="宋体" w:hAnsi="Cambria" w:cs="Times New Roman"/>
      <w:b/>
      <w:bCs/>
      <w:kern w:val="2"/>
      <w:sz w:val="32"/>
      <w:szCs w:val="32"/>
    </w:rPr>
  </w:style>
  <w:style w:type="character" w:customStyle="1" w:styleId="CharChar4">
    <w:name w:val="Char Char4"/>
    <w:rPr>
      <w:b/>
      <w:bCs/>
      <w:kern w:val="2"/>
      <w:sz w:val="32"/>
      <w:szCs w:val="32"/>
    </w:rPr>
  </w:style>
  <w:style w:type="character" w:customStyle="1" w:styleId="aff9">
    <w:name w:val="页眉 字符"/>
    <w:link w:val="aff8"/>
    <w:rPr>
      <w:rFonts w:ascii="Arial" w:eastAsia="宋体" w:hAnsi="Arial"/>
      <w:sz w:val="18"/>
      <w:szCs w:val="18"/>
      <w:lang w:val="en-US" w:eastAsia="zh-CN" w:bidi="ar-SA"/>
    </w:rPr>
  </w:style>
  <w:style w:type="character" w:customStyle="1" w:styleId="aff6">
    <w:name w:val="页脚 字符"/>
    <w:link w:val="aff5"/>
    <w:uiPriority w:val="99"/>
    <w:rPr>
      <w:rFonts w:ascii="Arial" w:eastAsia="宋体" w:hAnsi="Arial"/>
      <w:sz w:val="18"/>
      <w:szCs w:val="18"/>
      <w:lang w:val="en-US" w:eastAsia="zh-CN" w:bidi="ar-SA"/>
    </w:rPr>
  </w:style>
  <w:style w:type="character" w:customStyle="1" w:styleId="afa">
    <w:name w:val="文档结构图 字符"/>
    <w:link w:val="af9"/>
    <w:rPr>
      <w:rFonts w:ascii="Arial" w:eastAsia="宋体" w:hAnsi="Arial"/>
      <w:sz w:val="21"/>
      <w:lang w:val="en-US" w:eastAsia="zh-CN" w:bidi="ar-SA"/>
    </w:rPr>
  </w:style>
  <w:style w:type="paragraph" w:customStyle="1" w:styleId="CharCharCharCharCharChar1Char">
    <w:name w:val="Char Char Char Char Char Char1 Char"/>
    <w:basedOn w:val="a7"/>
    <w:pPr>
      <w:widowControl/>
      <w:adjustRightInd/>
      <w:spacing w:before="0" w:after="160" w:line="240" w:lineRule="exact"/>
      <w:textAlignment w:val="auto"/>
    </w:pPr>
    <w:rPr>
      <w:rFonts w:ascii="Verdana" w:hAnsi="Verdana"/>
      <w:lang w:eastAsia="en-US"/>
    </w:rPr>
  </w:style>
  <w:style w:type="paragraph" w:customStyle="1" w:styleId="afffff8">
    <w:name w:val="正文，段落"/>
    <w:basedOn w:val="a7"/>
    <w:pPr>
      <w:adjustRightInd/>
      <w:spacing w:before="0" w:after="312"/>
      <w:ind w:firstLineChars="200" w:firstLine="420"/>
      <w:jc w:val="both"/>
      <w:textAlignment w:val="auto"/>
    </w:pPr>
    <w:rPr>
      <w:rFonts w:ascii="Times New Roman" w:hAnsi="Times New Roman" w:cs="宋体"/>
      <w:kern w:val="2"/>
      <w:sz w:val="24"/>
    </w:rPr>
  </w:style>
  <w:style w:type="paragraph" w:customStyle="1" w:styleId="ParaCharCharCharCharCharCharCharChar">
    <w:name w:val="默认段落字体 Para Char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9">
    <w:name w:val="È±Ê¡ÎÄ±¾"/>
    <w:basedOn w:val="a7"/>
    <w:pPr>
      <w:widowControl/>
      <w:overflowPunct w:val="0"/>
      <w:autoSpaceDE w:val="0"/>
      <w:autoSpaceDN w:val="0"/>
      <w:spacing w:before="0" w:line="240" w:lineRule="auto"/>
    </w:pPr>
    <w:rPr>
      <w:rFonts w:ascii="Times New Roman" w:hAnsi="Times New Roman"/>
      <w:sz w:val="24"/>
    </w:rPr>
  </w:style>
  <w:style w:type="paragraph" w:customStyle="1" w:styleId="08515">
    <w:name w:val="样式 宋体 首行缩进:  0.85 厘米 行距: 1.5 倍行距"/>
    <w:basedOn w:val="a7"/>
    <w:pPr>
      <w:suppressAutoHyphens/>
      <w:adjustRightInd/>
      <w:spacing w:before="24"/>
      <w:textAlignment w:val="auto"/>
    </w:pPr>
    <w:rPr>
      <w:rFonts w:ascii="宋体" w:hAnsi="宋体" w:cs="宋体"/>
      <w:kern w:val="1"/>
      <w:sz w:val="24"/>
      <w:lang w:eastAsia="ar-SA"/>
    </w:rPr>
  </w:style>
  <w:style w:type="paragraph" w:customStyle="1" w:styleId="afffffa">
    <w:name w:val="封面标准文稿类别"/>
    <w:pPr>
      <w:spacing w:before="440" w:line="400" w:lineRule="exact"/>
      <w:jc w:val="center"/>
    </w:pPr>
    <w:rPr>
      <w:rFonts w:ascii="宋体"/>
      <w:sz w:val="24"/>
    </w:rPr>
  </w:style>
  <w:style w:type="paragraph" w:customStyle="1" w:styleId="310">
    <w:name w:val="正文文本缩进 31"/>
    <w:basedOn w:val="a7"/>
    <w:pPr>
      <w:suppressAutoHyphens/>
      <w:adjustRightInd/>
      <w:spacing w:before="0" w:line="240" w:lineRule="auto"/>
      <w:ind w:firstLine="480"/>
      <w:jc w:val="both"/>
      <w:textAlignment w:val="auto"/>
    </w:pPr>
    <w:rPr>
      <w:rFonts w:ascii="宋体" w:hAnsi="宋体"/>
      <w:color w:val="0000FF"/>
      <w:kern w:val="1"/>
      <w:sz w:val="24"/>
      <w:lang w:eastAsia="ar-SA"/>
    </w:rPr>
  </w:style>
  <w:style w:type="paragraph" w:customStyle="1" w:styleId="afffffb">
    <w:name w:val="封面正文"/>
    <w:pPr>
      <w:jc w:val="both"/>
    </w:pPr>
  </w:style>
  <w:style w:type="paragraph" w:customStyle="1" w:styleId="afffffc">
    <w:name w:val="正文（首行缩进两字）"/>
    <w:basedOn w:val="a7"/>
    <w:pPr>
      <w:suppressAutoHyphens/>
      <w:adjustRightInd/>
      <w:spacing w:before="10" w:line="440" w:lineRule="exact"/>
      <w:ind w:firstLine="420"/>
      <w:jc w:val="both"/>
      <w:textAlignment w:val="auto"/>
    </w:pPr>
    <w:rPr>
      <w:rFonts w:ascii="宋体" w:hAnsi="宋体"/>
      <w:kern w:val="1"/>
      <w:lang w:eastAsia="ar-SA"/>
    </w:rPr>
  </w:style>
  <w:style w:type="character" w:customStyle="1" w:styleId="unnamed11">
    <w:name w:val="unnamed11"/>
    <w:rPr>
      <w:sz w:val="18"/>
      <w:szCs w:val="18"/>
    </w:rPr>
  </w:style>
  <w:style w:type="paragraph" w:customStyle="1" w:styleId="ParaCharCharCharCharCharCharChar">
    <w:name w:val="默认段落字体 Para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d">
    <w:name w:val="前言、引言标题"/>
    <w:next w:val="a7"/>
    <w:pPr>
      <w:shd w:val="clear" w:color="FFFFFF" w:fill="FFFFFF"/>
      <w:tabs>
        <w:tab w:val="left" w:pos="432"/>
      </w:tabs>
      <w:spacing w:before="640" w:after="560"/>
      <w:ind w:left="432" w:hanging="432"/>
      <w:jc w:val="center"/>
      <w:outlineLvl w:val="0"/>
    </w:pPr>
    <w:rPr>
      <w:rFonts w:ascii="黑体" w:eastAsia="黑体"/>
      <w:sz w:val="32"/>
    </w:rPr>
  </w:style>
  <w:style w:type="paragraph" w:customStyle="1" w:styleId="afffffe">
    <w:name w:val="章标题"/>
    <w:next w:val="afffff7"/>
    <w:pPr>
      <w:tabs>
        <w:tab w:val="left" w:pos="576"/>
      </w:tabs>
      <w:spacing w:beforeLines="50" w:afterLines="50"/>
      <w:ind w:left="576" w:hanging="576"/>
      <w:jc w:val="both"/>
      <w:outlineLvl w:val="1"/>
    </w:pPr>
    <w:rPr>
      <w:rFonts w:ascii="黑体" w:eastAsia="黑体"/>
      <w:sz w:val="21"/>
    </w:rPr>
  </w:style>
  <w:style w:type="paragraph" w:customStyle="1" w:styleId="affffff">
    <w:name w:val="一级条标题"/>
    <w:next w:val="afffff7"/>
    <w:pPr>
      <w:tabs>
        <w:tab w:val="left" w:pos="720"/>
      </w:tabs>
      <w:ind w:left="720" w:hanging="720"/>
      <w:outlineLvl w:val="2"/>
    </w:pPr>
    <w:rPr>
      <w:rFonts w:eastAsia="黑体"/>
      <w:sz w:val="21"/>
    </w:rPr>
  </w:style>
  <w:style w:type="paragraph" w:customStyle="1" w:styleId="affffff0">
    <w:name w:val="二级条标题"/>
    <w:basedOn w:val="affffff"/>
    <w:next w:val="afffff7"/>
    <w:pPr>
      <w:tabs>
        <w:tab w:val="clear" w:pos="720"/>
        <w:tab w:val="left" w:pos="864"/>
      </w:tabs>
      <w:ind w:left="864" w:hanging="864"/>
      <w:outlineLvl w:val="3"/>
    </w:pPr>
  </w:style>
  <w:style w:type="paragraph" w:customStyle="1" w:styleId="affffff1">
    <w:name w:val="三级条标题"/>
    <w:basedOn w:val="affffff0"/>
    <w:next w:val="afffff7"/>
    <w:pPr>
      <w:tabs>
        <w:tab w:val="clear" w:pos="864"/>
        <w:tab w:val="left" w:pos="1008"/>
      </w:tabs>
      <w:ind w:left="1008" w:hanging="1008"/>
      <w:outlineLvl w:val="4"/>
    </w:pPr>
  </w:style>
  <w:style w:type="paragraph" w:customStyle="1" w:styleId="a5">
    <w:name w:val="四级条标题"/>
    <w:basedOn w:val="affffff1"/>
    <w:next w:val="afffff7"/>
    <w:pPr>
      <w:numPr>
        <w:numId w:val="25"/>
      </w:numPr>
      <w:outlineLvl w:val="5"/>
    </w:pPr>
  </w:style>
  <w:style w:type="paragraph" w:customStyle="1" w:styleId="a6">
    <w:name w:val="五级条标题"/>
    <w:basedOn w:val="a5"/>
    <w:next w:val="afffff7"/>
    <w:pPr>
      <w:numPr>
        <w:ilvl w:val="1"/>
      </w:numPr>
      <w:outlineLvl w:val="6"/>
    </w:pPr>
  </w:style>
  <w:style w:type="paragraph" w:customStyle="1" w:styleId="CharCharCharCharCharCharChar">
    <w:name w:val="Char Char Char Char Char Char Char"/>
    <w:basedOn w:val="a7"/>
    <w:pPr>
      <w:adjustRightInd/>
      <w:spacing w:before="0" w:line="240" w:lineRule="auto"/>
      <w:jc w:val="both"/>
      <w:textAlignment w:val="auto"/>
    </w:pPr>
    <w:rPr>
      <w:rFonts w:ascii="Times New Roman" w:hAnsi="Times New Roman"/>
      <w:kern w:val="2"/>
      <w:szCs w:val="24"/>
    </w:rPr>
  </w:style>
  <w:style w:type="paragraph" w:customStyle="1" w:styleId="Land">
    <w:name w:val="正文Land"/>
    <w:basedOn w:val="a7"/>
    <w:pPr>
      <w:adjustRightInd/>
      <w:spacing w:beforeLines="20"/>
      <w:ind w:firstLineChars="200" w:firstLine="200"/>
      <w:jc w:val="both"/>
      <w:textAlignment w:val="auto"/>
    </w:pPr>
    <w:rPr>
      <w:rFonts w:ascii="宋体" w:hAnsi="Times New Roman"/>
      <w:kern w:val="2"/>
      <w:sz w:val="24"/>
      <w:szCs w:val="24"/>
    </w:rPr>
  </w:style>
  <w:style w:type="paragraph" w:customStyle="1" w:styleId="152">
    <w:name w:val="样式 小四 行距: 1.5 倍行距 首行缩进:  2 字符"/>
    <w:basedOn w:val="a7"/>
    <w:link w:val="152Char"/>
    <w:pPr>
      <w:adjustRightInd/>
      <w:spacing w:before="0"/>
      <w:ind w:firstLineChars="200" w:firstLine="480"/>
      <w:jc w:val="both"/>
      <w:textAlignment w:val="auto"/>
    </w:pPr>
    <w:rPr>
      <w:rFonts w:ascii="Times New Roman" w:hAnsi="Times New Roman" w:cs="宋体"/>
      <w:kern w:val="2"/>
      <w:sz w:val="24"/>
    </w:rPr>
  </w:style>
  <w:style w:type="character" w:customStyle="1" w:styleId="152Char">
    <w:name w:val="样式 小四 行距: 1.5 倍行距 首行缩进:  2 字符 Char"/>
    <w:link w:val="152"/>
    <w:rPr>
      <w:rFonts w:eastAsia="宋体" w:cs="宋体"/>
      <w:kern w:val="2"/>
      <w:sz w:val="24"/>
      <w:lang w:val="en-US" w:eastAsia="zh-CN" w:bidi="ar-SA"/>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2Char0">
    <w:name w:val="标题 2 Char"/>
    <w:rPr>
      <w:rFonts w:ascii="宋体" w:eastAsia="宋体" w:hAnsi="宋体"/>
      <w:bCs/>
      <w:kern w:val="16"/>
    </w:rPr>
  </w:style>
  <w:style w:type="paragraph" w:customStyle="1" w:styleId="font8">
    <w:name w:val="font8"/>
    <w:basedOn w:val="a7"/>
    <w:pPr>
      <w:widowControl/>
      <w:adjustRightInd/>
      <w:spacing w:beforeAutospacing="1" w:after="100" w:afterAutospacing="1" w:line="240" w:lineRule="auto"/>
      <w:textAlignment w:val="auto"/>
    </w:pPr>
    <w:rPr>
      <w:rFonts w:ascii="宋体" w:hAnsi="宋体" w:cs="宋体"/>
      <w:sz w:val="20"/>
    </w:rPr>
  </w:style>
  <w:style w:type="paragraph" w:customStyle="1" w:styleId="font9">
    <w:name w:val="font9"/>
    <w:basedOn w:val="a7"/>
    <w:pPr>
      <w:widowControl/>
      <w:adjustRightInd/>
      <w:spacing w:beforeAutospacing="1" w:after="100" w:afterAutospacing="1" w:line="240" w:lineRule="auto"/>
      <w:textAlignment w:val="auto"/>
    </w:pPr>
    <w:rPr>
      <w:rFonts w:ascii="宋体" w:hAnsi="宋体" w:cs="宋体"/>
      <w:sz w:val="32"/>
      <w:szCs w:val="32"/>
    </w:rPr>
  </w:style>
  <w:style w:type="paragraph" w:customStyle="1" w:styleId="font10">
    <w:name w:val="font10"/>
    <w:basedOn w:val="a7"/>
    <w:pPr>
      <w:widowControl/>
      <w:adjustRightInd/>
      <w:spacing w:beforeAutospacing="1" w:after="100" w:afterAutospacing="1" w:line="240" w:lineRule="auto"/>
      <w:textAlignment w:val="auto"/>
    </w:pPr>
    <w:rPr>
      <w:rFonts w:ascii="Arial Narrow" w:hAnsi="Arial Narrow" w:cs="宋体"/>
      <w:sz w:val="20"/>
    </w:rPr>
  </w:style>
  <w:style w:type="paragraph" w:customStyle="1" w:styleId="font11">
    <w:name w:val="font11"/>
    <w:basedOn w:val="a7"/>
    <w:pPr>
      <w:widowControl/>
      <w:adjustRightInd/>
      <w:spacing w:beforeAutospacing="1" w:after="100" w:afterAutospacing="1" w:line="240" w:lineRule="auto"/>
      <w:textAlignment w:val="auto"/>
    </w:pPr>
    <w:rPr>
      <w:rFonts w:ascii="宋体" w:hAnsi="宋体" w:cs="宋体"/>
      <w:b/>
      <w:bCs/>
      <w:sz w:val="20"/>
    </w:rPr>
  </w:style>
  <w:style w:type="paragraph" w:customStyle="1" w:styleId="font12">
    <w:name w:val="font12"/>
    <w:basedOn w:val="a7"/>
    <w:pPr>
      <w:widowControl/>
      <w:adjustRightInd/>
      <w:spacing w:beforeAutospacing="1" w:after="100" w:afterAutospacing="1" w:line="240" w:lineRule="auto"/>
      <w:textAlignment w:val="auto"/>
    </w:pPr>
    <w:rPr>
      <w:rFonts w:ascii="Times New Roman" w:hAnsi="Times New Roman"/>
      <w:sz w:val="20"/>
    </w:rPr>
  </w:style>
  <w:style w:type="paragraph" w:customStyle="1" w:styleId="xl44">
    <w:name w:val="xl4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5">
    <w:name w:val="xl4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6">
    <w:name w:val="xl4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8">
    <w:name w:val="xl4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9">
    <w:name w:val="xl4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b/>
      <w:bCs/>
      <w:sz w:val="20"/>
    </w:rPr>
  </w:style>
  <w:style w:type="paragraph" w:customStyle="1" w:styleId="xl50">
    <w:name w:val="xl5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1">
    <w:name w:val="xl5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3">
    <w:name w:val="xl53"/>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color w:val="FF0000"/>
      <w:sz w:val="20"/>
    </w:rPr>
  </w:style>
  <w:style w:type="paragraph" w:customStyle="1" w:styleId="xl54">
    <w:name w:val="xl5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55">
    <w:name w:val="xl5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6">
    <w:name w:val="xl5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7">
    <w:name w:val="xl57"/>
    <w:basedOn w:val="a7"/>
    <w:pPr>
      <w:widowControl/>
      <w:adjustRightInd/>
      <w:spacing w:beforeAutospacing="1" w:after="100" w:afterAutospacing="1" w:line="240" w:lineRule="auto"/>
      <w:jc w:val="center"/>
      <w:textAlignment w:val="auto"/>
    </w:pPr>
    <w:rPr>
      <w:rFonts w:ascii="宋体" w:hAnsi="宋体" w:cs="宋体"/>
      <w:sz w:val="20"/>
    </w:rPr>
  </w:style>
  <w:style w:type="paragraph" w:customStyle="1" w:styleId="xl58">
    <w:name w:val="xl5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9">
    <w:name w:val="xl5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0">
    <w:name w:val="xl6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Times New Roman" w:hAnsi="Times New Roman"/>
      <w:b/>
      <w:bCs/>
      <w:sz w:val="20"/>
    </w:rPr>
  </w:style>
  <w:style w:type="paragraph" w:customStyle="1" w:styleId="xl61">
    <w:name w:val="xl6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Times New Roman" w:hAnsi="Times New Roman"/>
      <w:sz w:val="20"/>
    </w:rPr>
  </w:style>
  <w:style w:type="paragraph" w:customStyle="1" w:styleId="xl62">
    <w:name w:val="xl6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63">
    <w:name w:val="xl6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xl64">
    <w:name w:val="xl64"/>
    <w:basedOn w:val="a7"/>
    <w:pPr>
      <w:widowControl/>
      <w:pBdr>
        <w:top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221">
    <w:name w:val="样式 样式 首行缩进:  2 字符 + 首行缩进:  2 字符1"/>
    <w:basedOn w:val="a7"/>
    <w:pPr>
      <w:adjustRightInd/>
      <w:spacing w:before="0" w:line="520" w:lineRule="exact"/>
      <w:ind w:firstLineChars="200" w:firstLine="560"/>
      <w:jc w:val="both"/>
      <w:textAlignment w:val="auto"/>
    </w:pPr>
    <w:rPr>
      <w:rFonts w:ascii="黑体" w:eastAsia="仿宋_GB2312" w:hAnsi="Times New Roman" w:cs="宋体"/>
      <w:kern w:val="2"/>
      <w:sz w:val="28"/>
    </w:rPr>
  </w:style>
  <w:style w:type="paragraph" w:customStyle="1" w:styleId="CharCharCharCharCharCharCharCharCharChar">
    <w:name w:val="Char Char Char Char Char Char Char Char Char Char"/>
    <w:basedOn w:val="a7"/>
    <w:pPr>
      <w:adjustRightInd/>
      <w:spacing w:before="0" w:line="240" w:lineRule="auto"/>
      <w:jc w:val="both"/>
      <w:textAlignment w:val="auto"/>
    </w:pPr>
    <w:rPr>
      <w:rFonts w:ascii="Tahoma" w:hAnsi="Tahoma"/>
      <w:kern w:val="2"/>
      <w:sz w:val="24"/>
    </w:rPr>
  </w:style>
  <w:style w:type="character" w:customStyle="1" w:styleId="Level1TopicHeadingChar1">
    <w:name w:val="Level 1 Topic Heading Char1"/>
    <w:rPr>
      <w:rFonts w:ascii="Arial" w:eastAsia="黑体" w:hAnsi="Arial"/>
      <w:sz w:val="30"/>
      <w:szCs w:val="28"/>
      <w:lang w:val="en-US" w:eastAsia="zh-CN" w:bidi="ar-SA"/>
    </w:rPr>
  </w:style>
  <w:style w:type="paragraph" w:customStyle="1" w:styleId="CharCharChar">
    <w:name w:val="Char Char Char"/>
    <w:basedOn w:val="a7"/>
    <w:pPr>
      <w:adjustRightInd/>
      <w:spacing w:before="0" w:line="240" w:lineRule="auto"/>
      <w:jc w:val="both"/>
      <w:textAlignment w:val="auto"/>
    </w:pPr>
    <w:rPr>
      <w:rFonts w:ascii="Tahoma" w:hAnsi="Tahoma"/>
      <w:b/>
      <w:sz w:val="28"/>
    </w:rPr>
  </w:style>
  <w:style w:type="character" w:customStyle="1" w:styleId="40">
    <w:name w:val="标题 4 字符"/>
    <w:link w:val="4"/>
    <w:rPr>
      <w:rFonts w:ascii="Arial" w:hAnsi="Arial"/>
      <w:b/>
      <w:kern w:val="2"/>
      <w:sz w:val="24"/>
    </w:rPr>
  </w:style>
  <w:style w:type="paragraph" w:customStyle="1" w:styleId="2GB231215">
    <w:name w:val="样式 标题 2 + 仿宋_GB2312 小三 行距: 1.5 倍行距"/>
    <w:basedOn w:val="20"/>
    <w:pPr>
      <w:tabs>
        <w:tab w:val="clear" w:pos="851"/>
        <w:tab w:val="left" w:pos="576"/>
      </w:tabs>
      <w:spacing w:before="100" w:beforeAutospacing="1" w:afterLines="0" w:afterAutospacing="1"/>
      <w:ind w:left="170" w:firstLine="0"/>
      <w:jc w:val="both"/>
    </w:pPr>
    <w:rPr>
      <w:rFonts w:ascii="仿宋_GB2312" w:eastAsia="仿宋_GB2312" w:cs="宋体"/>
      <w:b/>
      <w:bCs/>
      <w:szCs w:val="20"/>
    </w:rPr>
  </w:style>
  <w:style w:type="paragraph" w:customStyle="1" w:styleId="0741505">
    <w:name w:val="样式 样式 首行缩进:  0.74 厘米 行距: 1.5 倍行距 + 段后: 0.5 行"/>
    <w:basedOn w:val="a7"/>
    <w:pPr>
      <w:adjustRightInd/>
      <w:spacing w:before="0"/>
      <w:ind w:firstLine="420"/>
      <w:jc w:val="both"/>
      <w:textAlignment w:val="auto"/>
    </w:pPr>
    <w:rPr>
      <w:rFonts w:ascii="楷体_GB2312" w:eastAsia="楷体_GB2312" w:hAnsi="Times New Roman"/>
      <w:bCs/>
      <w:kern w:val="2"/>
      <w:sz w:val="28"/>
    </w:rPr>
  </w:style>
  <w:style w:type="character" w:customStyle="1" w:styleId="word1">
    <w:name w:val="word1"/>
    <w:rPr>
      <w:rFonts w:ascii="楷体_GB2312" w:eastAsia="楷体_GB2312" w:hAnsi="Verdana"/>
      <w:b/>
      <w:kern w:val="28"/>
      <w:sz w:val="18"/>
      <w:szCs w:val="18"/>
      <w:lang w:val="en-US" w:eastAsia="zh-CN" w:bidi="ar-SA"/>
    </w:rPr>
  </w:style>
  <w:style w:type="character" w:customStyle="1" w:styleId="Char4">
    <w:name w:val="文档正文 Char"/>
    <w:link w:val="affffa"/>
    <w:rPr>
      <w:rFonts w:ascii="长城仿宋" w:eastAsia="宋体"/>
      <w:sz w:val="24"/>
      <w:lang w:val="en-US" w:eastAsia="zh-CN" w:bidi="ar-SA"/>
    </w:rPr>
  </w:style>
  <w:style w:type="paragraph" w:customStyle="1" w:styleId="315">
    <w:name w:val="样式 标题 3 + 黑体 小四 行距: 1.5 倍行距"/>
    <w:basedOn w:val="3"/>
    <w:pPr>
      <w:tabs>
        <w:tab w:val="clear" w:pos="1337"/>
        <w:tab w:val="left" w:pos="720"/>
      </w:tabs>
      <w:spacing w:before="260" w:afterLines="0"/>
      <w:ind w:left="720" w:hanging="720"/>
      <w:jc w:val="both"/>
    </w:pPr>
    <w:rPr>
      <w:rFonts w:ascii="黑体" w:eastAsia="黑体" w:hAnsi="宋体" w:cs="宋体"/>
      <w:bCs/>
      <w:kern w:val="0"/>
    </w:rPr>
  </w:style>
  <w:style w:type="paragraph" w:customStyle="1" w:styleId="affffff2">
    <w:name w:val="图片标题"/>
    <w:basedOn w:val="a7"/>
    <w:pPr>
      <w:adjustRightInd/>
      <w:spacing w:beforeLines="50"/>
      <w:jc w:val="center"/>
      <w:textAlignment w:val="auto"/>
    </w:pPr>
    <w:rPr>
      <w:rFonts w:ascii="Times New Roman" w:hAnsi="Times New Roman"/>
      <w:b/>
      <w:kern w:val="2"/>
      <w:szCs w:val="24"/>
    </w:rPr>
  </w:style>
  <w:style w:type="paragraph" w:customStyle="1" w:styleId="affffff3">
    <w:name w:val="表格格式"/>
    <w:basedOn w:val="a7"/>
    <w:pPr>
      <w:adjustRightInd/>
      <w:spacing w:before="0" w:line="240" w:lineRule="auto"/>
      <w:textAlignment w:val="auto"/>
    </w:pPr>
    <w:rPr>
      <w:rFonts w:ascii="Times New Roman" w:hAnsi="Times New Roman"/>
      <w:kern w:val="2"/>
      <w:sz w:val="24"/>
      <w:szCs w:val="24"/>
    </w:rPr>
  </w:style>
  <w:style w:type="paragraph" w:customStyle="1" w:styleId="affffff4">
    <w:name w:val="图片格式"/>
    <w:basedOn w:val="af9"/>
    <w:pPr>
      <w:adjustRightInd/>
      <w:spacing w:before="0" w:line="240" w:lineRule="auto"/>
      <w:jc w:val="center"/>
      <w:textAlignment w:val="auto"/>
    </w:pPr>
    <w:rPr>
      <w:rFonts w:ascii="Times New Roman" w:hAnsi="Times New Roman"/>
      <w:kern w:val="2"/>
      <w:sz w:val="24"/>
      <w:szCs w:val="24"/>
    </w:rPr>
  </w:style>
  <w:style w:type="paragraph" w:customStyle="1" w:styleId="49">
    <w:name w:val="4节标题"/>
    <w:basedOn w:val="a7"/>
    <w:link w:val="4Char0"/>
    <w:pPr>
      <w:tabs>
        <w:tab w:val="left" w:pos="1531"/>
      </w:tabs>
      <w:adjustRightInd/>
      <w:spacing w:beforeLines="50" w:afterLines="50" w:line="240" w:lineRule="auto"/>
      <w:ind w:left="1531" w:hanging="1021"/>
      <w:jc w:val="both"/>
      <w:textAlignment w:val="auto"/>
      <w:outlineLvl w:val="3"/>
    </w:pPr>
    <w:rPr>
      <w:rFonts w:ascii="楷体_GB2312" w:eastAsia="楷体_GB2312" w:hAnsi="楷体_GB2312"/>
      <w:b/>
      <w:bCs/>
      <w:color w:val="000000"/>
      <w:kern w:val="44"/>
      <w:sz w:val="32"/>
      <w:szCs w:val="32"/>
    </w:rPr>
  </w:style>
  <w:style w:type="character" w:customStyle="1" w:styleId="4Char0">
    <w:name w:val="4节标题 Char"/>
    <w:link w:val="49"/>
    <w:rPr>
      <w:rFonts w:ascii="楷体_GB2312" w:eastAsia="楷体_GB2312" w:hAnsi="楷体_GB2312"/>
      <w:b/>
      <w:bCs/>
      <w:color w:val="000000"/>
      <w:kern w:val="44"/>
      <w:sz w:val="32"/>
      <w:szCs w:val="32"/>
      <w:lang w:val="en-US" w:eastAsia="zh-CN" w:bidi="ar-SA"/>
    </w:rPr>
  </w:style>
  <w:style w:type="paragraph" w:customStyle="1" w:styleId="affffff5">
    <w:name w:val="章节标题"/>
    <w:basedOn w:val="1"/>
    <w:pPr>
      <w:tabs>
        <w:tab w:val="clear" w:pos="4157"/>
        <w:tab w:val="left" w:pos="360"/>
        <w:tab w:val="left" w:pos="432"/>
        <w:tab w:val="left" w:pos="900"/>
        <w:tab w:val="left" w:pos="2608"/>
        <w:tab w:val="center" w:pos="4153"/>
      </w:tabs>
      <w:adjustRightInd/>
      <w:snapToGrid/>
      <w:spacing w:before="360" w:after="360" w:line="480" w:lineRule="auto"/>
      <w:ind w:left="567"/>
    </w:pPr>
    <w:rPr>
      <w:rFonts w:ascii="楷体_GB2312" w:eastAsia="楷体_GB2312" w:hAnsi="Times New Roman"/>
      <w:b/>
      <w:color w:val="000000"/>
      <w:kern w:val="44"/>
      <w:sz w:val="44"/>
      <w:szCs w:val="20"/>
    </w:rPr>
  </w:style>
  <w:style w:type="paragraph" w:customStyle="1" w:styleId="S3">
    <w:name w:val="S3"/>
    <w:basedOn w:val="2GB23120505"/>
    <w:pPr>
      <w:tabs>
        <w:tab w:val="left" w:pos="1740"/>
      </w:tabs>
      <w:spacing w:beforeLines="0"/>
      <w:ind w:left="1740"/>
      <w:outlineLvl w:val="2"/>
    </w:pPr>
  </w:style>
  <w:style w:type="paragraph" w:customStyle="1" w:styleId="2GB23120505">
    <w:name w:val="样式 样式 2节标题 + 楷体_GB2312 小三 加粗 自动设置 + 段前: 0.5 行 段后: 0.5 行"/>
    <w:basedOn w:val="a7"/>
    <w:pPr>
      <w:tabs>
        <w:tab w:val="left" w:pos="360"/>
        <w:tab w:val="left" w:pos="1320"/>
      </w:tabs>
      <w:adjustRightInd/>
      <w:spacing w:beforeLines="100" w:afterLines="50" w:line="240" w:lineRule="auto"/>
      <w:ind w:left="1320" w:hanging="420"/>
      <w:jc w:val="both"/>
      <w:textAlignment w:val="auto"/>
      <w:outlineLvl w:val="1"/>
    </w:pPr>
    <w:rPr>
      <w:rFonts w:ascii="楷体_GB2312" w:eastAsia="楷体_GB2312" w:hAnsi="楷体_GB2312"/>
      <w:b/>
      <w:color w:val="000000"/>
      <w:kern w:val="44"/>
      <w:sz w:val="32"/>
    </w:rPr>
  </w:style>
  <w:style w:type="paragraph" w:customStyle="1" w:styleId="Graph">
    <w:name w:val="Graph"/>
    <w:basedOn w:val="a7"/>
    <w:pPr>
      <w:adjustRightInd/>
      <w:spacing w:before="0" w:line="240" w:lineRule="auto"/>
      <w:jc w:val="both"/>
      <w:textAlignment w:val="center"/>
    </w:pPr>
    <w:rPr>
      <w:rFonts w:ascii="Times New Roman" w:hAnsi="Times New Roman"/>
      <w:kern w:val="2"/>
      <w:position w:val="6"/>
      <w:szCs w:val="21"/>
    </w:rPr>
  </w:style>
  <w:style w:type="paragraph" w:customStyle="1" w:styleId="CharChar1CharCharCharCharCharCharCharCharCharCharCharCharCharCharChar">
    <w:name w:val="Char Char1 Char Char Char Char Char Char Char Char Char Char Char Char Char Char Char"/>
    <w:basedOn w:val="a7"/>
    <w:pPr>
      <w:widowControl/>
      <w:adjustRightInd/>
      <w:spacing w:before="0" w:after="160" w:line="240" w:lineRule="exact"/>
      <w:textAlignment w:val="auto"/>
    </w:pPr>
    <w:rPr>
      <w:rFonts w:ascii="Verdana" w:hAnsi="Verdana"/>
      <w:sz w:val="20"/>
      <w:lang w:eastAsia="en-US"/>
    </w:rPr>
  </w:style>
  <w:style w:type="paragraph" w:customStyle="1" w:styleId="Char5CharCharCharCharCharChar">
    <w:name w:val="Char5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1">
    <w:name w:val="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CharCharChar">
    <w:name w:val="Char2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2CharChar">
    <w:name w:val="正文 首行缩进:  2 字符 Char Char"/>
    <w:basedOn w:val="a7"/>
    <w:pPr>
      <w:adjustRightInd/>
      <w:spacing w:before="0"/>
      <w:ind w:firstLine="480"/>
      <w:jc w:val="both"/>
      <w:textAlignment w:val="auto"/>
    </w:pPr>
    <w:rPr>
      <w:rFonts w:ascii="楷体_GB2312" w:eastAsia="楷体_GB2312" w:hAnsi="Times New Roman" w:cs="宋体"/>
      <w:bCs/>
      <w:kern w:val="2"/>
      <w:sz w:val="24"/>
      <w:szCs w:val="24"/>
    </w:rPr>
  </w:style>
  <w:style w:type="paragraph" w:customStyle="1" w:styleId="2GB2312">
    <w:name w:val="样式 2节标题 + 楷体_GB2312 小三 加粗 自动设置"/>
    <w:basedOn w:val="a7"/>
    <w:pPr>
      <w:adjustRightInd/>
      <w:spacing w:beforeLines="50" w:afterLines="50" w:line="240" w:lineRule="auto"/>
      <w:jc w:val="both"/>
      <w:textAlignment w:val="auto"/>
      <w:outlineLvl w:val="1"/>
    </w:pPr>
    <w:rPr>
      <w:rFonts w:ascii="楷体_GB2312" w:eastAsia="楷体_GB2312" w:hAnsi="楷体_GB2312"/>
      <w:b/>
      <w:bCs/>
      <w:color w:val="000000"/>
      <w:kern w:val="44"/>
      <w:sz w:val="32"/>
      <w:szCs w:val="32"/>
    </w:rPr>
  </w:style>
  <w:style w:type="paragraph" w:customStyle="1" w:styleId="Char5">
    <w:name w:val="段 Char"/>
    <w:pPr>
      <w:autoSpaceDE w:val="0"/>
      <w:autoSpaceDN w:val="0"/>
      <w:ind w:firstLineChars="200" w:firstLine="200"/>
      <w:jc w:val="both"/>
    </w:pPr>
    <w:rPr>
      <w:rFonts w:ascii="宋体"/>
      <w:sz w:val="21"/>
    </w:rPr>
  </w:style>
  <w:style w:type="paragraph" w:customStyle="1" w:styleId="affffff6">
    <w:name w:val="表格正文"/>
    <w:basedOn w:val="a7"/>
    <w:pPr>
      <w:widowControl/>
      <w:adjustRightInd/>
      <w:spacing w:before="0" w:line="240" w:lineRule="auto"/>
      <w:textAlignment w:val="auto"/>
    </w:pPr>
    <w:rPr>
      <w:rFonts w:ascii="Times New Roman" w:eastAsia="楷体_GB2312" w:hAnsi="Times New Roman"/>
      <w:color w:val="000000"/>
      <w:sz w:val="20"/>
    </w:rPr>
  </w:style>
  <w:style w:type="paragraph" w:customStyle="1" w:styleId="150">
    <w:name w:val="样式 正文文本缩进 + (西文) 宋体 小四 非加粗 行距: 1.5 倍行距"/>
    <w:basedOn w:val="afe"/>
    <w:pPr>
      <w:adjustRightInd/>
      <w:spacing w:before="0" w:after="0"/>
      <w:ind w:leftChars="0" w:left="0" w:firstLineChars="200" w:firstLine="640"/>
      <w:jc w:val="both"/>
      <w:textAlignment w:val="auto"/>
    </w:pPr>
    <w:rPr>
      <w:rFonts w:ascii="仿宋_GB2312" w:eastAsia="仿宋_GB2312" w:hAnsi="宋体"/>
      <w:color w:val="000000"/>
      <w:kern w:val="2"/>
      <w:sz w:val="32"/>
      <w:szCs w:val="32"/>
    </w:rPr>
  </w:style>
  <w:style w:type="paragraph" w:customStyle="1" w:styleId="affffff7">
    <w:name w:val="表格标题"/>
    <w:basedOn w:val="a7"/>
    <w:pPr>
      <w:adjustRightInd/>
      <w:spacing w:before="0" w:line="240" w:lineRule="auto"/>
      <w:jc w:val="center"/>
      <w:textAlignment w:val="auto"/>
    </w:pPr>
    <w:rPr>
      <w:rFonts w:ascii="Times New Roman" w:eastAsia="楷体_GB2312" w:hAnsi="Times New Roman" w:cs="宋体"/>
      <w:b/>
      <w:bCs/>
      <w:color w:val="000000"/>
      <w:kern w:val="2"/>
      <w:sz w:val="28"/>
    </w:rPr>
  </w:style>
  <w:style w:type="paragraph" w:customStyle="1" w:styleId="affffff8">
    <w:name w:val="图形文字"/>
    <w:pPr>
      <w:jc w:val="center"/>
    </w:pPr>
    <w:rPr>
      <w:kern w:val="2"/>
      <w:sz w:val="18"/>
      <w:szCs w:val="24"/>
    </w:rPr>
  </w:style>
  <w:style w:type="paragraph" w:customStyle="1" w:styleId="09915">
    <w:name w:val="样式 (符号) 宋体 四号 首行缩进:  0.99 厘米 行距: 1.5 倍行距"/>
    <w:basedOn w:val="a7"/>
    <w:pPr>
      <w:adjustRightInd/>
      <w:spacing w:before="0"/>
      <w:ind w:firstLine="560"/>
      <w:jc w:val="both"/>
      <w:textAlignment w:val="auto"/>
    </w:pPr>
    <w:rPr>
      <w:rFonts w:ascii="Times New Roman" w:eastAsia="楷体_GB2312" w:hAnsi="宋体" w:cs="宋体"/>
      <w:color w:val="000000"/>
      <w:kern w:val="2"/>
      <w:sz w:val="28"/>
    </w:rPr>
  </w:style>
  <w:style w:type="paragraph" w:customStyle="1" w:styleId="affffff9">
    <w:name w:val="封面标准文稿编辑信息"/>
    <w:pPr>
      <w:spacing w:before="180" w:line="180" w:lineRule="exact"/>
      <w:jc w:val="center"/>
    </w:pPr>
    <w:rPr>
      <w:rFonts w:ascii="宋体"/>
      <w:sz w:val="21"/>
    </w:rPr>
  </w:style>
  <w:style w:type="paragraph" w:customStyle="1" w:styleId="affffffa">
    <w:name w:val="正文表标题"/>
    <w:next w:val="afffff7"/>
    <w:pPr>
      <w:tabs>
        <w:tab w:val="left" w:pos="420"/>
      </w:tabs>
      <w:ind w:left="420" w:hanging="420"/>
      <w:jc w:val="center"/>
    </w:pPr>
    <w:rPr>
      <w:rFonts w:ascii="黑体" w:eastAsia="黑体"/>
      <w:sz w:val="21"/>
    </w:rPr>
  </w:style>
  <w:style w:type="paragraph" w:customStyle="1" w:styleId="affffffb">
    <w:name w:val="条文脚注"/>
    <w:basedOn w:val="affe"/>
    <w:pPr>
      <w:widowControl w:val="0"/>
      <w:spacing w:before="0" w:after="0" w:line="240" w:lineRule="auto"/>
      <w:ind w:leftChars="200" w:left="200" w:hangingChars="200" w:hanging="200"/>
      <w:jc w:val="both"/>
    </w:pPr>
    <w:rPr>
      <w:rFonts w:ascii="宋体" w:eastAsia="楷体_GB2312"/>
      <w:color w:val="000000"/>
      <w:kern w:val="2"/>
    </w:rPr>
  </w:style>
  <w:style w:type="paragraph" w:customStyle="1" w:styleId="affffffc">
    <w:name w:val="注："/>
    <w:next w:val="afffff7"/>
    <w:pPr>
      <w:widowControl w:val="0"/>
      <w:tabs>
        <w:tab w:val="left" w:pos="420"/>
      </w:tabs>
      <w:autoSpaceDE w:val="0"/>
      <w:autoSpaceDN w:val="0"/>
      <w:ind w:left="420" w:hanging="420"/>
      <w:jc w:val="both"/>
    </w:pPr>
    <w:rPr>
      <w:rFonts w:ascii="宋体"/>
      <w:sz w:val="18"/>
    </w:rPr>
  </w:style>
  <w:style w:type="paragraph" w:customStyle="1" w:styleId="1500">
    <w:name w:val="样式 左侧:  1.5 厘米 首行缩进:  0 厘米"/>
    <w:basedOn w:val="a7"/>
    <w:pPr>
      <w:adjustRightInd/>
      <w:spacing w:before="0"/>
      <w:jc w:val="both"/>
      <w:textAlignment w:val="auto"/>
    </w:pPr>
    <w:rPr>
      <w:rFonts w:ascii="Times New Roman" w:eastAsia="楷体_GB2312" w:hAnsi="Times New Roman" w:cs="宋体"/>
      <w:color w:val="000000"/>
      <w:kern w:val="2"/>
      <w:sz w:val="28"/>
    </w:rPr>
  </w:style>
  <w:style w:type="paragraph" w:customStyle="1" w:styleId="CharChar1CharCharCharCharCharChar">
    <w:name w:val="Char Char1 Char Char Char Char Char Char"/>
    <w:basedOn w:val="a7"/>
    <w:pPr>
      <w:widowControl/>
      <w:adjustRightInd/>
      <w:spacing w:before="0" w:after="160" w:line="240" w:lineRule="exact"/>
      <w:textAlignment w:val="auto"/>
    </w:pPr>
    <w:rPr>
      <w:rFonts w:ascii="Verdana" w:eastAsia="仿宋_GB2312" w:hAnsi="Verdana"/>
      <w:color w:val="000000"/>
      <w:sz w:val="28"/>
      <w:lang w:eastAsia="en-US"/>
    </w:rPr>
  </w:style>
  <w:style w:type="paragraph" w:customStyle="1" w:styleId="3c">
    <w:name w:val="正文＋仿宋3号字体"/>
    <w:basedOn w:val="a7"/>
    <w:pPr>
      <w:adjustRightInd/>
      <w:spacing w:before="0"/>
      <w:ind w:firstLineChars="200" w:firstLine="640"/>
      <w:jc w:val="both"/>
      <w:textAlignment w:val="auto"/>
    </w:pPr>
    <w:rPr>
      <w:rFonts w:ascii="楷体_GB2312" w:eastAsia="仿宋_GB2312" w:hAnsi="宋体"/>
      <w:color w:val="000000"/>
      <w:kern w:val="2"/>
      <w:sz w:val="32"/>
      <w:szCs w:val="28"/>
    </w:rPr>
  </w:style>
  <w:style w:type="paragraph" w:customStyle="1" w:styleId="zcl">
    <w:name w:val="zcl"/>
    <w:basedOn w:val="a7"/>
    <w:pPr>
      <w:widowControl/>
      <w:adjustRightInd/>
      <w:spacing w:beforeAutospacing="1" w:after="100" w:afterAutospacing="1" w:line="270" w:lineRule="atLeast"/>
      <w:textAlignment w:val="auto"/>
    </w:pPr>
    <w:rPr>
      <w:rFonts w:ascii="楷体_GB2312" w:eastAsia="楷体_GB2312" w:hAnsi="宋体"/>
      <w:color w:val="000000"/>
      <w:sz w:val="18"/>
      <w:szCs w:val="18"/>
    </w:rPr>
  </w:style>
  <w:style w:type="paragraph" w:customStyle="1" w:styleId="no-step">
    <w:name w:val="no-step"/>
    <w:basedOn w:val="a7"/>
    <w:next w:val="af4"/>
    <w:pPr>
      <w:adjustRightInd/>
      <w:spacing w:before="0" w:line="400" w:lineRule="exact"/>
      <w:ind w:firstLineChars="200" w:firstLine="510"/>
      <w:jc w:val="both"/>
      <w:textAlignment w:val="auto"/>
    </w:pPr>
    <w:rPr>
      <w:rFonts w:ascii="Times New Roman" w:eastAsia="楷体_GB2312" w:hAnsi="Times New Roman"/>
      <w:color w:val="000000"/>
      <w:kern w:val="2"/>
    </w:rPr>
  </w:style>
  <w:style w:type="paragraph" w:customStyle="1" w:styleId="Sytle4">
    <w:name w:val="Sytle4"/>
    <w:basedOn w:val="50"/>
    <w:pPr>
      <w:tabs>
        <w:tab w:val="clear" w:pos="1814"/>
        <w:tab w:val="left" w:pos="1008"/>
      </w:tabs>
      <w:spacing w:beforeLines="50" w:afterLines="50" w:line="360" w:lineRule="auto"/>
      <w:ind w:left="1008" w:hanging="1008"/>
      <w:jc w:val="both"/>
    </w:pPr>
    <w:rPr>
      <w:rFonts w:ascii="楷体_GB2312" w:eastAsia="楷体_GB2312" w:hAnsi="Times New Roman" w:cs="宋体"/>
      <w:bCs w:val="0"/>
      <w:color w:val="000000"/>
      <w:sz w:val="28"/>
      <w:szCs w:val="24"/>
    </w:rPr>
  </w:style>
  <w:style w:type="paragraph" w:customStyle="1" w:styleId="2H2h22HD2Heading2HiddenHeading2CCBSTi">
    <w:name w:val="样式 标题 2H2h2标题 2(章)总标题HD2Heading 2 HiddenHeading 2 CCBSTi..."/>
    <w:basedOn w:val="20"/>
    <w:pPr>
      <w:numPr>
        <w:ilvl w:val="0"/>
        <w:numId w:val="0"/>
      </w:numPr>
      <w:spacing w:beforeLines="50"/>
      <w:jc w:val="both"/>
    </w:pPr>
    <w:rPr>
      <w:rFonts w:ascii="楷体_GB2312" w:eastAsia="楷体_GB2312" w:hAnsi="楷体_GB2312" w:cs="宋体"/>
      <w:b/>
      <w:bCs/>
      <w:color w:val="000000"/>
      <w:sz w:val="24"/>
      <w:szCs w:val="20"/>
    </w:rPr>
  </w:style>
  <w:style w:type="paragraph" w:customStyle="1" w:styleId="3H3l3CT3Heading3-oldh3L3ISO2heading31">
    <w:name w:val="样式 样式 样式 标题 3H3l3CT标题 3(节)Heading 3 - oldh3L3ISO2heading 3第二...1..."/>
    <w:basedOn w:val="a7"/>
    <w:pPr>
      <w:keepNext/>
      <w:keepLines/>
      <w:adjustRightInd/>
      <w:spacing w:beforeLines="50" w:afterLines="50"/>
      <w:jc w:val="both"/>
      <w:textAlignment w:val="auto"/>
      <w:outlineLvl w:val="3"/>
    </w:pPr>
    <w:rPr>
      <w:rFonts w:ascii="楷体_GB2312" w:eastAsia="楷体_GB2312" w:cs="宋体"/>
      <w:bCs/>
      <w:color w:val="000000"/>
      <w:kern w:val="2"/>
      <w:sz w:val="28"/>
      <w:szCs w:val="28"/>
    </w:rPr>
  </w:style>
  <w:style w:type="paragraph" w:customStyle="1" w:styleId="3252">
    <w:name w:val="样式 正文＋仿宋3号字体 + 首行缩进:  2.5 字符 + 首行缩进:  2 字符"/>
    <w:basedOn w:val="a7"/>
    <w:pPr>
      <w:snapToGrid w:val="0"/>
      <w:spacing w:before="0"/>
      <w:ind w:firstLineChars="200" w:firstLine="560"/>
      <w:jc w:val="both"/>
      <w:textAlignment w:val="auto"/>
    </w:pPr>
    <w:rPr>
      <w:rFonts w:ascii="楷体_GB2312" w:eastAsia="楷体_GB2312" w:hAnsi="宋体"/>
      <w:kern w:val="2"/>
      <w:sz w:val="28"/>
      <w:szCs w:val="28"/>
    </w:rPr>
  </w:style>
  <w:style w:type="paragraph" w:customStyle="1" w:styleId="31505">
    <w:name w:val="标3 宋体 小三 加粗 行距: 1.5 倍行距 + 首行缩进:  0.5 字符"/>
    <w:basedOn w:val="a7"/>
    <w:pPr>
      <w:widowControl/>
      <w:autoSpaceDE w:val="0"/>
      <w:autoSpaceDN w:val="0"/>
      <w:adjustRightInd/>
      <w:spacing w:before="0"/>
      <w:ind w:firstLineChars="50" w:firstLine="151"/>
      <w:jc w:val="both"/>
      <w:textAlignment w:val="auto"/>
    </w:pPr>
    <w:rPr>
      <w:rFonts w:ascii="楷体_GB2312" w:eastAsia="楷体_GB2312" w:hAnsi="宋体"/>
      <w:b/>
      <w:bCs/>
      <w:color w:val="FF0000"/>
      <w:sz w:val="30"/>
    </w:rPr>
  </w:style>
  <w:style w:type="character" w:customStyle="1" w:styleId="Char0">
    <w:name w:val="标准正文 Char"/>
    <w:link w:val="afffc"/>
    <w:rPr>
      <w:rFonts w:ascii="Arial" w:eastAsia="宋体" w:hAnsi="Arial"/>
      <w:sz w:val="24"/>
      <w:lang w:val="en-US" w:eastAsia="zh-CN" w:bidi="ar-SA"/>
    </w:rPr>
  </w:style>
  <w:style w:type="paragraph" w:customStyle="1" w:styleId="115">
    <w:name w:val="标题 1 + 宋体 三号 行距: 1.5 倍行距"/>
    <w:basedOn w:val="1"/>
    <w:pPr>
      <w:pageBreakBefore/>
      <w:tabs>
        <w:tab w:val="clear" w:pos="4157"/>
        <w:tab w:val="left" w:pos="432"/>
      </w:tabs>
      <w:adjustRightInd/>
      <w:snapToGrid/>
      <w:spacing w:before="340" w:after="330"/>
      <w:ind w:left="432" w:hanging="432"/>
      <w:jc w:val="both"/>
    </w:pPr>
    <w:rPr>
      <w:rFonts w:ascii="楷体_GB2312" w:eastAsia="楷体_GB2312" w:hAnsi="宋体" w:cs="宋体"/>
      <w:b/>
      <w:bCs/>
      <w:color w:val="000000"/>
      <w:kern w:val="44"/>
      <w:sz w:val="44"/>
      <w:szCs w:val="20"/>
    </w:rPr>
  </w:style>
  <w:style w:type="paragraph" w:customStyle="1" w:styleId="2f4">
    <w:name w:val="标题 2 + 宋体 小三"/>
    <w:basedOn w:val="20"/>
    <w:pPr>
      <w:numPr>
        <w:ilvl w:val="0"/>
        <w:numId w:val="0"/>
      </w:numPr>
      <w:spacing w:before="260" w:afterLines="0"/>
      <w:jc w:val="both"/>
      <w:outlineLvl w:val="3"/>
    </w:pPr>
    <w:rPr>
      <w:rFonts w:ascii="楷体_GB2312" w:eastAsia="楷体_GB2312" w:hAnsi="宋体"/>
      <w:b/>
      <w:bCs/>
      <w:color w:val="000000"/>
      <w:sz w:val="28"/>
      <w:szCs w:val="28"/>
    </w:rPr>
  </w:style>
  <w:style w:type="paragraph" w:customStyle="1" w:styleId="1f0">
    <w:name w:val="样式 标题 1 + 宋体 三号"/>
    <w:basedOn w:val="1"/>
    <w:pPr>
      <w:widowControl/>
      <w:tabs>
        <w:tab w:val="clear" w:pos="4157"/>
        <w:tab w:val="left" w:pos="432"/>
      </w:tabs>
      <w:adjustRightInd/>
      <w:snapToGrid/>
      <w:spacing w:before="340" w:after="330" w:line="578" w:lineRule="auto"/>
      <w:ind w:left="432" w:hanging="432"/>
      <w:jc w:val="both"/>
    </w:pPr>
    <w:rPr>
      <w:rFonts w:ascii="楷体_GB2312" w:eastAsia="楷体_GB2312" w:hAnsi="宋体"/>
      <w:b/>
      <w:bCs/>
      <w:color w:val="000000"/>
      <w:kern w:val="44"/>
      <w:sz w:val="44"/>
      <w:szCs w:val="30"/>
    </w:rPr>
  </w:style>
  <w:style w:type="paragraph" w:customStyle="1" w:styleId="affffffd">
    <w:name w:val="文献分类号"/>
    <w:pPr>
      <w:framePr w:hSpace="180" w:vSpace="180" w:wrap="around" w:hAnchor="margin" w:y="1" w:anchorLock="1"/>
      <w:widowControl w:val="0"/>
      <w:textAlignment w:val="center"/>
    </w:pPr>
    <w:rPr>
      <w:rFonts w:eastAsia="黑体"/>
      <w:sz w:val="21"/>
    </w:rPr>
  </w:style>
  <w:style w:type="paragraph" w:customStyle="1" w:styleId="2f5">
    <w:name w:val="2节标题"/>
    <w:basedOn w:val="a7"/>
    <w:pPr>
      <w:adjustRightInd/>
      <w:spacing w:before="0"/>
      <w:jc w:val="both"/>
      <w:textAlignment w:val="auto"/>
    </w:pPr>
    <w:rPr>
      <w:rFonts w:ascii="楷体_GB2312" w:eastAsia="楷体_GB2312" w:hAnsi="宋体"/>
      <w:color w:val="000000"/>
      <w:kern w:val="2"/>
      <w:sz w:val="28"/>
      <w:szCs w:val="28"/>
    </w:rPr>
  </w:style>
  <w:style w:type="paragraph" w:customStyle="1" w:styleId="3d">
    <w:name w:val="3节标题"/>
    <w:basedOn w:val="2GB2312"/>
    <w:pPr>
      <w:outlineLvl w:val="2"/>
    </w:pPr>
  </w:style>
  <w:style w:type="paragraph" w:customStyle="1" w:styleId="56">
    <w:name w:val="5节标题"/>
    <w:basedOn w:val="a7"/>
    <w:pPr>
      <w:tabs>
        <w:tab w:val="left" w:pos="2100"/>
      </w:tabs>
      <w:adjustRightInd/>
      <w:spacing w:before="0"/>
      <w:ind w:left="2100" w:hanging="420"/>
      <w:jc w:val="both"/>
      <w:textAlignment w:val="auto"/>
    </w:pPr>
    <w:rPr>
      <w:rFonts w:ascii="楷体_GB2312" w:eastAsia="楷体_GB2312" w:hAnsi="宋体"/>
      <w:color w:val="000000"/>
      <w:kern w:val="2"/>
      <w:sz w:val="28"/>
      <w:szCs w:val="28"/>
    </w:rPr>
  </w:style>
  <w:style w:type="paragraph" w:customStyle="1" w:styleId="affffffe">
    <w:name w:val="表格"/>
    <w:basedOn w:val="a7"/>
    <w:pPr>
      <w:autoSpaceDE w:val="0"/>
      <w:autoSpaceDN w:val="0"/>
      <w:spacing w:before="0" w:line="240" w:lineRule="auto"/>
      <w:textAlignment w:val="auto"/>
    </w:pPr>
    <w:rPr>
      <w:rFonts w:ascii="楷体_GB2312" w:eastAsia="楷体_GB2312" w:hAnsi="宋体"/>
      <w:kern w:val="2"/>
      <w:szCs w:val="21"/>
    </w:rPr>
  </w:style>
  <w:style w:type="paragraph" w:customStyle="1" w:styleId="-">
    <w:name w:val="标题-部分"/>
    <w:basedOn w:val="a7"/>
    <w:pPr>
      <w:adjustRightInd/>
      <w:spacing w:before="0"/>
      <w:jc w:val="both"/>
      <w:textAlignment w:val="auto"/>
    </w:pPr>
    <w:rPr>
      <w:rFonts w:ascii="楷体_GB2312" w:eastAsia="楷体_GB2312" w:hAnsi="宋体"/>
      <w:color w:val="000000"/>
      <w:kern w:val="2"/>
      <w:sz w:val="28"/>
      <w:szCs w:val="28"/>
    </w:rPr>
  </w:style>
  <w:style w:type="paragraph" w:customStyle="1" w:styleId="AAAA">
    <w:name w:val="AAAA"/>
    <w:basedOn w:val="-"/>
    <w:pPr>
      <w:outlineLvl w:val="0"/>
    </w:pPr>
    <w:rPr>
      <w:b/>
      <w:sz w:val="52"/>
      <w:szCs w:val="52"/>
    </w:rPr>
  </w:style>
  <w:style w:type="paragraph" w:customStyle="1" w:styleId="Afffffff">
    <w:name w:val="A大部分"/>
    <w:basedOn w:val="-"/>
    <w:rPr>
      <w:b/>
      <w:bCs/>
      <w:sz w:val="52"/>
    </w:rPr>
  </w:style>
  <w:style w:type="paragraph" w:customStyle="1" w:styleId="2GB231200">
    <w:name w:val="样式 样式 2节标题 + 楷体_GB2312 小三 加粗 自动设置 + 左侧:  0 厘米 首行缩进:  0 厘米"/>
    <w:basedOn w:val="2GB2312"/>
    <w:rPr>
      <w:rFonts w:cs="宋体"/>
      <w:szCs w:val="20"/>
    </w:rPr>
  </w:style>
  <w:style w:type="paragraph" w:customStyle="1" w:styleId="30505">
    <w:name w:val="样式 3节标题 + 段前: 0.5 行 段后: 0.5 行"/>
    <w:basedOn w:val="3d"/>
    <w:rPr>
      <w:rFonts w:cs="宋体"/>
      <w:sz w:val="30"/>
      <w:szCs w:val="30"/>
    </w:rPr>
  </w:style>
  <w:style w:type="paragraph" w:customStyle="1" w:styleId="S3105">
    <w:name w:val="样式 S3 + 段前: 1 行 段后: 0.5 行"/>
    <w:basedOn w:val="S3"/>
    <w:pPr>
      <w:tabs>
        <w:tab w:val="clear" w:pos="360"/>
        <w:tab w:val="clear" w:pos="1740"/>
      </w:tabs>
      <w:spacing w:beforeLines="50" w:afterLines="75"/>
      <w:ind w:left="0" w:firstLine="0"/>
    </w:pPr>
    <w:rPr>
      <w:rFonts w:cs="宋体"/>
      <w:bCs/>
    </w:rPr>
  </w:style>
  <w:style w:type="paragraph" w:customStyle="1" w:styleId="S4">
    <w:name w:val="S4"/>
    <w:basedOn w:val="a7"/>
    <w:pPr>
      <w:adjustRightInd/>
      <w:spacing w:beforeLines="50" w:afterLines="50"/>
      <w:jc w:val="both"/>
      <w:textAlignment w:val="auto"/>
      <w:outlineLvl w:val="3"/>
    </w:pPr>
    <w:rPr>
      <w:rFonts w:ascii="楷体_GB2312" w:eastAsia="楷体_GB2312" w:hAnsi="宋体"/>
      <w:b/>
      <w:color w:val="000000"/>
      <w:kern w:val="2"/>
      <w:sz w:val="30"/>
      <w:szCs w:val="28"/>
    </w:rPr>
  </w:style>
  <w:style w:type="paragraph" w:customStyle="1" w:styleId="3H311Heading3-oldHeading3-oldC">
    <w:name w:val="样式 标题 3H3标题1.1节标题，三级节名二级节名Heading 3 - oldHeading 3 - old C... + ..."/>
    <w:basedOn w:val="a7"/>
    <w:pPr>
      <w:keepNext/>
      <w:keepLines/>
      <w:adjustRightInd/>
      <w:spacing w:before="240" w:after="260" w:line="415" w:lineRule="auto"/>
      <w:textAlignment w:val="auto"/>
      <w:outlineLvl w:val="2"/>
    </w:pPr>
    <w:rPr>
      <w:rFonts w:ascii="黑体" w:hAnsi="Times New Roman" w:cs="宋体"/>
      <w:b/>
      <w:bCs/>
      <w:kern w:val="2"/>
      <w:sz w:val="32"/>
    </w:rPr>
  </w:style>
  <w:style w:type="paragraph" w:customStyle="1" w:styleId="xl65">
    <w:name w:val="xl65"/>
    <w:basedOn w:val="a7"/>
    <w:pPr>
      <w:widowControl/>
      <w:pBdr>
        <w:top w:val="single" w:sz="4" w:space="0" w:color="auto"/>
        <w:left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66">
    <w:name w:val="xl66"/>
    <w:basedOn w:val="a7"/>
    <w:pPr>
      <w:widowControl/>
      <w:pBdr>
        <w:top w:val="double" w:sz="6" w:space="0" w:color="auto"/>
        <w:left w:val="single" w:sz="4" w:space="0" w:color="auto"/>
        <w:bottom w:val="single" w:sz="8" w:space="0" w:color="auto"/>
        <w:right w:val="single" w:sz="4" w:space="0" w:color="auto"/>
      </w:pBdr>
      <w:shd w:val="clear" w:color="auto" w:fill="CCFFCC"/>
      <w:adjustRightInd/>
      <w:spacing w:beforeAutospacing="1" w:after="100" w:afterAutospacing="1" w:line="240" w:lineRule="auto"/>
      <w:jc w:val="center"/>
      <w:textAlignment w:val="auto"/>
    </w:pPr>
    <w:rPr>
      <w:rFonts w:ascii="Verdana" w:hAnsi="Verdana" w:cs="宋体"/>
      <w:b/>
      <w:bCs/>
      <w:sz w:val="20"/>
    </w:rPr>
  </w:style>
  <w:style w:type="paragraph" w:customStyle="1" w:styleId="xl67">
    <w:name w:val="xl67"/>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8">
    <w:name w:val="xl68"/>
    <w:basedOn w:val="a7"/>
    <w:pPr>
      <w:widowControl/>
      <w:pBdr>
        <w:left w:val="single" w:sz="4" w:space="0" w:color="auto"/>
        <w:bottom w:val="double" w:sz="6"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9">
    <w:name w:val="xl69"/>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70">
    <w:name w:val="xl70"/>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Verdana" w:hAnsi="Verdana" w:cs="宋体"/>
      <w:b/>
      <w:bCs/>
      <w:sz w:val="20"/>
    </w:rPr>
  </w:style>
  <w:style w:type="paragraph" w:customStyle="1" w:styleId="xl71">
    <w:name w:val="xl7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auto"/>
    </w:pPr>
    <w:rPr>
      <w:rFonts w:ascii="宋体" w:hAnsi="宋体" w:cs="宋体"/>
      <w:sz w:val="24"/>
      <w:szCs w:val="24"/>
    </w:rPr>
  </w:style>
  <w:style w:type="paragraph" w:customStyle="1" w:styleId="xl72">
    <w:name w:val="xl7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top"/>
    </w:pPr>
    <w:rPr>
      <w:rFonts w:ascii="Verdana" w:hAnsi="Verdana" w:cs="宋体"/>
      <w:sz w:val="20"/>
    </w:rPr>
  </w:style>
  <w:style w:type="paragraph" w:customStyle="1" w:styleId="xl73">
    <w:name w:val="xl73"/>
    <w:basedOn w:val="a7"/>
    <w:pPr>
      <w:widowControl/>
      <w:pBdr>
        <w:top w:val="single" w:sz="4" w:space="0" w:color="auto"/>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4">
    <w:name w:val="xl74"/>
    <w:basedOn w:val="a7"/>
    <w:pPr>
      <w:widowControl/>
      <w:pBdr>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5">
    <w:name w:val="xl75"/>
    <w:basedOn w:val="a7"/>
    <w:pPr>
      <w:widowControl/>
      <w:pBdr>
        <w:left w:val="single" w:sz="4" w:space="0" w:color="auto"/>
        <w:bottom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6">
    <w:name w:val="xl76"/>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Verdana" w:hAnsi="Verdana" w:cs="宋体"/>
      <w:sz w:val="20"/>
    </w:rPr>
  </w:style>
  <w:style w:type="paragraph" w:customStyle="1" w:styleId="xl78">
    <w:name w:val="xl78"/>
    <w:basedOn w:val="a7"/>
    <w:pPr>
      <w:widowControl/>
      <w:pBdr>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4"/>
      <w:szCs w:val="24"/>
    </w:rPr>
  </w:style>
  <w:style w:type="paragraph" w:customStyle="1" w:styleId="xl79">
    <w:name w:val="xl79"/>
    <w:basedOn w:val="a7"/>
    <w:pPr>
      <w:widowControl/>
      <w:pBdr>
        <w:top w:val="single" w:sz="8" w:space="0" w:color="auto"/>
        <w:left w:val="single" w:sz="8"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0">
    <w:name w:val="xl80"/>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1">
    <w:name w:val="xl81"/>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2">
    <w:name w:val="xl82"/>
    <w:basedOn w:val="a7"/>
    <w:pPr>
      <w:widowControl/>
      <w:pBdr>
        <w:top w:val="single" w:sz="8" w:space="0" w:color="auto"/>
        <w:left w:val="single" w:sz="4" w:space="0" w:color="auto"/>
        <w:bottom w:val="single" w:sz="4" w:space="0" w:color="auto"/>
        <w:right w:val="single" w:sz="8"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3">
    <w:name w:val="xl83"/>
    <w:basedOn w:val="a7"/>
    <w:pPr>
      <w:widowControl/>
      <w:adjustRightInd/>
      <w:spacing w:beforeAutospacing="1" w:after="100" w:afterAutospacing="1" w:line="240" w:lineRule="auto"/>
      <w:textAlignment w:val="auto"/>
    </w:pPr>
    <w:rPr>
      <w:rFonts w:ascii="Verdana" w:hAnsi="Verdana" w:cs="宋体"/>
      <w:sz w:val="20"/>
    </w:rPr>
  </w:style>
  <w:style w:type="paragraph" w:customStyle="1" w:styleId="xl84">
    <w:name w:val="xl84"/>
    <w:basedOn w:val="a7"/>
    <w:pPr>
      <w:widowControl/>
      <w:adjustRightInd/>
      <w:spacing w:beforeAutospacing="1" w:after="100" w:afterAutospacing="1" w:line="240" w:lineRule="auto"/>
      <w:textAlignment w:val="auto"/>
    </w:pPr>
    <w:rPr>
      <w:rFonts w:ascii="宋体" w:hAnsi="宋体" w:cs="宋体"/>
      <w:sz w:val="20"/>
    </w:rPr>
  </w:style>
  <w:style w:type="paragraph" w:customStyle="1" w:styleId="GB231215">
    <w:name w:val="样式 (符号) 楷体_GB2312 四号 行距: 1.5 倍行距"/>
    <w:basedOn w:val="a7"/>
    <w:pPr>
      <w:adjustRightInd/>
      <w:spacing w:before="0"/>
      <w:ind w:firstLineChars="200" w:firstLine="200"/>
      <w:jc w:val="both"/>
      <w:textAlignment w:val="auto"/>
    </w:pPr>
    <w:rPr>
      <w:rFonts w:ascii="楷体_GB2312" w:eastAsia="楷体_GB2312" w:hAnsi="楷体_GB2312" w:cs="宋体"/>
      <w:kern w:val="2"/>
      <w:sz w:val="28"/>
    </w:rPr>
  </w:style>
  <w:style w:type="paragraph" w:customStyle="1" w:styleId="4a">
    <w:name w:val="样式4"/>
    <w:basedOn w:val="a7"/>
    <w:pPr>
      <w:adjustRightInd/>
      <w:spacing w:before="0"/>
      <w:ind w:firstLine="560"/>
      <w:jc w:val="both"/>
      <w:textAlignment w:val="auto"/>
    </w:pPr>
    <w:rPr>
      <w:rFonts w:ascii="楷体_GB2312" w:eastAsia="楷体_GB2312" w:hAnsi="Times New Roman"/>
      <w:bCs/>
      <w:kern w:val="2"/>
      <w:sz w:val="28"/>
      <w:szCs w:val="24"/>
    </w:rPr>
  </w:style>
  <w:style w:type="paragraph" w:customStyle="1" w:styleId="57">
    <w:name w:val="样式5"/>
    <w:basedOn w:val="a7"/>
    <w:pPr>
      <w:adjustRightInd/>
      <w:spacing w:before="0"/>
      <w:ind w:firstLineChars="200" w:firstLine="200"/>
      <w:textAlignment w:val="auto"/>
    </w:pPr>
    <w:rPr>
      <w:rFonts w:ascii="楷体_GB2312" w:eastAsia="楷体_GB2312" w:hAnsi="Times New Roman"/>
      <w:kern w:val="2"/>
      <w:sz w:val="28"/>
      <w:szCs w:val="24"/>
    </w:rPr>
  </w:style>
  <w:style w:type="paragraph" w:customStyle="1" w:styleId="1CharH1H11H12H111H13H112SectionHeadh11stlevel">
    <w:name w:val="样式 标题 1 CharH1H11H12H111H13H112Section Headh11st level..."/>
    <w:basedOn w:val="1"/>
    <w:pPr>
      <w:keepNext w:val="0"/>
      <w:pageBreakBefore/>
      <w:tabs>
        <w:tab w:val="clear" w:pos="4157"/>
        <w:tab w:val="left" w:pos="432"/>
      </w:tabs>
      <w:adjustRightInd/>
      <w:snapToGrid/>
      <w:spacing w:line="480" w:lineRule="auto"/>
      <w:ind w:left="432" w:hanging="432"/>
    </w:pPr>
    <w:rPr>
      <w:rFonts w:ascii="楷体_GB2312" w:eastAsia="楷体_GB2312" w:hAnsi="Times New Roman" w:cs="宋体"/>
      <w:b/>
      <w:bCs/>
      <w:kern w:val="44"/>
      <w:sz w:val="44"/>
      <w:szCs w:val="20"/>
    </w:rPr>
  </w:style>
  <w:style w:type="paragraph" w:customStyle="1" w:styleId="4h4heading4sect1234RefHeading1rh1sect1234">
    <w:name w:val="样式 标题 4h4heading 4sect 1.2.3.4Ref Heading 1rh1sect 1.2.3.4..."/>
    <w:basedOn w:val="4"/>
    <w:pPr>
      <w:numPr>
        <w:ilvl w:val="0"/>
        <w:numId w:val="0"/>
      </w:numPr>
      <w:tabs>
        <w:tab w:val="left" w:pos="1680"/>
      </w:tabs>
      <w:spacing w:before="0" w:line="360" w:lineRule="auto"/>
      <w:ind w:left="1680" w:hanging="420"/>
      <w:jc w:val="both"/>
    </w:pPr>
    <w:rPr>
      <w:rFonts w:ascii="楷体_GB2312" w:eastAsia="楷体_GB2312" w:hAnsi="楷体_GB2312" w:cs="宋体"/>
      <w:bCs/>
      <w:sz w:val="28"/>
    </w:rPr>
  </w:style>
  <w:style w:type="paragraph" w:customStyle="1" w:styleId="xl85">
    <w:name w:val="xl85"/>
    <w:basedOn w:val="a7"/>
    <w:pPr>
      <w:widowControl/>
      <w:pBdr>
        <w:left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86">
    <w:name w:val="xl86"/>
    <w:basedOn w:val="a7"/>
    <w:pPr>
      <w:widowControl/>
      <w:pBdr>
        <w:left w:val="single" w:sz="4" w:space="0" w:color="auto"/>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7">
    <w:name w:val="xl87"/>
    <w:basedOn w:val="a7"/>
    <w:pPr>
      <w:widowControl/>
      <w:pBdr>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8">
    <w:name w:val="xl88"/>
    <w:basedOn w:val="a7"/>
    <w:pPr>
      <w:widowControl/>
      <w:pBdr>
        <w:bottom w:val="single" w:sz="4" w:space="0" w:color="auto"/>
        <w:right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9">
    <w:name w:val="xl89"/>
    <w:basedOn w:val="a7"/>
    <w:pPr>
      <w:widowControl/>
      <w:pBdr>
        <w:lef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0">
    <w:name w:val="xl90"/>
    <w:basedOn w:val="a7"/>
    <w:pPr>
      <w:widowControl/>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1">
    <w:name w:val="xl91"/>
    <w:basedOn w:val="a7"/>
    <w:pPr>
      <w:widowControl/>
      <w:pBdr>
        <w:righ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2">
    <w:name w:val="xl92"/>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3">
    <w:name w:val="xl93"/>
    <w:basedOn w:val="a7"/>
    <w:pPr>
      <w:widowControl/>
      <w:pBdr>
        <w:top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4">
    <w:name w:val="xl94"/>
    <w:basedOn w:val="a7"/>
    <w:pPr>
      <w:widowControl/>
      <w:pBdr>
        <w:top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5">
    <w:name w:val="xl95"/>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96">
    <w:name w:val="xl96"/>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7">
    <w:name w:val="xl97"/>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8">
    <w:name w:val="xl98"/>
    <w:basedOn w:val="a7"/>
    <w:pPr>
      <w:widowControl/>
      <w:pBdr>
        <w:top w:val="single" w:sz="8" w:space="0" w:color="auto"/>
        <w:bottom w:val="single" w:sz="8" w:space="0" w:color="auto"/>
        <w:right w:val="single" w:sz="8" w:space="0" w:color="auto"/>
      </w:pBdr>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9">
    <w:name w:val="xl99"/>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0">
    <w:name w:val="xl100"/>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1">
    <w:name w:val="xl101"/>
    <w:basedOn w:val="a7"/>
    <w:pPr>
      <w:widowControl/>
      <w:pBdr>
        <w:top w:val="single" w:sz="4" w:space="0" w:color="auto"/>
        <w:left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2">
    <w:name w:val="xl102"/>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3">
    <w:name w:val="xl10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4">
    <w:name w:val="xl104"/>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05">
    <w:name w:val="xl105"/>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color w:val="000000"/>
      <w:sz w:val="22"/>
      <w:szCs w:val="22"/>
    </w:rPr>
  </w:style>
  <w:style w:type="paragraph" w:customStyle="1" w:styleId="xl106">
    <w:name w:val="xl106"/>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107">
    <w:name w:val="xl107"/>
    <w:basedOn w:val="a7"/>
    <w:pPr>
      <w:widowControl/>
      <w:pBdr>
        <w:top w:val="single" w:sz="8" w:space="0" w:color="auto"/>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8">
    <w:name w:val="xl108"/>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9">
    <w:name w:val="xl109"/>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10">
    <w:name w:val="xl110"/>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11">
    <w:name w:val="xl11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defaultfont">
    <w:name w:val="defaultfo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110">
    <w:name w:val="1.1"/>
    <w:basedOn w:val="20"/>
    <w:link w:val="11Char"/>
    <w:pPr>
      <w:keepLines w:val="0"/>
      <w:numPr>
        <w:ilvl w:val="0"/>
        <w:numId w:val="0"/>
      </w:numPr>
      <w:spacing w:afterLines="0"/>
    </w:pPr>
    <w:rPr>
      <w:rFonts w:ascii="Times New Roman" w:eastAsia="楷体_GB2312" w:hAnsi="Times New Roman" w:cs="Arial"/>
      <w:b/>
      <w:szCs w:val="30"/>
      <w:lang w:eastAsia="en-US"/>
    </w:rPr>
  </w:style>
  <w:style w:type="character" w:customStyle="1" w:styleId="11Char">
    <w:name w:val="1.1 Char"/>
    <w:link w:val="110"/>
    <w:rPr>
      <w:rFonts w:eastAsia="楷体_GB2312" w:cs="Arial"/>
      <w:b/>
      <w:kern w:val="2"/>
      <w:sz w:val="30"/>
      <w:szCs w:val="30"/>
      <w:lang w:val="en-US" w:eastAsia="en-US" w:bidi="ar-SA"/>
    </w:rPr>
  </w:style>
  <w:style w:type="paragraph" w:customStyle="1" w:styleId="111">
    <w:name w:val="1.1.1"/>
    <w:basedOn w:val="3"/>
    <w:pPr>
      <w:keepLines w:val="0"/>
      <w:tabs>
        <w:tab w:val="clear" w:pos="1337"/>
        <w:tab w:val="left" w:pos="720"/>
      </w:tabs>
      <w:spacing w:before="240" w:afterLines="0"/>
      <w:ind w:left="720" w:hanging="720"/>
    </w:pPr>
    <w:rPr>
      <w:rFonts w:ascii="Times New Roman" w:eastAsia="楷体_GB2312" w:hAnsi="Times New Roman" w:cs="Arial"/>
      <w:bCs/>
      <w:szCs w:val="28"/>
    </w:rPr>
  </w:style>
  <w:style w:type="paragraph" w:customStyle="1" w:styleId="120">
    <w:name w:val="正文1.2"/>
    <w:basedOn w:val="a7"/>
    <w:pPr>
      <w:adjustRightInd/>
      <w:spacing w:before="0" w:line="288" w:lineRule="auto"/>
      <w:textAlignment w:val="auto"/>
    </w:pPr>
    <w:rPr>
      <w:rFonts w:ascii="宋体" w:hAnsi="Times New Roman"/>
      <w:sz w:val="28"/>
      <w:lang w:eastAsia="en-US"/>
    </w:rPr>
  </w:style>
  <w:style w:type="paragraph" w:customStyle="1" w:styleId="01">
    <w:name w:val="标准正文01"/>
    <w:basedOn w:val="a7"/>
    <w:pPr>
      <w:adjustRightInd/>
      <w:spacing w:before="0" w:line="240" w:lineRule="auto"/>
      <w:ind w:leftChars="200" w:left="420"/>
      <w:jc w:val="both"/>
      <w:textAlignment w:val="auto"/>
    </w:pPr>
    <w:rPr>
      <w:rFonts w:ascii="Verdana" w:hAnsi="Verdana" w:cs="宋体"/>
      <w:kern w:val="2"/>
      <w:sz w:val="24"/>
      <w:szCs w:val="24"/>
    </w:rPr>
  </w:style>
  <w:style w:type="paragraph" w:customStyle="1" w:styleId="123">
    <w:name w:val="123"/>
    <w:basedOn w:val="a7"/>
    <w:pPr>
      <w:adjustRightInd/>
      <w:spacing w:before="120" w:line="240" w:lineRule="auto"/>
      <w:ind w:firstLine="425"/>
      <w:jc w:val="both"/>
      <w:textAlignment w:val="auto"/>
    </w:pPr>
    <w:rPr>
      <w:rFonts w:ascii="Times New Roman" w:hAnsi="Times New Roman"/>
      <w:kern w:val="2"/>
    </w:rPr>
  </w:style>
  <w:style w:type="paragraph" w:customStyle="1" w:styleId="afffffff0">
    <w:name w:val="文字"/>
    <w:basedOn w:val="a7"/>
    <w:pPr>
      <w:tabs>
        <w:tab w:val="left" w:pos="8520"/>
      </w:tabs>
      <w:adjustRightInd/>
      <w:spacing w:before="0" w:line="312" w:lineRule="auto"/>
      <w:ind w:right="-210" w:firstLine="556"/>
      <w:jc w:val="both"/>
      <w:textAlignment w:val="auto"/>
    </w:pPr>
    <w:rPr>
      <w:rFonts w:ascii="楷体_GB2312" w:eastAsia="楷体_GB2312" w:hAnsi="Times New Roman"/>
      <w:kern w:val="2"/>
      <w:sz w:val="28"/>
    </w:rPr>
  </w:style>
  <w:style w:type="paragraph" w:customStyle="1" w:styleId="8GeneralText">
    <w:name w:val="*8. General Text"/>
    <w:basedOn w:val="a7"/>
    <w:pPr>
      <w:overflowPunct w:val="0"/>
      <w:autoSpaceDE w:val="0"/>
      <w:autoSpaceDN w:val="0"/>
      <w:spacing w:before="0" w:after="120" w:line="280" w:lineRule="exact"/>
      <w:ind w:leftChars="-1" w:left="-1" w:hanging="2"/>
    </w:pPr>
    <w:rPr>
      <w:rFonts w:ascii="Garamond" w:hAnsi="Garamond"/>
      <w:szCs w:val="21"/>
    </w:rPr>
  </w:style>
  <w:style w:type="paragraph" w:customStyle="1" w:styleId="2f6">
    <w:name w:val="列表2"/>
    <w:basedOn w:val="a7"/>
    <w:next w:val="a7"/>
    <w:pPr>
      <w:tabs>
        <w:tab w:val="left" w:pos="1020"/>
      </w:tabs>
      <w:adjustRightInd/>
      <w:spacing w:before="0" w:line="200" w:lineRule="atLeast"/>
      <w:ind w:left="1020" w:hanging="420"/>
      <w:jc w:val="both"/>
      <w:textAlignment w:val="auto"/>
    </w:pPr>
    <w:rPr>
      <w:rFonts w:ascii="Times New Roman" w:hAnsi="Times New Roman"/>
      <w:kern w:val="2"/>
      <w:sz w:val="28"/>
      <w:szCs w:val="24"/>
    </w:rPr>
  </w:style>
  <w:style w:type="paragraph" w:customStyle="1" w:styleId="afffffff1">
    <w:name w:val="附录标识"/>
    <w:basedOn w:val="a7"/>
    <w:pPr>
      <w:widowControl/>
      <w:shd w:val="clear" w:color="FFFFFF" w:fill="FFFFFF"/>
      <w:tabs>
        <w:tab w:val="left" w:pos="900"/>
        <w:tab w:val="left" w:pos="6405"/>
      </w:tabs>
      <w:adjustRightInd/>
      <w:spacing w:before="640" w:after="200" w:line="240" w:lineRule="auto"/>
      <w:ind w:left="900" w:hanging="420"/>
      <w:jc w:val="center"/>
      <w:textAlignment w:val="auto"/>
      <w:outlineLvl w:val="0"/>
    </w:pPr>
    <w:rPr>
      <w:rFonts w:ascii="黑体" w:eastAsia="黑体" w:hAnsi="Times New Roman"/>
    </w:rPr>
  </w:style>
  <w:style w:type="paragraph" w:customStyle="1" w:styleId="afffffff2">
    <w:name w:val="附录章标题"/>
    <w:next w:val="a7"/>
    <w:pPr>
      <w:tabs>
        <w:tab w:val="left" w:pos="1320"/>
      </w:tabs>
      <w:wordWrap w:val="0"/>
      <w:overflowPunct w:val="0"/>
      <w:autoSpaceDE w:val="0"/>
      <w:spacing w:beforeLines="50" w:afterLines="50"/>
      <w:ind w:left="1320" w:hanging="420"/>
      <w:jc w:val="both"/>
      <w:textAlignment w:val="baseline"/>
      <w:outlineLvl w:val="1"/>
    </w:pPr>
    <w:rPr>
      <w:rFonts w:ascii="黑体" w:eastAsia="黑体"/>
      <w:kern w:val="21"/>
      <w:sz w:val="21"/>
    </w:rPr>
  </w:style>
  <w:style w:type="paragraph" w:customStyle="1" w:styleId="a10">
    <w:name w:val="a)样式1"/>
    <w:basedOn w:val="a7"/>
    <w:next w:val="a7"/>
    <w:pPr>
      <w:adjustRightInd/>
      <w:spacing w:before="0" w:line="240" w:lineRule="auto"/>
      <w:jc w:val="both"/>
      <w:textAlignment w:val="auto"/>
    </w:pPr>
    <w:rPr>
      <w:rFonts w:ascii="Times New Roman" w:hAnsi="Times New Roman"/>
      <w:kern w:val="2"/>
      <w:szCs w:val="24"/>
    </w:rPr>
  </w:style>
  <w:style w:type="paragraph" w:customStyle="1" w:styleId="Arial">
    <w:name w:val="样式 正文文本 + Arial"/>
    <w:basedOn w:val="ae"/>
    <w:pPr>
      <w:spacing w:after="120" w:line="360" w:lineRule="auto"/>
      <w:ind w:firstLineChars="200" w:firstLine="560"/>
    </w:pPr>
    <w:rPr>
      <w:rFonts w:ascii="楷体_GB2312" w:eastAsia="楷体_GB2312" w:hAnsi="Arial" w:cs="Arial"/>
      <w:sz w:val="28"/>
      <w:szCs w:val="28"/>
      <w:lang w:val="de-DE"/>
    </w:rPr>
  </w:style>
  <w:style w:type="paragraph" w:customStyle="1" w:styleId="Char10">
    <w:name w:val="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ItemStep">
    <w:name w:val="Item Step"/>
    <w:pPr>
      <w:tabs>
        <w:tab w:val="left" w:pos="420"/>
      </w:tabs>
      <w:spacing w:before="60" w:after="60" w:line="300" w:lineRule="auto"/>
      <w:ind w:left="420" w:hanging="420"/>
      <w:jc w:val="both"/>
    </w:pPr>
    <w:rPr>
      <w:rFonts w:ascii="Arial" w:hAnsi="Arial"/>
      <w:sz w:val="24"/>
    </w:rPr>
  </w:style>
  <w:style w:type="paragraph" w:customStyle="1" w:styleId="ItemList">
    <w:name w:val="Item List"/>
    <w:pPr>
      <w:tabs>
        <w:tab w:val="left" w:pos="420"/>
      </w:tabs>
      <w:spacing w:line="300" w:lineRule="auto"/>
      <w:ind w:left="420" w:hanging="420"/>
      <w:jc w:val="both"/>
    </w:pPr>
    <w:rPr>
      <w:rFonts w:ascii="Arial" w:hAnsi="Arial"/>
      <w:sz w:val="24"/>
    </w:rPr>
  </w:style>
  <w:style w:type="paragraph" w:customStyle="1" w:styleId="1featureheadTitle1LNH1H11H12H13H14H15H1">
    <w:name w:val="样式 标题 1卷标题合同标题featureheadTitle1LNH1H11H12H13H14H15H1..."/>
    <w:basedOn w:val="1"/>
    <w:pPr>
      <w:pageBreakBefore/>
      <w:numPr>
        <w:numId w:val="0"/>
      </w:numPr>
      <w:tabs>
        <w:tab w:val="left" w:pos="420"/>
      </w:tabs>
      <w:adjustRightInd/>
      <w:snapToGrid/>
      <w:spacing w:before="340" w:after="330" w:line="578" w:lineRule="auto"/>
      <w:ind w:left="420" w:hanging="420"/>
    </w:pPr>
    <w:rPr>
      <w:rFonts w:ascii="Times New Roman" w:eastAsia="宋体" w:hAnsi="Times New Roman"/>
      <w:b/>
      <w:kern w:val="44"/>
      <w:sz w:val="52"/>
      <w:szCs w:val="44"/>
    </w:rPr>
  </w:style>
  <w:style w:type="paragraph" w:customStyle="1" w:styleId="2f7">
    <w:name w:val="李世贤标题2"/>
    <w:basedOn w:val="a7"/>
    <w:pPr>
      <w:tabs>
        <w:tab w:val="left" w:pos="900"/>
      </w:tabs>
      <w:adjustRightInd/>
      <w:spacing w:before="0" w:line="240" w:lineRule="auto"/>
      <w:ind w:left="900" w:hanging="420"/>
      <w:jc w:val="both"/>
      <w:textAlignment w:val="auto"/>
    </w:pPr>
    <w:rPr>
      <w:rFonts w:ascii="Times New Roman" w:hAnsi="Times New Roman"/>
      <w:kern w:val="2"/>
    </w:rPr>
  </w:style>
  <w:style w:type="paragraph" w:customStyle="1" w:styleId="red">
    <w:name w:val="red"/>
    <w:basedOn w:val="a7"/>
    <w:pPr>
      <w:widowControl/>
      <w:adjustRightInd/>
      <w:spacing w:beforeAutospacing="1" w:after="100" w:afterAutospacing="1" w:line="240" w:lineRule="auto"/>
      <w:textAlignment w:val="auto"/>
    </w:pPr>
    <w:rPr>
      <w:rFonts w:ascii="ˎ̥" w:hAnsi="ˎ̥" w:cs="宋体"/>
      <w:color w:val="000000"/>
      <w:sz w:val="18"/>
      <w:szCs w:val="18"/>
    </w:rPr>
  </w:style>
  <w:style w:type="character" w:customStyle="1" w:styleId="color0033661">
    <w:name w:val="color0033661"/>
    <w:rPr>
      <w:color w:val="003366"/>
    </w:rPr>
  </w:style>
  <w:style w:type="paragraph" w:customStyle="1" w:styleId="CSS1CharChar">
    <w:name w:val="CSS1级正文 Char Char"/>
    <w:basedOn w:val="ae"/>
    <w:pPr>
      <w:tabs>
        <w:tab w:val="left" w:pos="0"/>
      </w:tabs>
      <w:adjustRightInd w:val="0"/>
      <w:snapToGrid w:val="0"/>
      <w:spacing w:line="360" w:lineRule="auto"/>
      <w:ind w:firstLineChars="200" w:firstLine="480"/>
      <w:jc w:val="left"/>
    </w:pPr>
    <w:rPr>
      <w:rFonts w:ascii="Times New Roman" w:hAnsi="Times New Roman"/>
      <w:bCs/>
      <w:sz w:val="24"/>
    </w:rPr>
  </w:style>
  <w:style w:type="paragraph" w:customStyle="1" w:styleId="CharChar1CharCharCharCharCharChar1">
    <w:name w:val="Char Char1 Char Char Char Char Char Char1"/>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fontbb1">
    <w:name w:val="font_bb1"/>
    <w:rPr>
      <w:rFonts w:ascii="ˎ̥" w:hAnsi="ˎ̥" w:hint="default"/>
      <w:b/>
      <w:bCs/>
      <w:color w:val="313131"/>
      <w:sz w:val="12"/>
      <w:szCs w:val="12"/>
    </w:rPr>
  </w:style>
  <w:style w:type="paragraph" w:customStyle="1" w:styleId="CharCharCharChar">
    <w:name w:val="Char Char Char Char"/>
    <w:basedOn w:val="a7"/>
    <w:pPr>
      <w:widowControl/>
      <w:adjustRightInd/>
      <w:spacing w:before="0" w:after="160" w:line="240" w:lineRule="exact"/>
      <w:textAlignment w:val="auto"/>
    </w:pPr>
    <w:rPr>
      <w:rFonts w:ascii="Times New Roman" w:hAnsi="Times New Roman"/>
      <w:kern w:val="2"/>
      <w:sz w:val="24"/>
      <w:szCs w:val="24"/>
    </w:rPr>
  </w:style>
  <w:style w:type="paragraph" w:customStyle="1" w:styleId="CharCharCharChar1">
    <w:name w:val="Char Char 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CharCharCharCharCharCharCharCharCharCharCharCharCharCharCharCharChar">
    <w:name w:val="Char Char Char Char Char Char Char Char Char Char Char Char Char Char Char Char Char Char Char"/>
    <w:basedOn w:val="a7"/>
    <w:pPr>
      <w:tabs>
        <w:tab w:val="left" w:pos="907"/>
      </w:tabs>
      <w:adjustRightInd/>
      <w:spacing w:before="0" w:line="240" w:lineRule="auto"/>
      <w:ind w:left="907" w:hanging="453"/>
      <w:jc w:val="both"/>
      <w:textAlignment w:val="auto"/>
    </w:pPr>
    <w:rPr>
      <w:rFonts w:ascii="Times New Roman" w:hAnsi="Times New Roman"/>
      <w:kern w:val="2"/>
      <w:sz w:val="24"/>
      <w:szCs w:val="24"/>
    </w:rPr>
  </w:style>
  <w:style w:type="paragraph" w:customStyle="1" w:styleId="afffffff3">
    <w:name w:val="正文 + 宋体"/>
    <w:basedOn w:val="a7"/>
    <w:pPr>
      <w:adjustRightInd/>
      <w:spacing w:before="0" w:line="240" w:lineRule="auto"/>
      <w:jc w:val="both"/>
      <w:textAlignment w:val="auto"/>
    </w:pPr>
    <w:rPr>
      <w:rFonts w:ascii="宋体" w:hAnsi="Times New Roman"/>
      <w:kern w:val="2"/>
      <w:sz w:val="24"/>
    </w:rPr>
  </w:style>
  <w:style w:type="character" w:customStyle="1" w:styleId="font120">
    <w:name w:val="font_12"/>
    <w:rPr>
      <w:sz w:val="24"/>
    </w:rPr>
  </w:style>
  <w:style w:type="paragraph" w:customStyle="1" w:styleId="z-1">
    <w:name w:val="z-窗体底端1"/>
    <w:basedOn w:val="a7"/>
    <w:next w:val="a7"/>
    <w:hidden/>
    <w:pPr>
      <w:pBdr>
        <w:top w:val="single" w:sz="6" w:space="1" w:color="auto"/>
      </w:pBdr>
      <w:adjustRightInd/>
      <w:spacing w:before="0" w:line="240" w:lineRule="auto"/>
      <w:jc w:val="center"/>
      <w:textAlignment w:val="auto"/>
    </w:pPr>
    <w:rPr>
      <w:rFonts w:eastAsia="仿宋_GB2312" w:cs="Arial"/>
      <w:vanish/>
      <w:kern w:val="2"/>
      <w:sz w:val="16"/>
      <w:szCs w:val="16"/>
    </w:rPr>
  </w:style>
  <w:style w:type="character" w:customStyle="1" w:styleId="l131">
    <w:name w:val="l131"/>
    <w:rPr>
      <w:spacing w:val="312"/>
      <w:sz w:val="18"/>
      <w:szCs w:val="18"/>
    </w:rPr>
  </w:style>
  <w:style w:type="character" w:customStyle="1" w:styleId="style1">
    <w:name w:val="style1"/>
    <w:basedOn w:val="a8"/>
  </w:style>
  <w:style w:type="paragraph" w:styleId="afffffff4">
    <w:name w:val="List Paragraph"/>
    <w:basedOn w:val="a7"/>
    <w:uiPriority w:val="34"/>
    <w:qFormat/>
    <w:pPr>
      <w:ind w:firstLineChars="200" w:firstLine="420"/>
    </w:pPr>
  </w:style>
  <w:style w:type="paragraph" w:styleId="afffffff5">
    <w:name w:val="No Spacing"/>
    <w:uiPriority w:val="1"/>
    <w:qFormat/>
    <w:pPr>
      <w:widowControl w:val="0"/>
      <w:adjustRightInd w:val="0"/>
      <w:textAlignment w:val="baseline"/>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3.jp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space\Document\Longrise\&#39033;&#30446;&#31649;&#29702;\&#24320;&#21457;&#35268;&#33539;\&#25991;&#26723;&#27169;&#26495;\&#36890;&#29992;&#27169;&#26495;\LONGRISE&#24320;&#21457;&#25991;&#2672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E577FC2-1B7A-410D-9DEB-AAEF37C49B2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LONGRISE开发文档模板.dot</Template>
  <TotalTime>194</TotalTime>
  <Pages>6</Pages>
  <Words>195</Words>
  <Characters>1112</Characters>
  <Application>Microsoft Office Word</Application>
  <DocSecurity>0</DocSecurity>
  <Lines>9</Lines>
  <Paragraphs>2</Paragraphs>
  <ScaleCrop>false</ScaleCrop>
  <Company>Microsoft</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Anonymous</dc:creator>
  <cp:lastModifiedBy>LH</cp:lastModifiedBy>
  <cp:revision>42</cp:revision>
  <cp:lastPrinted>2020-12-21T09:02:00Z</cp:lastPrinted>
  <dcterms:created xsi:type="dcterms:W3CDTF">2019-04-23T13:35:00Z</dcterms:created>
  <dcterms:modified xsi:type="dcterms:W3CDTF">2026-03-20T09:16:00Z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